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Toc53078593" w:displacedByCustomXml="next"/>
    <w:bookmarkStart w:id="1" w:name="_Toc53518108" w:displacedByCustomXml="next"/>
    <w:sdt>
      <w:sdtPr>
        <w:rPr>
          <w:rFonts w:ascii="Times New Roman" w:hAnsi="Times New Roman" w:cs="Times New Roman"/>
          <w:b w:val="0"/>
          <w:bCs w:val="0"/>
          <w:iCs w:val="0"/>
          <w:szCs w:val="24"/>
        </w:rPr>
        <w:id w:val="1427766395"/>
        <w:lock w:val="contentLocked"/>
        <w:placeholder>
          <w:docPart w:val="DefaultPlaceholder_-1854013440"/>
        </w:placeholder>
        <w:group/>
      </w:sdtPr>
      <w:sdtEndPr>
        <w:rPr>
          <w:rFonts w:ascii="var(--fontText)" w:hAnsi="var(--fontText)"/>
        </w:rPr>
      </w:sdtEndPr>
      <w:sdtContent>
        <w:p w14:paraId="33976107" w14:textId="60E9C24F" w:rsidR="00313B1D" w:rsidRDefault="00313B1D" w:rsidP="00D44F2C">
          <w:pPr>
            <w:pStyle w:val="Rubrik2"/>
          </w:pPr>
          <w:r>
            <w:t>Utlysning av kursansvar</w:t>
          </w:r>
          <w:bookmarkEnd w:id="1"/>
          <w:bookmarkEnd w:id="0"/>
          <w:r>
            <w:t xml:space="preserve"> </w:t>
          </w:r>
          <w:r w:rsidR="00F03C69">
            <w:t>för kurs inom program</w:t>
          </w:r>
        </w:p>
        <w:p w14:paraId="51721D3D" w14:textId="77777777" w:rsidR="00313B1D" w:rsidRPr="00B17369" w:rsidRDefault="00313B1D" w:rsidP="00313B1D">
          <w:r w:rsidRPr="00B17369">
            <w:t>Denna utlysning skickas till funktionsmailadresser UN, GUA samt prefekter</w:t>
          </w:r>
          <w:r>
            <w:t>.</w:t>
          </w:r>
        </w:p>
        <w:tbl>
          <w:tblPr>
            <w:tblStyle w:val="Rutntstabell4dekorfrg3"/>
            <w:tblW w:w="7792" w:type="dxa"/>
            <w:tblLook w:val="04A0" w:firstRow="1" w:lastRow="0" w:firstColumn="1" w:lastColumn="0" w:noHBand="0" w:noVBand="1"/>
          </w:tblPr>
          <w:tblGrid>
            <w:gridCol w:w="7792"/>
          </w:tblGrid>
          <w:tr w:rsidR="00313B1D" w14:paraId="0A21C3CA" w14:textId="77777777" w:rsidTr="00DA05C1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</w:tcPr>
              <w:p w14:paraId="21D882E1" w14:textId="77777777" w:rsidR="00313B1D" w:rsidRPr="002E5504" w:rsidRDefault="00313B1D" w:rsidP="00EF49DC">
                <w:pPr>
                  <w:rPr>
                    <w:rFonts w:ascii="var(--fontText)" w:hAnsi="var(--fontText)"/>
                  </w:rPr>
                </w:pPr>
                <w:r>
                  <w:rPr>
                    <w:rFonts w:ascii="var(--fontText)" w:hAnsi="var(--fontText)"/>
                  </w:rPr>
                  <w:t>Programinformation</w:t>
                </w:r>
              </w:p>
            </w:tc>
          </w:tr>
          <w:tr w:rsidR="00313B1D" w14:paraId="387AA373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4C60CBE3" w14:textId="77777777" w:rsidR="00313B1D" w:rsidRPr="00E87914" w:rsidRDefault="00313B1D" w:rsidP="00EF49DC">
                <w:pPr>
                  <w:rPr>
                    <w:rFonts w:ascii="var(--fontText)" w:hAnsi="var(--fontText)"/>
                  </w:rPr>
                </w:pPr>
                <w:r w:rsidRPr="00E87914">
                  <w:rPr>
                    <w:rFonts w:ascii="var(--fontText)" w:hAnsi="var(--fontText)"/>
                  </w:rPr>
                  <w:t>Utlysande utbildning</w:t>
                </w:r>
                <w:r>
                  <w:rPr>
                    <w:rFonts w:ascii="var(--fontText)" w:hAnsi="var(--fontText)"/>
                  </w:rPr>
                  <w:t>s</w:t>
                </w:r>
                <w:r w:rsidRPr="00E87914">
                  <w:rPr>
                    <w:rFonts w:ascii="var(--fontText)" w:hAnsi="var(--fontText)"/>
                  </w:rPr>
                  <w:t>nämnd/programnämnd</w:t>
                </w:r>
              </w:p>
            </w:tc>
          </w:tr>
          <w:tr w:rsidR="00313B1D" w14:paraId="69FC9026" w14:textId="77777777" w:rsidTr="00DA05C1">
            <w:trPr>
              <w:trHeight w:val="397"/>
            </w:trPr>
            <w:sdt>
              <w:sdtPr>
                <w:rPr>
                  <w:i/>
                  <w:iCs/>
                </w:rPr>
                <w:id w:val="1956511004"/>
                <w:placeholder>
                  <w:docPart w:val="DefaultPlaceholder_-1854013440"/>
                </w:placeholder>
              </w:sdtPr>
              <w:sdtEndPr/>
              <w:sdtContent>
                <w:tc>
                  <w:tcPr>
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<w:tcW w:w="7792" w:type="dxa"/>
                    <w:vAlign w:val="center"/>
                  </w:tcPr>
                  <w:p w14:paraId="53DD4067" w14:textId="3541D9D7" w:rsidR="00313B1D" w:rsidRPr="00672184" w:rsidRDefault="00313B1D" w:rsidP="00EF49DC">
                    <w:pPr>
                      <w:rPr>
                        <w:rFonts w:ascii="var(--fontText)" w:hAnsi="var(--fontText)"/>
                        <w:b w:val="0"/>
                        <w:bCs w:val="0"/>
                        <w:i/>
                        <w:iCs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tc>
              </w:sdtContent>
            </w:sdt>
          </w:tr>
          <w:tr w:rsidR="00313B1D" w14:paraId="51FE19A2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1932EEC1" w14:textId="2CB6D1FA" w:rsidR="00313B1D" w:rsidRPr="006F24D2" w:rsidRDefault="00313B1D" w:rsidP="00EF49DC">
                <w:pPr>
                  <w:rPr>
                    <w:rFonts w:ascii="var(--fontText)" w:hAnsi="var(--fontText)"/>
                  </w:rPr>
                </w:pPr>
                <w:r w:rsidRPr="006F24D2">
                  <w:rPr>
                    <w:rFonts w:ascii="var(--fontText)" w:hAnsi="var(--fontText)"/>
                  </w:rPr>
                  <w:t xml:space="preserve">Kursen ges inom </w:t>
                </w:r>
                <w:r>
                  <w:rPr>
                    <w:rFonts w:ascii="var(--fontText)" w:hAnsi="var(--fontText)"/>
                  </w:rPr>
                  <w:t>program</w:t>
                </w:r>
              </w:p>
            </w:tc>
          </w:tr>
          <w:tr w:rsidR="00313B1D" w14:paraId="1DC75188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-261379612"/>
                  <w:placeholder>
                    <w:docPart w:val="DefaultPlaceholder_-1854013440"/>
                  </w:placeholder>
                </w:sdtPr>
                <w:sdtEndPr/>
                <w:sdtContent>
                  <w:p w14:paraId="1C2A4C8C" w14:textId="3A9FA9D8" w:rsidR="00313B1D" w:rsidRDefault="00313B1D" w:rsidP="00EF49DC">
                    <w:pPr>
                      <w:rPr>
                        <w:rFonts w:ascii="var(--fontText)" w:hAnsi="var(--fontText)"/>
                        <w:b w:val="0"/>
                        <w:bCs w:val="0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 xml:space="preserve">Ange </w:t>
                    </w:r>
                    <w:r w:rsidR="00D33896">
                      <w:rPr>
                        <w:b w:val="0"/>
                        <w:bCs w:val="0"/>
                        <w:i/>
                        <w:iCs/>
                      </w:rPr>
                      <w:t>program</w:t>
                    </w:r>
                  </w:p>
                </w:sdtContent>
              </w:sdt>
            </w:tc>
          </w:tr>
          <w:tr w:rsidR="00313B1D" w14:paraId="57C11DE6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028F8A81" w14:textId="77777777" w:rsidR="00313B1D" w:rsidRPr="006F24D2" w:rsidRDefault="00313B1D" w:rsidP="00EF49DC">
                <w:pPr>
                  <w:rPr>
                    <w:rFonts w:ascii="var(--fontText)" w:hAnsi="var(--fontText)"/>
                  </w:rPr>
                </w:pPr>
                <w:r>
                  <w:rPr>
                    <w:rFonts w:ascii="var(--fontText)" w:hAnsi="var(--fontText)"/>
                  </w:rPr>
                  <w:t xml:space="preserve">Övrig information </w:t>
                </w:r>
              </w:p>
            </w:tc>
          </w:tr>
          <w:tr w:rsidR="00313B1D" w14:paraId="21017356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-1556456383"/>
                  <w:placeholder>
                    <w:docPart w:val="DefaultPlaceholder_-1854013440"/>
                  </w:placeholder>
                </w:sdtPr>
                <w:sdtEndPr/>
                <w:sdtContent>
                  <w:p w14:paraId="26A4F2C0" w14:textId="155DFC1E" w:rsidR="00313B1D" w:rsidRDefault="00313B1D" w:rsidP="00EF49DC">
                    <w:pPr>
                      <w:rPr>
                        <w:rFonts w:ascii="var(--fontText)" w:hAnsi="var(--fontText)"/>
                        <w:b w:val="0"/>
                        <w:bCs w:val="0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</w:tbl>
        <w:p w14:paraId="4FB27DF0" w14:textId="77777777" w:rsidR="00313B1D" w:rsidRDefault="00313B1D" w:rsidP="00313B1D">
          <w:pPr>
            <w:rPr>
              <w:rFonts w:ascii="var(--fontText)" w:hAnsi="var(--fontText)"/>
              <w:b/>
              <w:bCs/>
            </w:rPr>
          </w:pPr>
        </w:p>
        <w:tbl>
          <w:tblPr>
            <w:tblStyle w:val="Rutntstabell4dekorfrg3"/>
            <w:tblW w:w="7792" w:type="dxa"/>
            <w:tblLook w:val="04A0" w:firstRow="1" w:lastRow="0" w:firstColumn="1" w:lastColumn="0" w:noHBand="0" w:noVBand="1"/>
          </w:tblPr>
          <w:tblGrid>
            <w:gridCol w:w="7792"/>
          </w:tblGrid>
          <w:tr w:rsidR="00313B1D" w:rsidRPr="002E5504" w14:paraId="569ED754" w14:textId="77777777" w:rsidTr="00DA05C1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</w:tcPr>
              <w:p w14:paraId="0D9635E9" w14:textId="77777777" w:rsidR="00313B1D" w:rsidRPr="002E5504" w:rsidRDefault="00313B1D" w:rsidP="00EF49DC">
                <w:pPr>
                  <w:rPr>
                    <w:rFonts w:ascii="var(--fontText)" w:hAnsi="var(--fontText)"/>
                  </w:rPr>
                </w:pPr>
                <w:r>
                  <w:rPr>
                    <w:rFonts w:ascii="var(--fontText)" w:hAnsi="var(--fontText)"/>
                  </w:rPr>
                  <w:t>Kursinformation</w:t>
                </w:r>
              </w:p>
            </w:tc>
          </w:tr>
          <w:tr w:rsidR="00313B1D" w:rsidRPr="00E87914" w14:paraId="69D19A95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26B78763" w14:textId="77777777" w:rsidR="00313B1D" w:rsidRDefault="00313B1D" w:rsidP="00EF49DC">
                <w:pPr>
                  <w:rPr>
                    <w:rFonts w:ascii="var(--fontText)" w:hAnsi="var(--fontText)"/>
                  </w:rPr>
                </w:pPr>
                <w:r>
                  <w:rPr>
                    <w:rFonts w:ascii="var(--fontText)" w:hAnsi="var(--fontText)"/>
                  </w:rPr>
                  <w:t xml:space="preserve">Kursnamn </w:t>
                </w:r>
              </w:p>
            </w:tc>
          </w:tr>
          <w:tr w:rsidR="00313B1D" w:rsidRPr="00E87914" w14:paraId="6DD671A1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792413146"/>
                  <w:placeholder>
                    <w:docPart w:val="DefaultPlaceholder_-1854013440"/>
                  </w:placeholder>
                </w:sdtPr>
                <w:sdtEndPr/>
                <w:sdtContent>
                  <w:p w14:paraId="29243A1F" w14:textId="30CF312A" w:rsidR="00313B1D" w:rsidRDefault="00313B1D" w:rsidP="00EF49DC">
                    <w:pPr>
                      <w:rPr>
                        <w:rFonts w:ascii="var(--fontText)" w:hAnsi="var(--fontText)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E87914" w14:paraId="554CF25C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56D21A6F" w14:textId="77777777" w:rsidR="00313B1D" w:rsidRDefault="00313B1D" w:rsidP="00EF49DC">
                <w:pPr>
                  <w:rPr>
                    <w:rFonts w:ascii="var(--fontText)" w:hAnsi="var(--fontText)"/>
                  </w:rPr>
                </w:pPr>
                <w:r>
                  <w:rPr>
                    <w:rFonts w:ascii="var(--fontText)" w:hAnsi="var(--fontText)"/>
                  </w:rPr>
                  <w:t xml:space="preserve">Beskriv studenternas förkunskaper – från föregående kurser i programmet. </w:t>
                </w:r>
              </w:p>
            </w:tc>
          </w:tr>
          <w:tr w:rsidR="00313B1D" w:rsidRPr="00E87914" w14:paraId="3DCDB7BA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16061306"/>
                  <w:placeholder>
                    <w:docPart w:val="DefaultPlaceholder_-1854013440"/>
                  </w:placeholder>
                </w:sdtPr>
                <w:sdtEndPr/>
                <w:sdtContent>
                  <w:p w14:paraId="03FA8BB1" w14:textId="3E2A869D" w:rsidR="00313B1D" w:rsidRDefault="00313B1D" w:rsidP="00EF49DC">
                    <w:pPr>
                      <w:rPr>
                        <w:rFonts w:ascii="var(--fontText)" w:hAnsi="var(--fontText)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E87914" w14:paraId="7564C1A6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180E3DC7" w14:textId="77777777" w:rsidR="00313B1D" w:rsidRDefault="00313B1D" w:rsidP="00EF49DC">
                <w:pPr>
                  <w:rPr>
                    <w:rFonts w:ascii="var(--fontText)" w:hAnsi="var(--fontText)"/>
                  </w:rPr>
                </w:pPr>
                <w:r>
                  <w:rPr>
                    <w:rFonts w:ascii="var(--fontText)" w:hAnsi="var(--fontText)"/>
                  </w:rPr>
                  <w:t>Beskriv vilka examensmål kursen svarar mot.</w:t>
                </w:r>
              </w:p>
            </w:tc>
          </w:tr>
          <w:tr w:rsidR="00313B1D" w:rsidRPr="00E87914" w14:paraId="22347326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-737859890"/>
                  <w:placeholder>
                    <w:docPart w:val="DefaultPlaceholder_-1854013440"/>
                  </w:placeholder>
                </w:sdtPr>
                <w:sdtEndPr/>
                <w:sdtContent>
                  <w:p w14:paraId="3565ECA6" w14:textId="574AC20B" w:rsidR="00313B1D" w:rsidRDefault="00313B1D" w:rsidP="00EF49DC">
                    <w:pPr>
                      <w:rPr>
                        <w:rFonts w:ascii="var(--fontText)" w:hAnsi="var(--fontText)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E87914" w14:paraId="0FD9154D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51324049" w14:textId="77777777" w:rsidR="00313B1D" w:rsidRPr="00672184" w:rsidRDefault="00313B1D" w:rsidP="00EF49DC">
                <w:pPr>
                  <w:rPr>
                    <w:i/>
                    <w:iCs/>
                  </w:rPr>
                </w:pPr>
                <w:r w:rsidRPr="007043E8">
                  <w:rPr>
                    <w:rFonts w:ascii="var(--fontText)" w:hAnsi="var(--fontText)"/>
                  </w:rPr>
                  <w:t>Beskrivning av kurs (design, ämnes-</w:t>
                </w:r>
                <w:r>
                  <w:rPr>
                    <w:rFonts w:ascii="var(--fontText)" w:hAnsi="var(--fontText)"/>
                  </w:rPr>
                  <w:t xml:space="preserve"> och</w:t>
                </w:r>
                <w:r w:rsidRPr="007043E8">
                  <w:rPr>
                    <w:rFonts w:ascii="var(--fontText)" w:hAnsi="var(--fontText)"/>
                  </w:rPr>
                  <w:t xml:space="preserve"> professions integrering, etc.</w:t>
                </w:r>
                <w:r>
                  <w:rPr>
                    <w:rFonts w:ascii="var(--fontText)" w:hAnsi="var(--fontText)"/>
                  </w:rPr>
                  <w:t>)</w:t>
                </w:r>
              </w:p>
            </w:tc>
          </w:tr>
          <w:tr w:rsidR="00313B1D" w:rsidRPr="00E87914" w14:paraId="6EAFFF24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-1024626760"/>
                  <w:placeholder>
                    <w:docPart w:val="DefaultPlaceholder_-1854013440"/>
                  </w:placeholder>
                </w:sdtPr>
                <w:sdtEndPr/>
                <w:sdtContent>
                  <w:p w14:paraId="1612EA37" w14:textId="061EAA48" w:rsidR="00313B1D" w:rsidRPr="00672184" w:rsidRDefault="00313B1D" w:rsidP="00EF49DC">
                    <w:pPr>
                      <w:rPr>
                        <w:i/>
                        <w:iCs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E87914" w14:paraId="44EB9BD5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70DC0D00" w14:textId="77777777" w:rsidR="00313B1D" w:rsidRDefault="00313B1D" w:rsidP="00EF49DC">
                <w:pPr>
                  <w:rPr>
                    <w:rFonts w:ascii="var(--fontText)" w:hAnsi="var(--fontText)"/>
                  </w:rPr>
                </w:pPr>
                <w:r w:rsidRPr="007043E8">
                  <w:rPr>
                    <w:rFonts w:ascii="var(--fontText)" w:hAnsi="var(--fontText)"/>
                  </w:rPr>
                  <w:t>Länk till tidigare kursplan (om sådan finns)</w:t>
                </w:r>
              </w:p>
            </w:tc>
          </w:tr>
          <w:tr w:rsidR="00313B1D" w:rsidRPr="00E87914" w14:paraId="50A1156F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-577289499"/>
                  <w:placeholder>
                    <w:docPart w:val="DefaultPlaceholder_-1854013440"/>
                  </w:placeholder>
                </w:sdtPr>
                <w:sdtEndPr/>
                <w:sdtContent>
                  <w:p w14:paraId="1DC60456" w14:textId="2D0D358C" w:rsidR="00313B1D" w:rsidRPr="007043E8" w:rsidRDefault="00313B1D" w:rsidP="00EF49DC">
                    <w:pPr>
                      <w:rPr>
                        <w:rFonts w:ascii="var(--fontText)" w:hAnsi="var(--fontText)"/>
                        <w:i/>
                        <w:iCs/>
                      </w:rPr>
                    </w:pPr>
                    <w:r w:rsidRPr="007043E8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E87914" w14:paraId="39CCF5B5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4EC01405" w14:textId="77777777" w:rsidR="00313B1D" w:rsidRPr="00E87914" w:rsidRDefault="00313B1D" w:rsidP="00EF49DC">
                <w:pPr>
                  <w:rPr>
                    <w:rFonts w:ascii="var(--fontText)" w:hAnsi="var(--fontText)"/>
                  </w:rPr>
                </w:pPr>
                <w:r w:rsidRPr="00E5725F">
                  <w:rPr>
                    <w:rFonts w:ascii="var(--fontText)" w:hAnsi="var(--fontText)"/>
                  </w:rPr>
                  <w:t xml:space="preserve">Antal studenter </w:t>
                </w:r>
              </w:p>
            </w:tc>
          </w:tr>
          <w:tr w:rsidR="00313B1D" w14:paraId="65F664AE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-317571817"/>
                  <w:placeholder>
                    <w:docPart w:val="DefaultPlaceholder_-1854013440"/>
                  </w:placeholder>
                </w:sdtPr>
                <w:sdtEndPr/>
                <w:sdtContent>
                  <w:p w14:paraId="06FAFE31" w14:textId="56CFA214" w:rsidR="00313B1D" w:rsidRDefault="00313B1D" w:rsidP="00EF49DC">
                    <w:pPr>
                      <w:rPr>
                        <w:rFonts w:ascii="var(--fontText)" w:hAnsi="var(--fontText)"/>
                        <w:b w:val="0"/>
                        <w:bCs w:val="0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14:paraId="5671EA4D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388160F8" w14:textId="77777777" w:rsidR="00313B1D" w:rsidRPr="00672184" w:rsidRDefault="00313B1D" w:rsidP="00EF49DC">
                <w:pPr>
                  <w:rPr>
                    <w:i/>
                    <w:iCs/>
                  </w:rPr>
                </w:pPr>
                <w:r w:rsidRPr="007043E8">
                  <w:rPr>
                    <w:rFonts w:ascii="var(--fontText)" w:hAnsi="var(--fontText)"/>
                  </w:rPr>
                  <w:t>Preliminär håp-nivå</w:t>
                </w:r>
              </w:p>
            </w:tc>
          </w:tr>
          <w:tr w:rsidR="00313B1D" w14:paraId="223A1F3C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1746303617"/>
                  <w:placeholder>
                    <w:docPart w:val="DefaultPlaceholder_-1854013440"/>
                  </w:placeholder>
                </w:sdtPr>
                <w:sdtEndPr/>
                <w:sdtContent>
                  <w:p w14:paraId="6B366E80" w14:textId="0A031A11" w:rsidR="00313B1D" w:rsidRPr="007043E8" w:rsidRDefault="00313B1D" w:rsidP="00EF49DC">
                    <w:pPr>
                      <w:rPr>
                        <w:b w:val="0"/>
                        <w:bCs w:val="0"/>
                        <w:i/>
                        <w:iCs/>
                      </w:rPr>
                    </w:pPr>
                    <w:r w:rsidRPr="007043E8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6F24D2" w14:paraId="16D1CFED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2ACD08A8" w14:textId="77777777" w:rsidR="00313B1D" w:rsidRPr="006F24D2" w:rsidRDefault="00313B1D" w:rsidP="00EF49DC">
                <w:pPr>
                  <w:rPr>
                    <w:rFonts w:ascii="var(--fontText)" w:hAnsi="var(--fontText)"/>
                  </w:rPr>
                </w:pPr>
                <w:r w:rsidRPr="006F24D2">
                  <w:rPr>
                    <w:rFonts w:ascii="var(--fontText)" w:hAnsi="var(--fontText)"/>
                  </w:rPr>
                  <w:t>Preliminär</w:t>
                </w:r>
                <w:r>
                  <w:rPr>
                    <w:rFonts w:ascii="var(--fontText)" w:hAnsi="var(--fontText)"/>
                  </w:rPr>
                  <w:t xml:space="preserve"> första </w:t>
                </w:r>
                <w:r w:rsidRPr="006F24D2">
                  <w:rPr>
                    <w:rFonts w:ascii="var(--fontText)" w:hAnsi="var(--fontText)"/>
                  </w:rPr>
                  <w:t>kursstart</w:t>
                </w:r>
                <w:r>
                  <w:rPr>
                    <w:rFonts w:ascii="var(--fontText)" w:hAnsi="var(--fontText)"/>
                  </w:rPr>
                  <w:t xml:space="preserve"> </w:t>
                </w:r>
                <w:r w:rsidRPr="00196A78">
                  <w:rPr>
                    <w:rFonts w:ascii="var(--fontText)" w:hAnsi="var(--fontText)"/>
                    <w:b w:val="0"/>
                    <w:bCs w:val="0"/>
                  </w:rPr>
                  <w:t xml:space="preserve">(ange </w:t>
                </w:r>
                <w:r>
                  <w:rPr>
                    <w:rFonts w:ascii="var(--fontText)" w:hAnsi="var(--fontText)"/>
                    <w:b w:val="0"/>
                    <w:bCs w:val="0"/>
                  </w:rPr>
                  <w:t>t</w:t>
                </w:r>
                <w:r w:rsidRPr="00196A78">
                  <w:rPr>
                    <w:rFonts w:ascii="var(--fontText)" w:hAnsi="var(--fontText)"/>
                    <w:b w:val="0"/>
                    <w:bCs w:val="0"/>
                  </w:rPr>
                  <w:t>ermin)</w:t>
                </w:r>
              </w:p>
            </w:tc>
          </w:tr>
          <w:tr w:rsidR="00313B1D" w14:paraId="69CBE81E" w14:textId="77777777" w:rsidTr="00DA05C1">
            <w:trPr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sdt>
                <w:sdtPr>
                  <w:rPr>
                    <w:i/>
                    <w:iCs/>
                  </w:rPr>
                  <w:id w:val="779384304"/>
                  <w:placeholder>
                    <w:docPart w:val="DefaultPlaceholder_-1854013440"/>
                  </w:placeholder>
                </w:sdtPr>
                <w:sdtEndPr/>
                <w:sdtContent>
                  <w:p w14:paraId="0A228819" w14:textId="00F37775" w:rsidR="00313B1D" w:rsidRDefault="00313B1D" w:rsidP="00EF49DC">
                    <w:pPr>
                      <w:rPr>
                        <w:rFonts w:ascii="var(--fontText)" w:hAnsi="var(--fontText)"/>
                        <w:b w:val="0"/>
                        <w:bCs w:val="0"/>
                      </w:rPr>
                    </w:pPr>
                    <w:r w:rsidRPr="00672184">
                      <w:rPr>
                        <w:b w:val="0"/>
                        <w:bCs w:val="0"/>
                        <w:i/>
                        <w:iCs/>
                      </w:rPr>
                      <w:t>Ange här</w:t>
                    </w:r>
                  </w:p>
                </w:sdtContent>
              </w:sdt>
            </w:tc>
          </w:tr>
          <w:tr w:rsidR="00313B1D" w:rsidRPr="006F24D2" w14:paraId="3AB8985D" w14:textId="77777777" w:rsidTr="00DA05C1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792" w:type="dxa"/>
                <w:vAlign w:val="center"/>
              </w:tcPr>
              <w:p w14:paraId="4E94BA36" w14:textId="77777777" w:rsidR="00313B1D" w:rsidRPr="007F5B0C" w:rsidRDefault="00313B1D" w:rsidP="00EF49DC">
                <w:pPr>
                  <w:rPr>
                    <w:rFonts w:ascii="var(--fontText)" w:hAnsi="var(--fontText)"/>
                    <w:b w:val="0"/>
                    <w:bCs w:val="0"/>
                  </w:rPr>
                </w:pPr>
                <w:r w:rsidRPr="00E5725F">
                  <w:rPr>
                    <w:rFonts w:ascii="var(--fontText)" w:hAnsi="var(--fontText)"/>
                  </w:rPr>
                  <w:t>Övrigt</w:t>
                </w:r>
              </w:p>
            </w:tc>
          </w:tr>
          <w:tr w:rsidR="00313B1D" w14:paraId="35C98C3C" w14:textId="77777777" w:rsidTr="00DA05C1">
            <w:trPr>
              <w:trHeight w:val="397"/>
            </w:trPr>
            <w:sdt>
              <w:sdtPr>
                <w:rPr>
                  <w:rFonts w:ascii="var(--fontText)" w:hAnsi="var(--fontText)"/>
                </w:rPr>
                <w:id w:val="-774625268"/>
                <w:placeholder>
                  <w:docPart w:val="C745BB4B8B3C46749BA0D2D98B65379F"/>
                </w:placeholder>
                <w:showingPlcHdr/>
              </w:sdtPr>
              <w:sdtEndPr/>
              <w:sdtContent>
                <w:tc>
                  <w:tcPr>
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<w:tcW w:w="7792" w:type="dxa"/>
                    <w:vAlign w:val="center"/>
                  </w:tcPr>
                  <w:p w14:paraId="56B9ED18" w14:textId="525272CB" w:rsidR="00313B1D" w:rsidRDefault="00AB48AB" w:rsidP="00EF49DC">
                    <w:pPr>
                      <w:rPr>
                        <w:rFonts w:ascii="var(--fontText)" w:hAnsi="var(--fontText)"/>
                        <w:b w:val="0"/>
                        <w:bCs w:val="0"/>
                      </w:rPr>
                    </w:pPr>
                    <w:r w:rsidRPr="00F03C69">
                      <w:rPr>
                        <w:b w:val="0"/>
                        <w:bCs w:val="0"/>
                        <w:i/>
                        <w:iCs/>
                      </w:rPr>
                      <w:t>Klicka eller tryck här för att ange text.</w:t>
                    </w:r>
                  </w:p>
                </w:tc>
              </w:sdtContent>
            </w:sdt>
          </w:tr>
        </w:tbl>
        <w:p w14:paraId="105207BB" w14:textId="40CBE546" w:rsidR="002C505B" w:rsidRPr="00D33896" w:rsidRDefault="00414CF3" w:rsidP="00BA1675">
          <w:pPr>
            <w:rPr>
              <w:rFonts w:ascii="var(--fontText)" w:hAnsi="var(--fontText)"/>
              <w:b/>
              <w:bCs/>
            </w:rPr>
          </w:pPr>
        </w:p>
      </w:sdtContent>
    </w:sdt>
    <w:sectPr w:rsidR="002C505B" w:rsidRPr="00D33896" w:rsidSect="00F03C69">
      <w:headerReference w:type="default" r:id="rId11"/>
      <w:headerReference w:type="first" r:id="rId12"/>
      <w:type w:val="continuous"/>
      <w:pgSz w:w="11907" w:h="16839" w:code="9"/>
      <w:pgMar w:top="1418" w:right="1826" w:bottom="1134" w:left="2308" w:header="709" w:footer="35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A8061F" w14:textId="77777777" w:rsidR="00414CF3" w:rsidRDefault="00414CF3">
      <w:r>
        <w:separator/>
      </w:r>
    </w:p>
  </w:endnote>
  <w:endnote w:type="continuationSeparator" w:id="0">
    <w:p w14:paraId="63A5CD54" w14:textId="77777777" w:rsidR="00414CF3" w:rsidRDefault="00414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var(--fontText)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4B17C8" w14:textId="77777777" w:rsidR="00414CF3" w:rsidRDefault="00414CF3">
      <w:r>
        <w:separator/>
      </w:r>
    </w:p>
  </w:footnote>
  <w:footnote w:type="continuationSeparator" w:id="0">
    <w:p w14:paraId="79D8BDAB" w14:textId="77777777" w:rsidR="00414CF3" w:rsidRDefault="00414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34455" w14:textId="0B673D92" w:rsidR="00F505C4" w:rsidRPr="00A57AC1" w:rsidRDefault="00F505C4" w:rsidP="00504FBF">
    <w:pPr>
      <w:pStyle w:val="Sidhuvud"/>
      <w:tabs>
        <w:tab w:val="left" w:pos="2760"/>
        <w:tab w:val="right" w:pos="84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04" w:type="dxa"/>
      <w:tblInd w:w="-1322" w:type="dxa"/>
      <w:tblLayout w:type="fixed"/>
      <w:tblCellMar>
        <w:left w:w="0" w:type="dxa"/>
      </w:tblCellMar>
      <w:tblLook w:val="01E0" w:firstRow="1" w:lastRow="1" w:firstColumn="1" w:lastColumn="1" w:noHBand="0" w:noVBand="0"/>
    </w:tblPr>
    <w:tblGrid>
      <w:gridCol w:w="5390"/>
      <w:gridCol w:w="3192"/>
      <w:gridCol w:w="550"/>
      <w:gridCol w:w="1372"/>
    </w:tblGrid>
    <w:tr w:rsidR="00F03C69" w:rsidRPr="00F03C69" w14:paraId="21390B40" w14:textId="77777777" w:rsidTr="00035E21">
      <w:trPr>
        <w:trHeight w:hRule="exact" w:val="227"/>
      </w:trPr>
      <w:tc>
        <w:tcPr>
          <w:tcW w:w="5390" w:type="dxa"/>
          <w:vMerge w:val="restart"/>
          <w:shd w:val="clear" w:color="auto" w:fill="auto"/>
        </w:tcPr>
        <w:p w14:paraId="49F33C92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/>
              <w:noProof/>
              <w:sz w:val="16"/>
              <w:szCs w:val="16"/>
            </w:rPr>
          </w:pPr>
          <w:r w:rsidRPr="00F03C69">
            <w:rPr>
              <w:rFonts w:ascii="Arial" w:hAnsi="Arial"/>
              <w:noProof/>
              <w:sz w:val="16"/>
              <w:szCs w:val="16"/>
            </w:rPr>
            <w:drawing>
              <wp:inline distT="0" distB="0" distL="0" distR="0" wp14:anchorId="7E02CD64" wp14:editId="4C8E80C5">
                <wp:extent cx="1805940" cy="739140"/>
                <wp:effectExtent l="0" t="0" r="3810" b="3810"/>
                <wp:docPr id="1" name="Bild 1" descr="KI-Logo_pos_RGB(136-0-82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I-Logo_pos_RGB(136-0-8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594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2" w:type="dxa"/>
          <w:shd w:val="clear" w:color="auto" w:fill="auto"/>
        </w:tcPr>
        <w:p w14:paraId="136782E9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550" w:type="dxa"/>
          <w:shd w:val="clear" w:color="auto" w:fill="auto"/>
        </w:tcPr>
        <w:p w14:paraId="0515DE45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1372" w:type="dxa"/>
          <w:shd w:val="clear" w:color="auto" w:fill="auto"/>
        </w:tcPr>
        <w:p w14:paraId="32FCA454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16"/>
              <w:szCs w:val="16"/>
            </w:rPr>
          </w:pPr>
        </w:p>
      </w:tc>
    </w:tr>
    <w:tr w:rsidR="00F03C69" w:rsidRPr="00F03C69" w14:paraId="13F1DCA5" w14:textId="77777777" w:rsidTr="00035E21">
      <w:tc>
        <w:tcPr>
          <w:tcW w:w="5390" w:type="dxa"/>
          <w:vMerge/>
          <w:shd w:val="clear" w:color="auto" w:fill="auto"/>
        </w:tcPr>
        <w:p w14:paraId="24715CD6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/>
              <w:noProof/>
              <w:sz w:val="16"/>
              <w:szCs w:val="16"/>
            </w:rPr>
          </w:pPr>
        </w:p>
      </w:tc>
      <w:tc>
        <w:tcPr>
          <w:tcW w:w="3192" w:type="dxa"/>
          <w:shd w:val="clear" w:color="auto" w:fill="auto"/>
        </w:tcPr>
        <w:p w14:paraId="2C033544" w14:textId="7B609D65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  <w:r>
            <w:rPr>
              <w:rFonts w:ascii="Arial" w:hAnsi="Arial" w:cs="Arial"/>
              <w:b/>
              <w:noProof/>
              <w:sz w:val="20"/>
              <w:szCs w:val="20"/>
            </w:rPr>
            <w:t>Utlysning av kursansvar för kurs inom program</w:t>
          </w:r>
        </w:p>
      </w:tc>
      <w:tc>
        <w:tcPr>
          <w:tcW w:w="550" w:type="dxa"/>
          <w:shd w:val="clear" w:color="auto" w:fill="auto"/>
        </w:tcPr>
        <w:p w14:paraId="121F3C09" w14:textId="77777777" w:rsidR="00F03C69" w:rsidRPr="00F03C69" w:rsidRDefault="00F03C69" w:rsidP="00F03C69">
          <w:pPr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  <w:r w:rsidRPr="00F03C69">
            <w:rPr>
              <w:rFonts w:ascii="Arial" w:hAnsi="Arial" w:cs="Arial"/>
              <w:b/>
              <w:noProof/>
              <w:sz w:val="20"/>
              <w:szCs w:val="20"/>
            </w:rPr>
            <w:t xml:space="preserve">Dnr: </w:t>
          </w:r>
        </w:p>
      </w:tc>
      <w:tc>
        <w:tcPr>
          <w:tcW w:w="1372" w:type="dxa"/>
          <w:shd w:val="clear" w:color="auto" w:fill="auto"/>
        </w:tcPr>
        <w:p w14:paraId="534EDFF0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20"/>
              <w:szCs w:val="20"/>
              <w:highlight w:val="darkMagenta"/>
            </w:rPr>
          </w:pPr>
        </w:p>
      </w:tc>
    </w:tr>
    <w:tr w:rsidR="00F03C69" w:rsidRPr="00F03C69" w14:paraId="55A471BA" w14:textId="77777777" w:rsidTr="00035E21">
      <w:tc>
        <w:tcPr>
          <w:tcW w:w="5390" w:type="dxa"/>
          <w:vMerge/>
          <w:shd w:val="clear" w:color="auto" w:fill="auto"/>
        </w:tcPr>
        <w:p w14:paraId="40AA7358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/>
              <w:noProof/>
              <w:sz w:val="16"/>
              <w:szCs w:val="16"/>
            </w:rPr>
          </w:pPr>
        </w:p>
      </w:tc>
      <w:tc>
        <w:tcPr>
          <w:tcW w:w="3192" w:type="dxa"/>
          <w:shd w:val="clear" w:color="auto" w:fill="auto"/>
        </w:tcPr>
        <w:p w14:paraId="6617C2CB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20"/>
              <w:szCs w:val="20"/>
              <w:highlight w:val="yellow"/>
            </w:rPr>
          </w:pPr>
          <w:r w:rsidRPr="00F03C69">
            <w:rPr>
              <w:rFonts w:ascii="Arial" w:hAnsi="Arial" w:cs="Arial"/>
              <w:noProof/>
              <w:sz w:val="20"/>
              <w:szCs w:val="20"/>
            </w:rPr>
            <w:t>2020-11-06</w:t>
          </w:r>
        </w:p>
      </w:tc>
      <w:tc>
        <w:tcPr>
          <w:tcW w:w="550" w:type="dxa"/>
          <w:shd w:val="clear" w:color="auto" w:fill="auto"/>
        </w:tcPr>
        <w:p w14:paraId="3898DF0E" w14:textId="77777777" w:rsidR="00F03C69" w:rsidRPr="00F03C69" w:rsidRDefault="00F03C69" w:rsidP="00F03C69">
          <w:pPr>
            <w:spacing w:after="0"/>
            <w:rPr>
              <w:rFonts w:ascii="Arial" w:hAnsi="Arial" w:cs="Arial"/>
              <w:noProof/>
              <w:sz w:val="20"/>
              <w:szCs w:val="20"/>
            </w:rPr>
          </w:pPr>
          <w:r w:rsidRPr="00F03C69">
            <w:rPr>
              <w:rFonts w:ascii="Arial" w:hAnsi="Arial" w:cs="Arial"/>
              <w:b/>
              <w:noProof/>
              <w:sz w:val="20"/>
              <w:szCs w:val="20"/>
            </w:rPr>
            <w:t>Sid:</w:t>
          </w:r>
        </w:p>
      </w:tc>
      <w:tc>
        <w:tcPr>
          <w:tcW w:w="1372" w:type="dxa"/>
          <w:shd w:val="clear" w:color="auto" w:fill="auto"/>
        </w:tcPr>
        <w:p w14:paraId="5BB1F8D9" w14:textId="77777777" w:rsidR="00F03C69" w:rsidRPr="00F03C69" w:rsidRDefault="00F03C69" w:rsidP="00F03C69">
          <w:pPr>
            <w:spacing w:after="0"/>
            <w:rPr>
              <w:rFonts w:ascii="Arial" w:hAnsi="Arial" w:cs="Arial"/>
              <w:noProof/>
              <w:sz w:val="20"/>
              <w:szCs w:val="20"/>
            </w:rPr>
          </w:pPr>
          <w:r w:rsidRPr="00F03C69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F03C69">
            <w:rPr>
              <w:rFonts w:ascii="Arial" w:hAnsi="Arial" w:cs="Arial"/>
              <w:noProof/>
              <w:sz w:val="20"/>
              <w:szCs w:val="20"/>
            </w:rPr>
            <w:instrText xml:space="preserve"> PAGE </w:instrText>
          </w:r>
          <w:r w:rsidRPr="00F03C69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Pr="00F03C69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F03C69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F03C69">
            <w:rPr>
              <w:rFonts w:ascii="Arial" w:hAnsi="Arial" w:cs="Arial"/>
              <w:noProof/>
              <w:sz w:val="20"/>
              <w:szCs w:val="20"/>
            </w:rPr>
            <w:t xml:space="preserve"> / </w:t>
          </w:r>
          <w:r w:rsidRPr="00F03C69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F03C69">
            <w:rPr>
              <w:rFonts w:ascii="Arial" w:hAnsi="Arial" w:cs="Arial"/>
              <w:noProof/>
              <w:sz w:val="20"/>
              <w:szCs w:val="20"/>
            </w:rPr>
            <w:instrText xml:space="preserve"> NUMPAGES </w:instrText>
          </w:r>
          <w:r w:rsidRPr="00F03C69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Pr="00F03C69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F03C69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</w:p>
      </w:tc>
    </w:tr>
    <w:tr w:rsidR="00F03C69" w:rsidRPr="00F03C69" w14:paraId="1854A228" w14:textId="77777777" w:rsidTr="00035E21">
      <w:tc>
        <w:tcPr>
          <w:tcW w:w="5390" w:type="dxa"/>
          <w:vMerge/>
          <w:shd w:val="clear" w:color="auto" w:fill="auto"/>
        </w:tcPr>
        <w:p w14:paraId="20ABBEB2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/>
              <w:noProof/>
              <w:sz w:val="16"/>
              <w:szCs w:val="16"/>
            </w:rPr>
          </w:pPr>
        </w:p>
      </w:tc>
      <w:tc>
        <w:tcPr>
          <w:tcW w:w="3192" w:type="dxa"/>
          <w:shd w:val="clear" w:color="auto" w:fill="auto"/>
        </w:tcPr>
        <w:p w14:paraId="77BF6922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  <w:tc>
        <w:tcPr>
          <w:tcW w:w="550" w:type="dxa"/>
          <w:shd w:val="clear" w:color="auto" w:fill="auto"/>
        </w:tcPr>
        <w:p w14:paraId="05313F95" w14:textId="77777777" w:rsidR="00F03C69" w:rsidRPr="00F03C69" w:rsidRDefault="00F03C69" w:rsidP="00F03C69">
          <w:pPr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  <w:tc>
        <w:tcPr>
          <w:tcW w:w="1372" w:type="dxa"/>
          <w:shd w:val="clear" w:color="auto" w:fill="auto"/>
        </w:tcPr>
        <w:p w14:paraId="4D60DEEA" w14:textId="77777777" w:rsidR="00F03C69" w:rsidRPr="00F03C69" w:rsidRDefault="00F03C69" w:rsidP="00F03C69">
          <w:pPr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</w:tr>
    <w:tr w:rsidR="00F03C69" w:rsidRPr="00F03C69" w14:paraId="623C4195" w14:textId="77777777" w:rsidTr="00035E21">
      <w:tc>
        <w:tcPr>
          <w:tcW w:w="5390" w:type="dxa"/>
          <w:vMerge/>
          <w:shd w:val="clear" w:color="auto" w:fill="auto"/>
        </w:tcPr>
        <w:p w14:paraId="01DDA8A2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/>
              <w:noProof/>
              <w:sz w:val="16"/>
              <w:szCs w:val="16"/>
            </w:rPr>
          </w:pPr>
        </w:p>
      </w:tc>
      <w:tc>
        <w:tcPr>
          <w:tcW w:w="3192" w:type="dxa"/>
          <w:shd w:val="clear" w:color="auto" w:fill="auto"/>
        </w:tcPr>
        <w:p w14:paraId="2F9B08FF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  <w:tc>
        <w:tcPr>
          <w:tcW w:w="550" w:type="dxa"/>
          <w:shd w:val="clear" w:color="auto" w:fill="auto"/>
        </w:tcPr>
        <w:p w14:paraId="69B4F6AD" w14:textId="77777777" w:rsidR="00F03C69" w:rsidRPr="00F03C69" w:rsidRDefault="00F03C69" w:rsidP="00F03C69">
          <w:pPr>
            <w:spacing w:after="0"/>
            <w:rPr>
              <w:rFonts w:ascii="Arial" w:hAnsi="Arial" w:cs="Arial"/>
              <w:b/>
              <w:noProof/>
              <w:sz w:val="20"/>
              <w:szCs w:val="20"/>
            </w:rPr>
          </w:pPr>
        </w:p>
      </w:tc>
      <w:tc>
        <w:tcPr>
          <w:tcW w:w="1372" w:type="dxa"/>
          <w:shd w:val="clear" w:color="auto" w:fill="auto"/>
        </w:tcPr>
        <w:p w14:paraId="5E684C19" w14:textId="77777777" w:rsidR="00F03C69" w:rsidRPr="00F03C69" w:rsidRDefault="00F03C69" w:rsidP="00F03C69">
          <w:pPr>
            <w:spacing w:after="0"/>
            <w:rPr>
              <w:rFonts w:ascii="Arial" w:hAnsi="Arial" w:cs="Arial"/>
              <w:noProof/>
              <w:sz w:val="20"/>
              <w:szCs w:val="20"/>
              <w:highlight w:val="yellow"/>
            </w:rPr>
          </w:pPr>
        </w:p>
      </w:tc>
    </w:tr>
    <w:tr w:rsidR="00F03C69" w:rsidRPr="00F03C69" w14:paraId="35E06EAE" w14:textId="77777777" w:rsidTr="00035E21">
      <w:trPr>
        <w:trHeight w:hRule="exact" w:val="227"/>
      </w:trPr>
      <w:tc>
        <w:tcPr>
          <w:tcW w:w="5390" w:type="dxa"/>
          <w:shd w:val="clear" w:color="auto" w:fill="auto"/>
        </w:tcPr>
        <w:p w14:paraId="3CACDD8D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/>
              <w:noProof/>
              <w:sz w:val="16"/>
              <w:szCs w:val="16"/>
            </w:rPr>
          </w:pPr>
        </w:p>
      </w:tc>
      <w:tc>
        <w:tcPr>
          <w:tcW w:w="3192" w:type="dxa"/>
          <w:shd w:val="clear" w:color="auto" w:fill="auto"/>
        </w:tcPr>
        <w:p w14:paraId="4EBC3DB1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550" w:type="dxa"/>
          <w:shd w:val="clear" w:color="auto" w:fill="auto"/>
        </w:tcPr>
        <w:p w14:paraId="2697967B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20"/>
              <w:szCs w:val="20"/>
            </w:rPr>
          </w:pPr>
        </w:p>
      </w:tc>
      <w:tc>
        <w:tcPr>
          <w:tcW w:w="1372" w:type="dxa"/>
          <w:shd w:val="clear" w:color="auto" w:fill="auto"/>
        </w:tcPr>
        <w:p w14:paraId="2074A4BB" w14:textId="77777777" w:rsidR="00F03C69" w:rsidRPr="00F03C69" w:rsidRDefault="00F03C69" w:rsidP="00F03C69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26CF9302" w14:textId="4BE6208E" w:rsidR="00F505C4" w:rsidRDefault="00F505C4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61CFA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11260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10A0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38A8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01A9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7024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A83D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6A02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AF8C5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C247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A10E81"/>
    <w:multiLevelType w:val="hybridMultilevel"/>
    <w:tmpl w:val="19FC3AD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C6706D"/>
    <w:multiLevelType w:val="hybridMultilevel"/>
    <w:tmpl w:val="79145624"/>
    <w:lvl w:ilvl="0" w:tplc="041D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19A04B59"/>
    <w:multiLevelType w:val="hybridMultilevel"/>
    <w:tmpl w:val="BE1A639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721977"/>
    <w:multiLevelType w:val="hybridMultilevel"/>
    <w:tmpl w:val="354E512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76DD5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F26D37"/>
    <w:multiLevelType w:val="hybridMultilevel"/>
    <w:tmpl w:val="25463B78"/>
    <w:lvl w:ilvl="0" w:tplc="E84C5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3D5950"/>
    <w:multiLevelType w:val="hybridMultilevel"/>
    <w:tmpl w:val="5B9A911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976F29"/>
    <w:multiLevelType w:val="hybridMultilevel"/>
    <w:tmpl w:val="81FC40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6826E1"/>
    <w:multiLevelType w:val="hybridMultilevel"/>
    <w:tmpl w:val="9ADA0D1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D0042"/>
    <w:multiLevelType w:val="multilevel"/>
    <w:tmpl w:val="EFE611D2"/>
    <w:styleLink w:val="Rubriknumrering"/>
    <w:lvl w:ilvl="0">
      <w:start w:val="1"/>
      <w:numFmt w:val="decimal"/>
      <w:pStyle w:val="Rubrik1nr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Rubrik2nr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Rubrik3n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6A4529D5"/>
    <w:multiLevelType w:val="hybridMultilevel"/>
    <w:tmpl w:val="F5BCC3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73413C"/>
    <w:multiLevelType w:val="hybridMultilevel"/>
    <w:tmpl w:val="E9389A1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BE69F3"/>
    <w:multiLevelType w:val="multilevel"/>
    <w:tmpl w:val="D26272BC"/>
    <w:lvl w:ilvl="0">
      <w:start w:val="1"/>
      <w:numFmt w:val="decimal"/>
      <w:lvlText w:val="%1"/>
      <w:lvlJc w:val="left"/>
      <w:pPr>
        <w:tabs>
          <w:tab w:val="num" w:pos="1600"/>
        </w:tabs>
        <w:ind w:left="160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20"/>
        </w:tabs>
        <w:ind w:left="29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00"/>
        </w:tabs>
        <w:ind w:left="4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40"/>
        </w:tabs>
        <w:ind w:left="5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80"/>
        </w:tabs>
        <w:ind w:left="6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60"/>
        </w:tabs>
        <w:ind w:left="7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400"/>
        </w:tabs>
        <w:ind w:left="94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480"/>
        </w:tabs>
        <w:ind w:left="10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920"/>
        </w:tabs>
        <w:ind w:left="11920" w:hanging="2160"/>
      </w:pPr>
      <w:rPr>
        <w:rFonts w:hint="default"/>
      </w:rPr>
    </w:lvl>
  </w:abstractNum>
  <w:abstractNum w:abstractNumId="23" w15:restartNumberingAfterBreak="0">
    <w:nsid w:val="72AD2482"/>
    <w:multiLevelType w:val="hybridMultilevel"/>
    <w:tmpl w:val="74BE0E14"/>
    <w:lvl w:ilvl="0" w:tplc="B5F06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6E18D5"/>
    <w:multiLevelType w:val="hybridMultilevel"/>
    <w:tmpl w:val="D85A7B8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739AC"/>
    <w:multiLevelType w:val="hybridMultilevel"/>
    <w:tmpl w:val="8148108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4"/>
  </w:num>
  <w:num w:numId="3">
    <w:abstractNumId w:val="11"/>
  </w:num>
  <w:num w:numId="4">
    <w:abstractNumId w:val="1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7"/>
  </w:num>
  <w:num w:numId="17">
    <w:abstractNumId w:val="19"/>
  </w:num>
  <w:num w:numId="18">
    <w:abstractNumId w:val="25"/>
  </w:num>
  <w:num w:numId="19">
    <w:abstractNumId w:val="21"/>
  </w:num>
  <w:num w:numId="20">
    <w:abstractNumId w:val="20"/>
  </w:num>
  <w:num w:numId="21">
    <w:abstractNumId w:val="18"/>
  </w:num>
  <w:num w:numId="22">
    <w:abstractNumId w:val="13"/>
  </w:num>
  <w:num w:numId="23">
    <w:abstractNumId w:val="23"/>
  </w:num>
  <w:num w:numId="24">
    <w:abstractNumId w:val="16"/>
  </w:num>
  <w:num w:numId="25">
    <w:abstractNumId w:val="1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formatting="1" w:enforcement="0"/>
  <w:defaultTabStop w:val="130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ewMLYwNzQwsTAxNjNX0lEKTi0uzszPAykwqgUAkSaycCwAAAA="/>
    <w:docVar w:name="stc3_dlg_cap¤frame_¤&lt;new&gt;1¤English" w:val="Cover sheet / Försättsblad"/>
    <w:docVar w:name="stc3_dlg_cap¤frame_¤&lt;new&gt;1¤Svenska" w:val="Försättsblad / Cover sheet"/>
    <w:docVar w:name="stc3_dlg_cap¤frame_¤&lt;new&gt;3¤English" w:val="Authors name(s) on cover sheet / Namn på försättsblad"/>
    <w:docVar w:name="stc3_dlg_cap¤frame_¤&lt;new&gt;3¤Svenska" w:val="Namn på försättsblad / Authors name(s) on cover sheet"/>
    <w:docVar w:name="stc3_dlg_def_value¤oa_¤Försättsblad" w:val="True"/>
    <w:docVar w:name="stc3_dlg_def_value¤oa_¤Inget_försättsblad" w:val="False"/>
    <w:docVar w:name="stc3_dlg_def_value¤oa_¤Logo_färg" w:val="True"/>
    <w:docVar w:name="stc3_dlg_def_value¤oa_¤Logo_sv" w:val="False"/>
    <w:docVar w:name="stc3_dlg_element¤01" w:val="dialog_¤TemplateDialog"/>
    <w:docVar w:name="stc3_dlg_element¤01¤01" w:val="step_¤&lt;new&gt;"/>
    <w:docVar w:name="stc3_dlg_element¤01¤01¤01" w:val="frame_¤&lt;new&gt;"/>
    <w:docVar w:name="stc3_dlg_element¤01¤01¤01¤01" w:val="pr_¤Profile"/>
    <w:docVar w:name="stc3_dlg_element¤01¤01¤01¤02" w:val="dl_¤DocLanguage"/>
    <w:docVar w:name="stc3_dlg_element¤01¤01¤01¤03" w:val="dl_¤Date"/>
    <w:docVar w:name="stc3_dlg_element¤01¤01¤01¤04" w:val="ds_¤Titel"/>
    <w:docVar w:name="stc3_dlg_element¤01¤01¤01¤05" w:val="ds_¤DNR"/>
    <w:docVar w:name="stc3_dlg_element¤01¤01¤01¤06" w:val="ds_¤Versionsnr"/>
    <w:docVar w:name="stc3_dlg_element¤01¤01¤02" w:val="frame_¤&lt;new&gt;1"/>
    <w:docVar w:name="stc3_dlg_element¤01¤01¤02¤01" w:val="oa_¤Försättsblad"/>
    <w:docVar w:name="stc3_dlg_element¤01¤01¤02¤02" w:val="oa_¤Inget_försättsblad"/>
    <w:docVar w:name="stc3_dlg_element¤01¤01¤03" w:val="frame_¤&lt;new&gt;3"/>
    <w:docVar w:name="stc3_dlg_element¤01¤01¤03¤01" w:val="ds_¤Namn_på_försättsblad"/>
    <w:docVar w:name="stc3_dlg_element¤01¤01¤04" w:val="frame_¤&lt;new&gt;2"/>
    <w:docVar w:name="stc3_dlg_element¤01¤01¤04¤01" w:val="oa_¤Logo_färg"/>
    <w:docVar w:name="stc3_dlg_element¤01¤01¤04¤02" w:val="oa_¤Logo_sv"/>
    <w:docVar w:name="stc3_dlg_rowcount¤ds_¤DNR" w:val="1"/>
    <w:docVar w:name="stc3_dlg_rowcount¤ds_¤Namn_på_försättsblad" w:val="4"/>
    <w:docVar w:name="stc3_dlg_rowcount¤ds_¤Titel" w:val="1"/>
    <w:docVar w:name="stc3_dlg_rowcount¤ds_¤Versionsnr" w:val="1"/>
    <w:docVar w:name="stc3_dlg_show_dlg_descr¤dialog_¤TemplateDialog" w:val="False"/>
    <w:docVar w:name="stc3_dlg_show_step_descr¤dialog_¤TemplateDialog" w:val="False"/>
    <w:docVar w:name="stc3_dlg_type¤dl_¤Date" w:val="6"/>
    <w:docVar w:name="stc3_dlg_type¤dl_¤DocLanguage" w:val="9"/>
    <w:docVar w:name="stc3_dlg_type¤ds_¤DNR" w:val="1"/>
    <w:docVar w:name="stc3_dlg_type¤ds_¤Namn_på_försättsblad" w:val="1"/>
    <w:docVar w:name="stc3_dlg_type¤ds_¤Titel" w:val="1"/>
    <w:docVar w:name="stc3_dlg_type¤ds_¤Versionsnr" w:val="1"/>
    <w:docVar w:name="stc3_dlg_type¤oa_¤Försättsblad" w:val="5"/>
    <w:docVar w:name="stc3_dlg_type¤oa_¤Inget_försättsblad" w:val="5"/>
    <w:docVar w:name="stc3_dlg_type¤oa_¤Logo_färg" w:val="5"/>
    <w:docVar w:name="stc3_dlg_type¤oa_¤Logo_sv" w:val="5"/>
    <w:docVar w:name="stc3_dlg_type¤pr_¤Profile" w:val="10"/>
  </w:docVars>
  <w:rsids>
    <w:rsidRoot w:val="00313B1D"/>
    <w:rsid w:val="000049DA"/>
    <w:rsid w:val="00035692"/>
    <w:rsid w:val="00042194"/>
    <w:rsid w:val="000424E0"/>
    <w:rsid w:val="0005194C"/>
    <w:rsid w:val="00090A88"/>
    <w:rsid w:val="000A0D13"/>
    <w:rsid w:val="000A1930"/>
    <w:rsid w:val="000B4182"/>
    <w:rsid w:val="000C3A6C"/>
    <w:rsid w:val="000E3CEA"/>
    <w:rsid w:val="001178BF"/>
    <w:rsid w:val="00163316"/>
    <w:rsid w:val="001772C2"/>
    <w:rsid w:val="001839CE"/>
    <w:rsid w:val="00191346"/>
    <w:rsid w:val="001C1092"/>
    <w:rsid w:val="001E0BE2"/>
    <w:rsid w:val="001E1111"/>
    <w:rsid w:val="001F255A"/>
    <w:rsid w:val="00203957"/>
    <w:rsid w:val="00231949"/>
    <w:rsid w:val="00234AF4"/>
    <w:rsid w:val="00235D4D"/>
    <w:rsid w:val="00236A85"/>
    <w:rsid w:val="00236CB0"/>
    <w:rsid w:val="0023767C"/>
    <w:rsid w:val="00244644"/>
    <w:rsid w:val="002551A2"/>
    <w:rsid w:val="00277875"/>
    <w:rsid w:val="002801CB"/>
    <w:rsid w:val="0029052B"/>
    <w:rsid w:val="0029299A"/>
    <w:rsid w:val="0029405B"/>
    <w:rsid w:val="002B6BAC"/>
    <w:rsid w:val="002C505B"/>
    <w:rsid w:val="002D3ACB"/>
    <w:rsid w:val="002E1F25"/>
    <w:rsid w:val="002F3180"/>
    <w:rsid w:val="00313B1D"/>
    <w:rsid w:val="0034348D"/>
    <w:rsid w:val="00346BAD"/>
    <w:rsid w:val="00347465"/>
    <w:rsid w:val="0035156F"/>
    <w:rsid w:val="00352E3F"/>
    <w:rsid w:val="00372D2F"/>
    <w:rsid w:val="00383037"/>
    <w:rsid w:val="003A6C70"/>
    <w:rsid w:val="003B2387"/>
    <w:rsid w:val="003B66AA"/>
    <w:rsid w:val="003D2921"/>
    <w:rsid w:val="003E090A"/>
    <w:rsid w:val="003F63D5"/>
    <w:rsid w:val="00414CF3"/>
    <w:rsid w:val="00422AB1"/>
    <w:rsid w:val="00426311"/>
    <w:rsid w:val="00461AFD"/>
    <w:rsid w:val="00463451"/>
    <w:rsid w:val="00474526"/>
    <w:rsid w:val="004829B9"/>
    <w:rsid w:val="0049079F"/>
    <w:rsid w:val="004908DC"/>
    <w:rsid w:val="004961A1"/>
    <w:rsid w:val="004A26CB"/>
    <w:rsid w:val="004A54EC"/>
    <w:rsid w:val="004C2670"/>
    <w:rsid w:val="004C6A35"/>
    <w:rsid w:val="004E4AAB"/>
    <w:rsid w:val="004F5F73"/>
    <w:rsid w:val="00500B9D"/>
    <w:rsid w:val="00502C69"/>
    <w:rsid w:val="00504FBF"/>
    <w:rsid w:val="00513E52"/>
    <w:rsid w:val="0053657D"/>
    <w:rsid w:val="005365F6"/>
    <w:rsid w:val="00567387"/>
    <w:rsid w:val="0057635C"/>
    <w:rsid w:val="00577475"/>
    <w:rsid w:val="00595943"/>
    <w:rsid w:val="005962A9"/>
    <w:rsid w:val="005A03A2"/>
    <w:rsid w:val="005B739A"/>
    <w:rsid w:val="005C55C9"/>
    <w:rsid w:val="005C56FC"/>
    <w:rsid w:val="005D5B4D"/>
    <w:rsid w:val="005E4689"/>
    <w:rsid w:val="0060559C"/>
    <w:rsid w:val="006163EB"/>
    <w:rsid w:val="0061653B"/>
    <w:rsid w:val="00617B1D"/>
    <w:rsid w:val="00620E76"/>
    <w:rsid w:val="006257C7"/>
    <w:rsid w:val="006366DB"/>
    <w:rsid w:val="00640BBD"/>
    <w:rsid w:val="00644C05"/>
    <w:rsid w:val="006531C8"/>
    <w:rsid w:val="00654841"/>
    <w:rsid w:val="006601C4"/>
    <w:rsid w:val="00674E79"/>
    <w:rsid w:val="00681A36"/>
    <w:rsid w:val="006829E5"/>
    <w:rsid w:val="0068730D"/>
    <w:rsid w:val="0069689E"/>
    <w:rsid w:val="006A6008"/>
    <w:rsid w:val="006B04D4"/>
    <w:rsid w:val="006C7FF4"/>
    <w:rsid w:val="006D2A22"/>
    <w:rsid w:val="006F5E98"/>
    <w:rsid w:val="00722FC0"/>
    <w:rsid w:val="00741C66"/>
    <w:rsid w:val="00750ACE"/>
    <w:rsid w:val="00772006"/>
    <w:rsid w:val="00797B4A"/>
    <w:rsid w:val="007B1908"/>
    <w:rsid w:val="007B559B"/>
    <w:rsid w:val="007B7A56"/>
    <w:rsid w:val="007C4CC5"/>
    <w:rsid w:val="007C562F"/>
    <w:rsid w:val="007F09FA"/>
    <w:rsid w:val="007F4786"/>
    <w:rsid w:val="007F7168"/>
    <w:rsid w:val="007F7DB8"/>
    <w:rsid w:val="008105BB"/>
    <w:rsid w:val="008112DF"/>
    <w:rsid w:val="00841A49"/>
    <w:rsid w:val="00846DE9"/>
    <w:rsid w:val="00851E05"/>
    <w:rsid w:val="00853D80"/>
    <w:rsid w:val="00855617"/>
    <w:rsid w:val="00864503"/>
    <w:rsid w:val="00876599"/>
    <w:rsid w:val="00882B54"/>
    <w:rsid w:val="00885EE9"/>
    <w:rsid w:val="0089479A"/>
    <w:rsid w:val="008A4614"/>
    <w:rsid w:val="008D3D7F"/>
    <w:rsid w:val="008E6EDD"/>
    <w:rsid w:val="008F1791"/>
    <w:rsid w:val="008F6F37"/>
    <w:rsid w:val="008F7D4F"/>
    <w:rsid w:val="00900937"/>
    <w:rsid w:val="0091218A"/>
    <w:rsid w:val="00914FB3"/>
    <w:rsid w:val="00915226"/>
    <w:rsid w:val="00927944"/>
    <w:rsid w:val="00930988"/>
    <w:rsid w:val="00936252"/>
    <w:rsid w:val="00940994"/>
    <w:rsid w:val="0095305F"/>
    <w:rsid w:val="00961779"/>
    <w:rsid w:val="00965375"/>
    <w:rsid w:val="00987666"/>
    <w:rsid w:val="00991CDB"/>
    <w:rsid w:val="009E1A51"/>
    <w:rsid w:val="00A0578F"/>
    <w:rsid w:val="00A31E7A"/>
    <w:rsid w:val="00A32A16"/>
    <w:rsid w:val="00A33792"/>
    <w:rsid w:val="00A41515"/>
    <w:rsid w:val="00A52D44"/>
    <w:rsid w:val="00A54EBB"/>
    <w:rsid w:val="00A57AC1"/>
    <w:rsid w:val="00A63E02"/>
    <w:rsid w:val="00A65237"/>
    <w:rsid w:val="00A66851"/>
    <w:rsid w:val="00A67199"/>
    <w:rsid w:val="00A72581"/>
    <w:rsid w:val="00A85219"/>
    <w:rsid w:val="00A86F11"/>
    <w:rsid w:val="00A9515E"/>
    <w:rsid w:val="00AB48AB"/>
    <w:rsid w:val="00AC2C52"/>
    <w:rsid w:val="00AC3FB1"/>
    <w:rsid w:val="00AE1260"/>
    <w:rsid w:val="00B16C82"/>
    <w:rsid w:val="00B3332B"/>
    <w:rsid w:val="00B46167"/>
    <w:rsid w:val="00B5064B"/>
    <w:rsid w:val="00B558EA"/>
    <w:rsid w:val="00B60C4B"/>
    <w:rsid w:val="00B72CEF"/>
    <w:rsid w:val="00B90DF0"/>
    <w:rsid w:val="00B92920"/>
    <w:rsid w:val="00B93E7B"/>
    <w:rsid w:val="00B947D1"/>
    <w:rsid w:val="00BA1675"/>
    <w:rsid w:val="00BA6B86"/>
    <w:rsid w:val="00BB3B44"/>
    <w:rsid w:val="00BC67C8"/>
    <w:rsid w:val="00BE5DC1"/>
    <w:rsid w:val="00BF5F52"/>
    <w:rsid w:val="00C04A76"/>
    <w:rsid w:val="00C1008E"/>
    <w:rsid w:val="00C1345C"/>
    <w:rsid w:val="00C21983"/>
    <w:rsid w:val="00C22DCD"/>
    <w:rsid w:val="00C4106E"/>
    <w:rsid w:val="00C530FA"/>
    <w:rsid w:val="00C602EF"/>
    <w:rsid w:val="00C6285D"/>
    <w:rsid w:val="00C64344"/>
    <w:rsid w:val="00C64D94"/>
    <w:rsid w:val="00C77A37"/>
    <w:rsid w:val="00C8770E"/>
    <w:rsid w:val="00C904FA"/>
    <w:rsid w:val="00C9625D"/>
    <w:rsid w:val="00CB2766"/>
    <w:rsid w:val="00CC5A36"/>
    <w:rsid w:val="00D161EE"/>
    <w:rsid w:val="00D33896"/>
    <w:rsid w:val="00D351CD"/>
    <w:rsid w:val="00D44F2C"/>
    <w:rsid w:val="00D84B06"/>
    <w:rsid w:val="00D8590D"/>
    <w:rsid w:val="00D9219F"/>
    <w:rsid w:val="00DA05C1"/>
    <w:rsid w:val="00DA2113"/>
    <w:rsid w:val="00DB30DB"/>
    <w:rsid w:val="00DB4245"/>
    <w:rsid w:val="00DF17D2"/>
    <w:rsid w:val="00E031FF"/>
    <w:rsid w:val="00E04B8F"/>
    <w:rsid w:val="00E140FB"/>
    <w:rsid w:val="00E256E0"/>
    <w:rsid w:val="00E34603"/>
    <w:rsid w:val="00E44C22"/>
    <w:rsid w:val="00E53ABD"/>
    <w:rsid w:val="00E66BE4"/>
    <w:rsid w:val="00E76575"/>
    <w:rsid w:val="00E836D8"/>
    <w:rsid w:val="00E84FC0"/>
    <w:rsid w:val="00E912CC"/>
    <w:rsid w:val="00E93AED"/>
    <w:rsid w:val="00EC1F63"/>
    <w:rsid w:val="00ED46C2"/>
    <w:rsid w:val="00EE2B4A"/>
    <w:rsid w:val="00EF49DC"/>
    <w:rsid w:val="00EF5BAC"/>
    <w:rsid w:val="00F019CB"/>
    <w:rsid w:val="00F01C70"/>
    <w:rsid w:val="00F03C69"/>
    <w:rsid w:val="00F11685"/>
    <w:rsid w:val="00F21D2D"/>
    <w:rsid w:val="00F34862"/>
    <w:rsid w:val="00F47567"/>
    <w:rsid w:val="00F505C4"/>
    <w:rsid w:val="00F51567"/>
    <w:rsid w:val="00F67BDE"/>
    <w:rsid w:val="00F73C25"/>
    <w:rsid w:val="00F76D96"/>
    <w:rsid w:val="00F91E3F"/>
    <w:rsid w:val="00F93BEB"/>
    <w:rsid w:val="00FA7D92"/>
    <w:rsid w:val="00FC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43DA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5617"/>
    <w:pPr>
      <w:spacing w:after="120"/>
    </w:pPr>
    <w:rPr>
      <w:sz w:val="24"/>
      <w:szCs w:val="24"/>
    </w:rPr>
  </w:style>
  <w:style w:type="paragraph" w:styleId="Rubrik1">
    <w:name w:val="heading 1"/>
    <w:basedOn w:val="Normal"/>
    <w:next w:val="Normal"/>
    <w:qFormat/>
    <w:rsid w:val="000C3A6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qFormat/>
    <w:rsid w:val="00D44F2C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Rubrik3">
    <w:name w:val="heading 3"/>
    <w:basedOn w:val="Normal"/>
    <w:next w:val="Normal"/>
    <w:link w:val="Rubrik3Char"/>
    <w:qFormat/>
    <w:rsid w:val="00D44F2C"/>
    <w:pPr>
      <w:keepNext/>
      <w:spacing w:before="240" w:after="60"/>
      <w:outlineLvl w:val="2"/>
    </w:pPr>
    <w:rPr>
      <w:rFonts w:ascii="Arial" w:hAnsi="Arial" w:cs="Arial"/>
      <w:b/>
      <w:bCs/>
      <w:sz w:val="20"/>
      <w:szCs w:val="26"/>
    </w:rPr>
  </w:style>
  <w:style w:type="paragraph" w:styleId="Rubrik4">
    <w:name w:val="heading 4"/>
    <w:basedOn w:val="Normal"/>
    <w:next w:val="Normal"/>
    <w:qFormat/>
    <w:rsid w:val="00A31E7A"/>
    <w:pPr>
      <w:keepNext/>
      <w:spacing w:before="240" w:after="60"/>
      <w:outlineLvl w:val="3"/>
    </w:pPr>
    <w:rPr>
      <w:rFonts w:ascii="Arial" w:hAnsi="Arial"/>
      <w:b/>
      <w:bCs/>
      <w:sz w:val="20"/>
      <w:szCs w:val="28"/>
    </w:rPr>
  </w:style>
  <w:style w:type="paragraph" w:styleId="Rubrik5">
    <w:name w:val="heading 5"/>
    <w:basedOn w:val="Normal"/>
    <w:next w:val="Normal"/>
    <w:qFormat/>
    <w:rsid w:val="00A31E7A"/>
    <w:pPr>
      <w:spacing w:before="240" w:after="60"/>
      <w:outlineLvl w:val="4"/>
    </w:pPr>
    <w:rPr>
      <w:rFonts w:ascii="Arial" w:hAnsi="Arial"/>
      <w:b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Formatmall1">
    <w:name w:val="Formatmall1"/>
    <w:basedOn w:val="Rubrik2"/>
    <w:rsid w:val="0035156F"/>
    <w:rPr>
      <w:i/>
    </w:rPr>
  </w:style>
  <w:style w:type="paragraph" w:styleId="Sidhuvud">
    <w:name w:val="header"/>
    <w:basedOn w:val="Normal"/>
    <w:rsid w:val="00A31E7A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rsid w:val="00A31E7A"/>
    <w:pPr>
      <w:tabs>
        <w:tab w:val="center" w:pos="4153"/>
        <w:tab w:val="right" w:pos="8306"/>
      </w:tabs>
    </w:pPr>
  </w:style>
  <w:style w:type="paragraph" w:styleId="Innehll1">
    <w:name w:val="toc 1"/>
    <w:basedOn w:val="Normal"/>
    <w:next w:val="Normal"/>
    <w:autoRedefine/>
    <w:uiPriority w:val="39"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character" w:styleId="Hyperlnk">
    <w:name w:val="Hyperlink"/>
    <w:basedOn w:val="Standardstycketeckensnitt"/>
    <w:uiPriority w:val="99"/>
    <w:rsid w:val="00D9219F"/>
    <w:rPr>
      <w:color w:val="0000FF"/>
      <w:u w:val="single"/>
    </w:rPr>
  </w:style>
  <w:style w:type="paragraph" w:styleId="Innehll2">
    <w:name w:val="toc 2"/>
    <w:basedOn w:val="Normal"/>
    <w:next w:val="Normal"/>
    <w:autoRedefine/>
    <w:uiPriority w:val="39"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paragraph" w:styleId="Innehll3">
    <w:name w:val="toc 3"/>
    <w:basedOn w:val="Normal"/>
    <w:next w:val="Normal"/>
    <w:autoRedefine/>
    <w:uiPriority w:val="39"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table" w:styleId="Tabellrutnt">
    <w:name w:val="Table Grid"/>
    <w:basedOn w:val="Normaltabell"/>
    <w:rsid w:val="00841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rsid w:val="003F63D5"/>
  </w:style>
  <w:style w:type="numbering" w:customStyle="1" w:styleId="Rubriknumrering">
    <w:name w:val="Rubriknumrering"/>
    <w:basedOn w:val="Ingenlista"/>
    <w:rsid w:val="007F7DB8"/>
    <w:pPr>
      <w:numPr>
        <w:numId w:val="17"/>
      </w:numPr>
    </w:pPr>
  </w:style>
  <w:style w:type="paragraph" w:customStyle="1" w:styleId="Rubrik1nr">
    <w:name w:val="Rubrik 1 nr"/>
    <w:basedOn w:val="Rubrik1"/>
    <w:next w:val="Normal"/>
    <w:rsid w:val="007F7DB8"/>
    <w:pPr>
      <w:numPr>
        <w:numId w:val="17"/>
      </w:numPr>
    </w:pPr>
  </w:style>
  <w:style w:type="paragraph" w:customStyle="1" w:styleId="Rubrik2nr">
    <w:name w:val="Rubrik 2 nr"/>
    <w:basedOn w:val="Rubrik2"/>
    <w:next w:val="Normal"/>
    <w:rsid w:val="007F7DB8"/>
    <w:pPr>
      <w:numPr>
        <w:ilvl w:val="1"/>
        <w:numId w:val="17"/>
      </w:numPr>
    </w:pPr>
  </w:style>
  <w:style w:type="paragraph" w:customStyle="1" w:styleId="Rubrik3nr">
    <w:name w:val="Rubrik 3 nr"/>
    <w:basedOn w:val="Rubrik3"/>
    <w:next w:val="Normal"/>
    <w:rsid w:val="007F7DB8"/>
    <w:pPr>
      <w:numPr>
        <w:ilvl w:val="2"/>
        <w:numId w:val="17"/>
      </w:numPr>
    </w:pPr>
  </w:style>
  <w:style w:type="paragraph" w:styleId="Innehll4">
    <w:name w:val="toc 4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5">
    <w:name w:val="toc 5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6">
    <w:name w:val="toc 6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7">
    <w:name w:val="toc 7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8">
    <w:name w:val="toc 8"/>
    <w:basedOn w:val="Normal"/>
    <w:next w:val="Normal"/>
    <w:autoRedefine/>
    <w:semiHidden/>
    <w:rsid w:val="004C6A35"/>
    <w:pPr>
      <w:ind w:left="1680"/>
    </w:pPr>
    <w:rPr>
      <w:rFonts w:ascii="Arial" w:hAnsi="Arial"/>
      <w:sz w:val="22"/>
    </w:rPr>
  </w:style>
  <w:style w:type="paragraph" w:styleId="Innehll9">
    <w:name w:val="toc 9"/>
    <w:basedOn w:val="Normal"/>
    <w:next w:val="Normal"/>
    <w:autoRedefine/>
    <w:semiHidden/>
    <w:rsid w:val="004C6A35"/>
    <w:pPr>
      <w:ind w:left="1920"/>
    </w:pPr>
    <w:rPr>
      <w:rFonts w:ascii="Arial" w:hAnsi="Arial"/>
      <w:sz w:val="22"/>
    </w:rPr>
  </w:style>
  <w:style w:type="paragraph" w:styleId="Liststycke">
    <w:name w:val="List Paragraph"/>
    <w:basedOn w:val="Normal"/>
    <w:uiPriority w:val="34"/>
    <w:qFormat/>
    <w:rsid w:val="00313B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tnotsreferens">
    <w:name w:val="footnote reference"/>
    <w:basedOn w:val="Standardstycketeckensnitt"/>
    <w:uiPriority w:val="99"/>
    <w:unhideWhenUsed/>
    <w:rsid w:val="00313B1D"/>
    <w:rPr>
      <w:vertAlign w:val="superscript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313B1D"/>
  </w:style>
  <w:style w:type="paragraph" w:styleId="Fotnotstext">
    <w:name w:val="footnote text"/>
    <w:basedOn w:val="Normal"/>
    <w:link w:val="FotnotstextChar"/>
    <w:uiPriority w:val="99"/>
    <w:unhideWhenUsed/>
    <w:rsid w:val="00313B1D"/>
    <w:rPr>
      <w:sz w:val="20"/>
      <w:szCs w:val="20"/>
    </w:rPr>
  </w:style>
  <w:style w:type="character" w:customStyle="1" w:styleId="FotnotstextChar1">
    <w:name w:val="Fotnotstext Char1"/>
    <w:basedOn w:val="Standardstycketeckensnitt"/>
    <w:rsid w:val="00313B1D"/>
  </w:style>
  <w:style w:type="table" w:styleId="Rutntstabell4dekorfrg3">
    <w:name w:val="Grid Table 4 Accent 3"/>
    <w:basedOn w:val="Normaltabell"/>
    <w:uiPriority w:val="49"/>
    <w:rsid w:val="00313B1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Rubrik">
    <w:name w:val="Title"/>
    <w:basedOn w:val="Normal"/>
    <w:next w:val="Normal"/>
    <w:link w:val="RubrikChar"/>
    <w:qFormat/>
    <w:rsid w:val="00313B1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rsid w:val="00313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29052B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character" w:styleId="Kommentarsreferens">
    <w:name w:val="annotation reference"/>
    <w:basedOn w:val="Standardstycketeckensnitt"/>
    <w:rsid w:val="0029052B"/>
    <w:rPr>
      <w:sz w:val="16"/>
      <w:szCs w:val="16"/>
    </w:rPr>
  </w:style>
  <w:style w:type="paragraph" w:styleId="Kommentarer">
    <w:name w:val="annotation text"/>
    <w:basedOn w:val="Normal"/>
    <w:link w:val="KommentarerChar"/>
    <w:rsid w:val="0029052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29052B"/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29052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29052B"/>
    <w:rPr>
      <w:b/>
      <w:bCs/>
    </w:rPr>
  </w:style>
  <w:style w:type="paragraph" w:styleId="Ballongtext">
    <w:name w:val="Balloon Text"/>
    <w:basedOn w:val="Normal"/>
    <w:link w:val="BallongtextChar"/>
    <w:semiHidden/>
    <w:unhideWhenUsed/>
    <w:rsid w:val="0029052B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29052B"/>
    <w:rPr>
      <w:rFonts w:ascii="Segoe UI" w:hAnsi="Segoe UI" w:cs="Segoe UI"/>
      <w:sz w:val="18"/>
      <w:szCs w:val="18"/>
    </w:rPr>
  </w:style>
  <w:style w:type="character" w:customStyle="1" w:styleId="Rubrik3Char">
    <w:name w:val="Rubrik 3 Char"/>
    <w:basedOn w:val="Standardstycketeckensnitt"/>
    <w:link w:val="Rubrik3"/>
    <w:rsid w:val="00C530FA"/>
    <w:rPr>
      <w:rFonts w:ascii="Arial" w:hAnsi="Arial" w:cs="Arial"/>
      <w:b/>
      <w:bCs/>
      <w:szCs w:val="26"/>
    </w:rPr>
  </w:style>
  <w:style w:type="character" w:styleId="Platshllartext">
    <w:name w:val="Placeholder Text"/>
    <w:basedOn w:val="Standardstycketeckensnitt"/>
    <w:uiPriority w:val="99"/>
    <w:semiHidden/>
    <w:rsid w:val="00AB48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11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1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92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87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32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5AB986F-F88F-4543-9C7D-49B0C3698D4B}"/>
      </w:docPartPr>
      <w:docPartBody>
        <w:p w:rsidR="000A4385" w:rsidRDefault="006501E3">
          <w:r w:rsidRPr="00D13577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745BB4B8B3C46749BA0D2D98B65379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3288333-209A-44F1-84D7-ED23A5D34521}"/>
      </w:docPartPr>
      <w:docPartBody>
        <w:p w:rsidR="000A4385" w:rsidRDefault="00BD2709" w:rsidP="00BD2709">
          <w:pPr>
            <w:pStyle w:val="C745BB4B8B3C46749BA0D2D98B65379F2"/>
          </w:pPr>
          <w:r w:rsidRPr="00F03C69">
            <w:rPr>
              <w:b/>
              <w:bCs/>
              <w:i/>
              <w:iCs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var(--fontText)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E3"/>
    <w:rsid w:val="000A4385"/>
    <w:rsid w:val="0015444A"/>
    <w:rsid w:val="002009D6"/>
    <w:rsid w:val="0051501D"/>
    <w:rsid w:val="006501E3"/>
    <w:rsid w:val="00BD2709"/>
    <w:rsid w:val="00C25308"/>
    <w:rsid w:val="00E9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51501D"/>
    <w:rPr>
      <w:color w:val="808080"/>
    </w:rPr>
  </w:style>
  <w:style w:type="paragraph" w:customStyle="1" w:styleId="C745BB4B8B3C46749BA0D2D98B65379F">
    <w:name w:val="C745BB4B8B3C46749BA0D2D98B65379F"/>
    <w:rsid w:val="00BD270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45BB4B8B3C46749BA0D2D98B65379F1">
    <w:name w:val="C745BB4B8B3C46749BA0D2D98B65379F1"/>
    <w:rsid w:val="005150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45BB4B8B3C46749BA0D2D98B65379F2">
    <w:name w:val="C745BB4B8B3C46749BA0D2D98B65379F2"/>
    <w:rsid w:val="00BD270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40B125BBA82C43ABC55360E82B072F" ma:contentTypeVersion="13" ma:contentTypeDescription="Skapa ett nytt dokument." ma:contentTypeScope="" ma:versionID="5fa5b6c04566b484ba596c7c5c330b6d">
  <xsd:schema xmlns:xsd="http://www.w3.org/2001/XMLSchema" xmlns:xs="http://www.w3.org/2001/XMLSchema" xmlns:p="http://schemas.microsoft.com/office/2006/metadata/properties" xmlns:ns3="1937e205-006e-4701-b555-c453968e8d92" xmlns:ns4="2a5642d6-5d26-4e04-a32f-17441f7a77c2" targetNamespace="http://schemas.microsoft.com/office/2006/metadata/properties" ma:root="true" ma:fieldsID="ee76c896b6627b24a6f26e32f9ed69ca" ns3:_="" ns4:_="">
    <xsd:import namespace="1937e205-006e-4701-b555-c453968e8d92"/>
    <xsd:import namespace="2a5642d6-5d26-4e04-a32f-17441f7a77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7e205-006e-4701-b555-c453968e8d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642d6-5d26-4e04-a32f-17441f7a77c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E9E08D-1EF9-49BF-9A03-EED825DFBF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6ABE1B-1A91-413E-801F-D3A3AD7F9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66D544-72F0-4E90-8744-A9D16E6B2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37e205-006e-4701-b555-c453968e8d92"/>
    <ds:schemaRef ds:uri="2a5642d6-5d26-4e04-a32f-17441f7a7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F72BF2-7687-4429-AE12-9EFAD0784D5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Utlysning_Kursansvar</Template>
  <TotalTime>25</TotalTime>
  <Pages>2</Pages>
  <Words>96</Words>
  <Characters>672</Characters>
  <Application>Microsoft Office Word</Application>
  <DocSecurity>0</DocSecurity>
  <Lines>28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för PM, rapporter etc</vt:lpstr>
    </vt:vector>
  </TitlesOfParts>
  <Company>ki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Mall för PM, rapporter etc</dc:title>
  <dc:subject/>
  <dc:creator>Lena Atterwall</dc:creator>
  <cp:keywords>PM, Rapport</cp:keywords>
  <dc:description>Framtagen av mejkSoft AB</dc:description>
  <cp:lastModifiedBy>Lena Atterwall</cp:lastModifiedBy>
  <cp:revision>6</cp:revision>
  <cp:lastPrinted>2005-12-21T14:48:00Z</cp:lastPrinted>
  <dcterms:created xsi:type="dcterms:W3CDTF">2020-10-15T17:08:00Z</dcterms:created>
  <dcterms:modified xsi:type="dcterms:W3CDTF">2020-11-12T19:00:00Z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3_ts_MasterHeaderFooter">
    <vt:lpwstr/>
  </property>
  <property fmtid="{D5CDD505-2E9C-101B-9397-08002B2CF9AE}" pid="3" name="stc3_ts_MasterAutotext">
    <vt:lpwstr/>
  </property>
  <property fmtid="{D5CDD505-2E9C-101B-9397-08002B2CF9AE}" pid="4" name="stc3_ts_MasterStyles">
    <vt:lpwstr>Formatmallar PM.dot</vt:lpwstr>
  </property>
  <property fmtid="{D5CDD505-2E9C-101B-9397-08002B2CF9AE}" pid="5" name="stc3_ts_MasterPageSetup">
    <vt:lpwstr>Format PM.dot</vt:lpwstr>
  </property>
  <property fmtid="{D5CDD505-2E9C-101B-9397-08002B2CF9AE}" pid="6" name="stc3_ts_ProcessedDate">
    <vt:lpwstr>2006-02-10 15:29:31</vt:lpwstr>
  </property>
  <property fmtid="{D5CDD505-2E9C-101B-9397-08002B2CF9AE}" pid="7" name="stc3_ts_ProcessedBy">
    <vt:lpwstr>erik.sundstrom</vt:lpwstr>
  </property>
  <property fmtid="{D5CDD505-2E9C-101B-9397-08002B2CF9AE}" pid="8" name="stc3_ts_ProcessedVersion">
    <vt:lpwstr>3.0.45</vt:lpwstr>
  </property>
  <property fmtid="{D5CDD505-2E9C-101B-9397-08002B2CF9AE}" pid="9" name="stc3_ts_ProcessedOwner">
    <vt:lpwstr/>
  </property>
  <property fmtid="{D5CDD505-2E9C-101B-9397-08002B2CF9AE}" pid="10" name="stc3_ts_PreviewMode">
    <vt:lpwstr>1</vt:lpwstr>
  </property>
  <property fmtid="{D5CDD505-2E9C-101B-9397-08002B2CF9AE}" pid="11" name="stc3_ts_PreviewColorMode">
    <vt:lpwstr>0</vt:lpwstr>
  </property>
  <property fmtid="{D5CDD505-2E9C-101B-9397-08002B2CF9AE}" pid="12" name="stc3_ts_DocumentProtection">
    <vt:lpwstr>-1</vt:lpwstr>
  </property>
  <property fmtid="{D5CDD505-2E9C-101B-9397-08002B2CF9AE}" pid="13" name="stc3_ts_DocumentProtectionPassword">
    <vt:lpwstr/>
  </property>
  <property fmtid="{D5CDD505-2E9C-101B-9397-08002B2CF9AE}" pid="14" name="stc3_ds_Titel">
    <vt:lpwstr>Titel</vt:lpwstr>
  </property>
  <property fmtid="{D5CDD505-2E9C-101B-9397-08002B2CF9AE}" pid="15" name="stc3_pr_Institution">
    <vt:lpwstr>Institution</vt:lpwstr>
  </property>
  <property fmtid="{D5CDD505-2E9C-101B-9397-08002B2CF9AE}" pid="16" name="stc3_dl_Date">
    <vt:lpwstr>Date</vt:lpwstr>
  </property>
  <property fmtid="{D5CDD505-2E9C-101B-9397-08002B2CF9AE}" pid="17" name="stc3_ds_Namn_på_försättsblad">
    <vt:lpwstr>Namn_på_försättsblad</vt:lpwstr>
  </property>
  <property fmtid="{D5CDD505-2E9C-101B-9397-08002B2CF9AE}" pid="18" name="stc3_ds_DNR">
    <vt:lpwstr>DNR</vt:lpwstr>
  </property>
  <property fmtid="{D5CDD505-2E9C-101B-9397-08002B2CF9AE}" pid="19" name="stc3_DL_INNEHÅLL">
    <vt:lpwstr>Innehåll</vt:lpwstr>
  </property>
  <property fmtid="{D5CDD505-2E9C-101B-9397-08002B2CF9AE}" pid="20" name="stc3_dl_Utgivare">
    <vt:lpwstr>Utgivare</vt:lpwstr>
  </property>
  <property fmtid="{D5CDD505-2E9C-101B-9397-08002B2CF9AE}" pid="21" name="stc3_ds_Versionsnr">
    <vt:lpwstr>Versionsnr</vt:lpwstr>
  </property>
  <property fmtid="{D5CDD505-2E9C-101B-9397-08002B2CF9AE}" pid="22" name="stc3_dl_Beställa">
    <vt:lpwstr>Beställa</vt:lpwstr>
  </property>
  <property fmtid="{D5CDD505-2E9C-101B-9397-08002B2CF9AE}" pid="23" name="stc3_pr_EMail">
    <vt:lpwstr>EMail</vt:lpwstr>
  </property>
  <property fmtid="{D5CDD505-2E9C-101B-9397-08002B2CF9AE}" pid="24" name="ContentTypeId">
    <vt:lpwstr>0x0101005540B125BBA82C43ABC55360E82B072F</vt:lpwstr>
  </property>
</Properties>
</file>