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03" w:type="dxa"/>
        <w:tblInd w:w="-1322" w:type="dxa"/>
        <w:tblLayout w:type="fixed"/>
        <w:tblLook w:val="01E0" w:firstRow="1" w:lastRow="1" w:firstColumn="1" w:lastColumn="1" w:noHBand="0" w:noVBand="0"/>
      </w:tblPr>
      <w:tblGrid>
        <w:gridCol w:w="6639"/>
        <w:gridCol w:w="4064"/>
      </w:tblGrid>
      <w:tr w:rsidR="00EC1B66" w:rsidRPr="005C709A" w14:paraId="32535C9F" w14:textId="77777777" w:rsidTr="006C4A19">
        <w:trPr>
          <w:trHeight w:hRule="exact" w:val="227"/>
        </w:trPr>
        <w:tc>
          <w:tcPr>
            <w:tcW w:w="5390" w:type="dxa"/>
            <w:vMerge w:val="restart"/>
          </w:tcPr>
          <w:p w14:paraId="6C86039A" w14:textId="77777777" w:rsidR="00EC1B66" w:rsidRPr="00332C0C" w:rsidRDefault="00EC1B66" w:rsidP="006C4A19">
            <w:pPr>
              <w:pStyle w:val="Sidhuvud"/>
            </w:pPr>
            <w:r>
              <w:rPr>
                <w:rFonts w:ascii="DM Sans" w:hAnsi="DM Sans" w:cs="Arial"/>
                <w:sz w:val="22"/>
                <w:szCs w:val="22"/>
                <w:lang w:val="en-US" w:eastAsia="nb-NO"/>
              </w:rPr>
              <w:drawing>
                <wp:anchor distT="0" distB="0" distL="114300" distR="114300" simplePos="0" relativeHeight="251659264" behindDoc="0" locked="0" layoutInCell="1" allowOverlap="1" wp14:anchorId="18839D18" wp14:editId="7C727C22">
                  <wp:simplePos x="0" y="0"/>
                  <wp:positionH relativeFrom="margin">
                    <wp:posOffset>-18415</wp:posOffset>
                  </wp:positionH>
                  <wp:positionV relativeFrom="paragraph">
                    <wp:posOffset>-174625</wp:posOffset>
                  </wp:positionV>
                  <wp:extent cx="2038350" cy="1025155"/>
                  <wp:effectExtent l="0" t="0" r="0" b="3810"/>
                  <wp:wrapNone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objekt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629" cy="1030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00" w:type="dxa"/>
          </w:tcPr>
          <w:p w14:paraId="6C451C16" w14:textId="77777777" w:rsidR="00EC1B66" w:rsidRPr="005C709A" w:rsidRDefault="00EC1B66" w:rsidP="006C4A19">
            <w:pPr>
              <w:pStyle w:val="Sidhuvud"/>
              <w:rPr>
                <w:rFonts w:cs="Arial"/>
              </w:rPr>
            </w:pPr>
          </w:p>
        </w:tc>
      </w:tr>
      <w:tr w:rsidR="00EC1B66" w:rsidRPr="00207323" w14:paraId="172C45EF" w14:textId="77777777" w:rsidTr="006C4A19">
        <w:tc>
          <w:tcPr>
            <w:tcW w:w="5390" w:type="dxa"/>
            <w:vMerge/>
          </w:tcPr>
          <w:p w14:paraId="43151781" w14:textId="77777777" w:rsidR="00EC1B66" w:rsidRPr="00332C0C" w:rsidRDefault="00EC1B66" w:rsidP="006C4A19">
            <w:pPr>
              <w:pStyle w:val="Sidhuvud"/>
            </w:pPr>
          </w:p>
        </w:tc>
        <w:tc>
          <w:tcPr>
            <w:tcW w:w="3300" w:type="dxa"/>
          </w:tcPr>
          <w:p w14:paraId="1B337E3E" w14:textId="77777777" w:rsidR="00EC1B66" w:rsidRPr="00DB20F5" w:rsidRDefault="000F37DD" w:rsidP="006C4A19">
            <w:pPr>
              <w:pStyle w:val="Sidhuvud"/>
              <w:rPr>
                <w:rFonts w:ascii="DM Sans" w:hAnsi="DM Sans" w:cs="Arial"/>
                <w:b/>
                <w:sz w:val="22"/>
                <w:szCs w:val="22"/>
                <w:lang w:val="en-US"/>
              </w:rPr>
            </w:pPr>
            <w:sdt>
              <w:sdtPr>
                <w:rPr>
                  <w:rFonts w:ascii="DM Sans" w:hAnsi="DM Sans" w:cs="Arial"/>
                  <w:b/>
                  <w:sz w:val="22"/>
                  <w:szCs w:val="22"/>
                  <w:lang w:val="en-US"/>
                </w:rPr>
                <w:id w:val="1239682898"/>
                <w:lock w:val="sdtLocked"/>
                <w:placeholder>
                  <w:docPart w:val="D808C040780744CDAC5A85F9DBEF7A94"/>
                </w:placeholder>
                <w:showingPlcHdr/>
                <w:comboBox>
                  <w:listItem w:value="Choose a letter"/>
                  <w:listItem w:displayText="Certificate" w:value="Certificate"/>
                  <w:listItem w:displayText="Letter of support" w:value="Letter of support"/>
                  <w:listItem w:displayText="Letter of intent" w:value="Letter of intent"/>
                  <w:listItem w:displayText="Letter of commitment" w:value="Letter of commitment"/>
                  <w:listItem w:displayText="Letter of recommendation" w:value="Letter of recommendation"/>
                  <w:listItem w:displayText="Hosting letter" w:value="Hosting letter"/>
                  <w:listItem w:displayText="Sponsor letter" w:value="Sponsor letter"/>
                  <w:listItem w:displayText="Tillstyrkan" w:value="Tillstyrkan"/>
                  <w:listItem w:displayText="Prefektintyg" w:value="Prefektintyg"/>
                </w:comboBox>
              </w:sdtPr>
              <w:sdtEndPr/>
              <w:sdtContent>
                <w:r w:rsidR="00EC1B66" w:rsidRPr="00660FED">
                  <w:rPr>
                    <w:rFonts w:ascii="DM Sans" w:hAnsi="DM Sans" w:cs="Arial"/>
                    <w:b/>
                    <w:sz w:val="22"/>
                    <w:szCs w:val="22"/>
                    <w:highlight w:val="yellow"/>
                    <w:lang w:val="en-US"/>
                  </w:rPr>
                  <w:t>Choose a letter</w:t>
                </w:r>
              </w:sdtContent>
            </w:sdt>
          </w:p>
          <w:p w14:paraId="217EC3DA" w14:textId="7778209B" w:rsidR="00EC1B66" w:rsidRPr="00064C51" w:rsidRDefault="00EC1B66" w:rsidP="00200105">
            <w:pPr>
              <w:pStyle w:val="Sidhuvud"/>
              <w:rPr>
                <w:rFonts w:ascii="DM Sans" w:hAnsi="DM Sans" w:cs="Arial"/>
                <w:b/>
                <w:sz w:val="22"/>
                <w:szCs w:val="22"/>
                <w:lang w:val="en-US"/>
              </w:rPr>
            </w:pPr>
            <w:r w:rsidRPr="004F5A95">
              <w:rPr>
                <w:rFonts w:ascii="DM Sans" w:hAnsi="DM Sans" w:cs="Arial"/>
                <w:b/>
                <w:sz w:val="22"/>
                <w:szCs w:val="22"/>
                <w:lang w:val="en-US"/>
              </w:rPr>
              <w:t xml:space="preserve">Date: </w:t>
            </w:r>
            <w:sdt>
              <w:sdtPr>
                <w:rPr>
                  <w:rFonts w:ascii="DM Sans" w:hAnsi="DM Sans" w:cs="Arial"/>
                  <w:bCs/>
                  <w:sz w:val="22"/>
                  <w:szCs w:val="22"/>
                  <w:lang w:val="en-US"/>
                </w:rPr>
                <w:id w:val="907817849"/>
                <w:lock w:val="sdtLocked"/>
                <w:placeholder>
                  <w:docPart w:val="FBB80715E9BA4ED2BF4D8FD8CDAABCB4"/>
                </w:placeholder>
                <w:showingPlcHdr/>
                <w:date>
                  <w:dateFormat w:val="d MMMM yyyy"/>
                  <w:lid w:val="en-SE"/>
                  <w:storeMappedDataAs w:val="dateTime"/>
                  <w:calendar w:val="gregorian"/>
                </w:date>
              </w:sdtPr>
              <w:sdtEndPr/>
              <w:sdtContent>
                <w:r w:rsidR="00200105" w:rsidRPr="00064C51">
                  <w:rPr>
                    <w:rStyle w:val="Platshllartext"/>
                    <w:rFonts w:ascii="DM Sans" w:hAnsi="DM Sans"/>
                    <w:sz w:val="22"/>
                    <w:szCs w:val="22"/>
                    <w:lang w:val="en-US"/>
                  </w:rPr>
                  <w:t>Choose a date</w:t>
                </w:r>
              </w:sdtContent>
            </w:sdt>
            <w:r w:rsidRPr="00064C51">
              <w:rPr>
                <w:rFonts w:ascii="DM Sans" w:hAnsi="DM Sans" w:cs="Arial"/>
                <w:bCs/>
                <w:sz w:val="22"/>
                <w:szCs w:val="22"/>
                <w:lang w:val="en-US"/>
              </w:rPr>
              <w:br/>
            </w:r>
          </w:p>
        </w:tc>
      </w:tr>
    </w:tbl>
    <w:p w14:paraId="6417206E" w14:textId="7F100852" w:rsidR="005F5469" w:rsidRPr="00064C51" w:rsidRDefault="005F5469" w:rsidP="00160B03">
      <w:pPr>
        <w:jc w:val="both"/>
        <w:rPr>
          <w:rFonts w:ascii="DM Sans" w:hAnsi="DM Sans" w:cs="Arial"/>
          <w:bCs/>
          <w:kern w:val="32"/>
          <w:lang w:val="en-US"/>
        </w:rPr>
      </w:pPr>
    </w:p>
    <w:p w14:paraId="4790EE5B" w14:textId="77777777" w:rsidR="00EC1B66" w:rsidRPr="00064C51" w:rsidRDefault="00EC1B66" w:rsidP="00C47146">
      <w:pPr>
        <w:rPr>
          <w:rFonts w:ascii="DM Sans" w:hAnsi="DM Sans" w:cs="Arial"/>
          <w:b/>
          <w:kern w:val="32"/>
          <w:lang w:val="en-US"/>
        </w:rPr>
      </w:pPr>
    </w:p>
    <w:p w14:paraId="27AB3137" w14:textId="77777777" w:rsidR="00EC1B66" w:rsidRPr="00064C51" w:rsidRDefault="00EC1B66" w:rsidP="00C47146">
      <w:pPr>
        <w:rPr>
          <w:rFonts w:ascii="DM Sans" w:hAnsi="DM Sans" w:cs="Arial"/>
          <w:b/>
          <w:kern w:val="32"/>
          <w:lang w:val="en-US"/>
        </w:rPr>
      </w:pPr>
    </w:p>
    <w:p w14:paraId="37FE38BA" w14:textId="57BCEB1D" w:rsidR="00353490" w:rsidRDefault="0038298A" w:rsidP="00426788">
      <w:pPr>
        <w:rPr>
          <w:rFonts w:ascii="DM Sans" w:hAnsi="DM Sans"/>
          <w:b/>
          <w:bCs/>
          <w:lang w:val="en-US"/>
        </w:rPr>
      </w:pPr>
      <w:r w:rsidRPr="001D33B7">
        <w:rPr>
          <w:rFonts w:ascii="DM Sans" w:hAnsi="DM Sans" w:cs="Arial"/>
          <w:b/>
          <w:kern w:val="32"/>
          <w:lang w:val="en-US"/>
        </w:rPr>
        <w:t>T</w:t>
      </w:r>
      <w:r w:rsidR="00895A78" w:rsidRPr="001D33B7">
        <w:rPr>
          <w:rFonts w:ascii="DM Sans" w:hAnsi="DM Sans" w:cs="Arial"/>
          <w:b/>
          <w:kern w:val="32"/>
          <w:lang w:val="en-US"/>
        </w:rPr>
        <w:t>o</w:t>
      </w:r>
      <w:r w:rsidR="001D33B7" w:rsidRPr="001D33B7">
        <w:rPr>
          <w:rFonts w:ascii="DM Sans" w:hAnsi="DM Sans" w:cs="Arial"/>
          <w:b/>
          <w:kern w:val="32"/>
          <w:lang w:val="en-US"/>
        </w:rPr>
        <w:t xml:space="preserve"> </w:t>
      </w:r>
      <w:sdt>
        <w:sdtPr>
          <w:rPr>
            <w:rFonts w:ascii="DM Sans" w:hAnsi="DM Sans" w:cs="Arial"/>
            <w:b/>
            <w:kern w:val="32"/>
            <w:lang w:val="en-US"/>
          </w:rPr>
          <w:id w:val="-87849144"/>
          <w:lock w:val="sdtLocked"/>
          <w:placeholder>
            <w:docPart w:val="13E341C2997F47948140664181592731"/>
          </w:placeholder>
          <w:showingPlcHdr/>
        </w:sdtPr>
        <w:sdtEndPr/>
        <w:sdtContent>
          <w:r w:rsidR="001D33B7" w:rsidRPr="00CF5741">
            <w:rPr>
              <w:rStyle w:val="Platshllartext"/>
              <w:rFonts w:ascii="DM Sans" w:hAnsi="DM Sans"/>
              <w:b/>
              <w:bCs/>
              <w:color w:val="auto"/>
              <w:lang w:val="en-US"/>
            </w:rPr>
            <w:t>Name of recipient of the letter, i.e. Cancerfonden</w:t>
          </w:r>
        </w:sdtContent>
      </w:sdt>
    </w:p>
    <w:p w14:paraId="5B38E20F" w14:textId="77777777" w:rsidR="00FE41BC" w:rsidRDefault="00FE41BC" w:rsidP="00426788">
      <w:pPr>
        <w:rPr>
          <w:rFonts w:ascii="DM Sans" w:hAnsi="DM Sans"/>
          <w:b/>
          <w:bCs/>
          <w:lang w:val="en-US"/>
        </w:rPr>
      </w:pPr>
    </w:p>
    <w:p w14:paraId="6C00D634" w14:textId="77777777" w:rsidR="00FE41BC" w:rsidRDefault="00FE41BC" w:rsidP="00426788">
      <w:pPr>
        <w:rPr>
          <w:rFonts w:ascii="DM Sans" w:hAnsi="DM Sans"/>
          <w:b/>
          <w:bCs/>
          <w:lang w:val="en-US"/>
        </w:rPr>
      </w:pPr>
    </w:p>
    <w:p w14:paraId="0D865C65" w14:textId="53AC06AA" w:rsidR="006D39B0" w:rsidRPr="006D39B0" w:rsidRDefault="000F37DD" w:rsidP="00426788">
      <w:pPr>
        <w:rPr>
          <w:rFonts w:ascii="DM Sans" w:hAnsi="DM Sans"/>
          <w:b/>
          <w:bCs/>
          <w:lang w:val="en-US"/>
        </w:rPr>
      </w:pPr>
      <w:sdt>
        <w:sdtPr>
          <w:rPr>
            <w:rFonts w:ascii="DM Sans" w:hAnsi="DM Sans"/>
            <w:b/>
            <w:bCs/>
            <w:lang w:val="en-US"/>
          </w:rPr>
          <w:id w:val="1469328777"/>
          <w:lock w:val="sdtLocked"/>
          <w:placeholder>
            <w:docPart w:val="61A350C3BBB948DC8CCC7949DF142A6A"/>
          </w:placeholder>
          <w:showingPlcHdr/>
        </w:sdtPr>
        <w:sdtEndPr/>
        <w:sdtContent>
          <w:r w:rsidR="005C466F">
            <w:rPr>
              <w:rFonts w:ascii="DM Sans" w:hAnsi="DM Sans"/>
              <w:b/>
              <w:bCs/>
              <w:lang w:val="en-US"/>
            </w:rPr>
            <w:t>S</w:t>
          </w:r>
          <w:r w:rsidR="00CF5741" w:rsidRPr="00CF5741">
            <w:rPr>
              <w:rFonts w:ascii="DM Sans" w:hAnsi="DM Sans"/>
              <w:b/>
              <w:bCs/>
              <w:lang w:val="en-US"/>
            </w:rPr>
            <w:t xml:space="preserve">hort </w:t>
          </w:r>
          <w:r w:rsidR="00207323">
            <w:rPr>
              <w:rFonts w:ascii="DM Sans" w:hAnsi="DM Sans"/>
              <w:b/>
              <w:bCs/>
              <w:lang w:val="en-US"/>
            </w:rPr>
            <w:t>headline</w:t>
          </w:r>
          <w:r w:rsidR="00CF5741" w:rsidRPr="00CF5741">
            <w:rPr>
              <w:rFonts w:ascii="DM Sans" w:hAnsi="DM Sans"/>
              <w:b/>
              <w:bCs/>
              <w:lang w:val="en-US"/>
            </w:rPr>
            <w:t xml:space="preserve"> what the </w:t>
          </w:r>
          <w:r w:rsidR="005C466F">
            <w:rPr>
              <w:rFonts w:ascii="DM Sans" w:hAnsi="DM Sans"/>
              <w:b/>
              <w:bCs/>
              <w:lang w:val="en-US"/>
            </w:rPr>
            <w:t>letter</w:t>
          </w:r>
          <w:r w:rsidR="00CF5741" w:rsidRPr="00CF5741">
            <w:rPr>
              <w:rFonts w:ascii="DM Sans" w:hAnsi="DM Sans"/>
              <w:b/>
              <w:bCs/>
              <w:lang w:val="en-US"/>
            </w:rPr>
            <w:t xml:space="preserve"> is </w:t>
          </w:r>
          <w:r w:rsidR="005C466F">
            <w:rPr>
              <w:rFonts w:ascii="DM Sans" w:hAnsi="DM Sans"/>
              <w:b/>
              <w:bCs/>
              <w:lang w:val="en-US"/>
            </w:rPr>
            <w:t>for</w:t>
          </w:r>
        </w:sdtContent>
      </w:sdt>
    </w:p>
    <w:p w14:paraId="3281EAE4" w14:textId="6D14E1A5" w:rsidR="005C466F" w:rsidRDefault="005C466F" w:rsidP="00426788">
      <w:pPr>
        <w:rPr>
          <w:rFonts w:ascii="DM Sans" w:hAnsi="DM Sans"/>
          <w:highlight w:val="yellow"/>
          <w:lang w:val="en-US"/>
        </w:rPr>
      </w:pPr>
    </w:p>
    <w:sdt>
      <w:sdtPr>
        <w:rPr>
          <w:rFonts w:ascii="DM Sans" w:hAnsi="DM Sans"/>
          <w:sz w:val="22"/>
          <w:szCs w:val="22"/>
          <w:lang w:val="en"/>
        </w:rPr>
        <w:id w:val="-1461492512"/>
        <w:lock w:val="sdtLocked"/>
        <w:placeholder>
          <w:docPart w:val="61E422A20C134157967E7B553F82EE63"/>
        </w:placeholder>
        <w:showingPlcHdr/>
      </w:sdtPr>
      <w:sdtEndPr/>
      <w:sdtContent>
        <w:p w14:paraId="26BEE21E" w14:textId="6BFD3CDD" w:rsidR="00717163" w:rsidRPr="00A90049" w:rsidRDefault="00207323" w:rsidP="00426788">
          <w:pPr>
            <w:rPr>
              <w:rFonts w:ascii="DM Sans" w:hAnsi="DM Sans"/>
              <w:sz w:val="22"/>
              <w:szCs w:val="22"/>
            </w:rPr>
          </w:pPr>
          <w:r>
            <w:rPr>
              <w:rFonts w:ascii="DM Sans" w:hAnsi="DM Sans"/>
              <w:sz w:val="22"/>
              <w:szCs w:val="22"/>
              <w:lang w:val="en"/>
            </w:rPr>
            <w:t>Body text</w:t>
          </w:r>
        </w:p>
      </w:sdtContent>
    </w:sdt>
    <w:p w14:paraId="1C98EC84" w14:textId="77777777" w:rsidR="000B7FD6" w:rsidRPr="005C466F" w:rsidRDefault="000B7FD6" w:rsidP="00426788">
      <w:pPr>
        <w:rPr>
          <w:rFonts w:ascii="DM Sans" w:hAnsi="DM Sans"/>
          <w:sz w:val="18"/>
          <w:szCs w:val="18"/>
        </w:rPr>
      </w:pPr>
    </w:p>
    <w:p w14:paraId="6314CACD" w14:textId="77777777" w:rsidR="00785821" w:rsidRPr="00AB265E" w:rsidRDefault="00785821" w:rsidP="00426788">
      <w:pPr>
        <w:rPr>
          <w:rFonts w:ascii="DM Sans" w:hAnsi="DM Sans"/>
          <w:sz w:val="22"/>
          <w:szCs w:val="22"/>
        </w:rPr>
      </w:pPr>
    </w:p>
    <w:p w14:paraId="391FAA1D" w14:textId="20AB34C9" w:rsidR="000B7FD6" w:rsidRPr="008F01AE" w:rsidRDefault="008F01AE" w:rsidP="00426788">
      <w:pPr>
        <w:rPr>
          <w:rFonts w:ascii="DM Sans" w:hAnsi="DM Sans"/>
          <w:sz w:val="22"/>
          <w:szCs w:val="22"/>
          <w:lang w:val="en"/>
        </w:rPr>
      </w:pPr>
      <w:r w:rsidRPr="008F01AE">
        <w:rPr>
          <w:rFonts w:ascii="DM Sans" w:hAnsi="DM Sans"/>
          <w:sz w:val="22"/>
          <w:szCs w:val="22"/>
          <w:lang w:val="en"/>
        </w:rPr>
        <w:t>Yours sincerely,</w:t>
      </w:r>
    </w:p>
    <w:p w14:paraId="4974A143" w14:textId="77777777" w:rsidR="008F01AE" w:rsidRDefault="008F01AE" w:rsidP="00426788">
      <w:pPr>
        <w:rPr>
          <w:rFonts w:ascii="DM Sans" w:hAnsi="DM Sans"/>
          <w:sz w:val="22"/>
          <w:szCs w:val="22"/>
          <w:lang w:val="en"/>
        </w:rPr>
      </w:pPr>
    </w:p>
    <w:p w14:paraId="3DDA1CD3" w14:textId="77777777" w:rsidR="008F01AE" w:rsidRDefault="008F01AE" w:rsidP="00426788">
      <w:pPr>
        <w:rPr>
          <w:rFonts w:ascii="DM Sans" w:hAnsi="DM Sans"/>
          <w:sz w:val="22"/>
          <w:szCs w:val="22"/>
          <w:lang w:val="en"/>
        </w:rPr>
      </w:pPr>
    </w:p>
    <w:p w14:paraId="0E0932B3" w14:textId="77777777" w:rsidR="008F01AE" w:rsidRDefault="008F01AE" w:rsidP="00426788">
      <w:pPr>
        <w:rPr>
          <w:rFonts w:ascii="DM Sans" w:hAnsi="DM Sans"/>
          <w:sz w:val="22"/>
          <w:szCs w:val="22"/>
          <w:lang w:val="en"/>
        </w:rPr>
      </w:pPr>
    </w:p>
    <w:p w14:paraId="0C0E309B" w14:textId="1F41EC37" w:rsidR="000B7FD6" w:rsidRPr="008F01AE" w:rsidRDefault="000B7FD6" w:rsidP="00426788">
      <w:pPr>
        <w:rPr>
          <w:rFonts w:ascii="DM Sans" w:hAnsi="DM Sans"/>
          <w:sz w:val="20"/>
          <w:szCs w:val="20"/>
          <w:lang w:val="en"/>
        </w:rPr>
      </w:pPr>
      <w:r w:rsidRPr="008F01AE">
        <w:rPr>
          <w:rFonts w:ascii="DM Sans" w:hAnsi="DM Sans"/>
          <w:sz w:val="22"/>
          <w:szCs w:val="22"/>
          <w:lang w:val="en"/>
        </w:rPr>
        <w:t>Jonas Fuxe, professor</w:t>
      </w:r>
      <w:r w:rsidRPr="008F01AE">
        <w:rPr>
          <w:rFonts w:ascii="DM Sans" w:hAnsi="DM Sans"/>
          <w:sz w:val="22"/>
          <w:szCs w:val="22"/>
          <w:lang w:val="en"/>
        </w:rPr>
        <w:br/>
        <w:t>Head of Department of Laboratory Medicine</w:t>
      </w:r>
      <w:r w:rsidRPr="008F01AE">
        <w:rPr>
          <w:rFonts w:ascii="DM Sans" w:hAnsi="DM Sans"/>
          <w:sz w:val="22"/>
          <w:szCs w:val="22"/>
          <w:lang w:val="en"/>
        </w:rPr>
        <w:br/>
        <w:t xml:space="preserve">Karolinska </w:t>
      </w:r>
      <w:proofErr w:type="spellStart"/>
      <w:r w:rsidRPr="008F01AE">
        <w:rPr>
          <w:rFonts w:ascii="DM Sans" w:hAnsi="DM Sans"/>
          <w:sz w:val="22"/>
          <w:szCs w:val="22"/>
          <w:lang w:val="en"/>
        </w:rPr>
        <w:t>Institutet</w:t>
      </w:r>
      <w:proofErr w:type="spellEnd"/>
    </w:p>
    <w:sectPr w:rsidR="000B7FD6" w:rsidRPr="008F01AE" w:rsidSect="002828CF">
      <w:headerReference w:type="default" r:id="rId10"/>
      <w:footerReference w:type="default" r:id="rId11"/>
      <w:footerReference w:type="first" r:id="rId12"/>
      <w:pgSz w:w="11906" w:h="16838" w:code="9"/>
      <w:pgMar w:top="1418" w:right="1418" w:bottom="2308" w:left="2308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A07FC" w14:textId="77777777" w:rsidR="000F37DD" w:rsidRDefault="000F37DD">
      <w:r>
        <w:separator/>
      </w:r>
    </w:p>
  </w:endnote>
  <w:endnote w:type="continuationSeparator" w:id="0">
    <w:p w14:paraId="3D1A6BB1" w14:textId="77777777" w:rsidR="000F37DD" w:rsidRDefault="000F3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M Sans"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B1B52" w14:textId="77777777" w:rsidR="00B12D14" w:rsidRPr="007516BA" w:rsidRDefault="00B12D14" w:rsidP="00B12D14">
    <w:pPr>
      <w:pBdr>
        <w:bottom w:val="single" w:sz="2" w:space="1" w:color="auto"/>
      </w:pBdr>
      <w:ind w:left="-180" w:right="-1064"/>
    </w:pPr>
  </w:p>
  <w:p w14:paraId="125408A9" w14:textId="77777777" w:rsidR="00B12D14" w:rsidRPr="002828CF" w:rsidRDefault="00B12D14" w:rsidP="00B12D14">
    <w:pPr>
      <w:rPr>
        <w:sz w:val="12"/>
        <w:szCs w:val="12"/>
      </w:rPr>
    </w:pPr>
  </w:p>
  <w:tbl>
    <w:tblPr>
      <w:tblW w:w="9348" w:type="dxa"/>
      <w:tblLayout w:type="fixed"/>
      <w:tblLook w:val="01E0" w:firstRow="1" w:lastRow="1" w:firstColumn="1" w:lastColumn="1" w:noHBand="0" w:noVBand="0"/>
    </w:tblPr>
    <w:tblGrid>
      <w:gridCol w:w="2418"/>
      <w:gridCol w:w="2200"/>
      <w:gridCol w:w="2310"/>
      <w:gridCol w:w="2420"/>
    </w:tblGrid>
    <w:tr w:rsidR="00B12D14" w:rsidRPr="005C709A" w14:paraId="6B20A68C" w14:textId="77777777" w:rsidTr="00540EAD">
      <w:tc>
        <w:tcPr>
          <w:tcW w:w="2418" w:type="dxa"/>
        </w:tcPr>
        <w:p w14:paraId="3CDCF624" w14:textId="77777777" w:rsidR="00B12D14" w:rsidRPr="005C709A" w:rsidRDefault="00B12D14" w:rsidP="00B12D14">
          <w:pPr>
            <w:pStyle w:val="Sidfot"/>
            <w:rPr>
              <w:rFonts w:cs="Arial"/>
              <w:b/>
              <w:highlight w:val="red"/>
            </w:rPr>
          </w:pPr>
          <w:r w:rsidRPr="005C709A">
            <w:rPr>
              <w:rFonts w:cs="Arial"/>
              <w:b/>
            </w:rPr>
            <w:t>Postal address</w:t>
          </w:r>
        </w:p>
      </w:tc>
      <w:tc>
        <w:tcPr>
          <w:tcW w:w="2200" w:type="dxa"/>
        </w:tcPr>
        <w:p w14:paraId="03DB8625" w14:textId="77777777" w:rsidR="00B12D14" w:rsidRPr="005C709A" w:rsidRDefault="00B12D14" w:rsidP="00B12D14">
          <w:pPr>
            <w:pStyle w:val="Sidfot"/>
            <w:rPr>
              <w:rFonts w:cs="Arial"/>
              <w:b/>
              <w:highlight w:val="red"/>
            </w:rPr>
          </w:pPr>
          <w:r w:rsidRPr="005C709A">
            <w:rPr>
              <w:rFonts w:cs="Arial"/>
              <w:b/>
            </w:rPr>
            <w:t>Visiting address</w:t>
          </w:r>
        </w:p>
      </w:tc>
      <w:tc>
        <w:tcPr>
          <w:tcW w:w="2310" w:type="dxa"/>
        </w:tcPr>
        <w:p w14:paraId="17B5DC5C" w14:textId="77777777" w:rsidR="00B12D14" w:rsidRPr="005C709A" w:rsidRDefault="00B12D14" w:rsidP="00B12D14">
          <w:pPr>
            <w:pStyle w:val="Sidfot"/>
            <w:rPr>
              <w:rFonts w:cs="Arial"/>
              <w:b/>
              <w:highlight w:val="red"/>
            </w:rPr>
          </w:pPr>
          <w:r w:rsidRPr="005C709A">
            <w:rPr>
              <w:rFonts w:cs="Arial"/>
              <w:b/>
            </w:rPr>
            <w:t>Telephone</w:t>
          </w:r>
        </w:p>
      </w:tc>
      <w:tc>
        <w:tcPr>
          <w:tcW w:w="2420" w:type="dxa"/>
        </w:tcPr>
        <w:p w14:paraId="36D381A0" w14:textId="77777777" w:rsidR="00B12D14" w:rsidRPr="005C709A" w:rsidRDefault="00B12D14" w:rsidP="00B12D14">
          <w:pPr>
            <w:pStyle w:val="Sidfot"/>
            <w:rPr>
              <w:rFonts w:cs="Arial"/>
              <w:b/>
              <w:highlight w:val="red"/>
            </w:rPr>
          </w:pPr>
          <w:r w:rsidRPr="005C709A">
            <w:rPr>
              <w:rFonts w:cs="Arial"/>
              <w:b/>
            </w:rPr>
            <w:t>E-Mail</w:t>
          </w:r>
        </w:p>
      </w:tc>
    </w:tr>
    <w:tr w:rsidR="00B12D14" w:rsidRPr="005C709A" w14:paraId="3F3D29E1" w14:textId="77777777" w:rsidTr="00540EAD">
      <w:tc>
        <w:tcPr>
          <w:tcW w:w="2418" w:type="dxa"/>
          <w:vMerge w:val="restart"/>
        </w:tcPr>
        <w:p w14:paraId="5EA23761" w14:textId="77777777" w:rsidR="00B12D14" w:rsidRPr="005C709A" w:rsidRDefault="00B12D14" w:rsidP="00B12D14">
          <w:pPr>
            <w:pStyle w:val="Sidfot"/>
            <w:rPr>
              <w:rFonts w:cs="Arial"/>
              <w:highlight w:val="yellow"/>
            </w:rPr>
          </w:pPr>
          <w:r w:rsidRPr="00905CA7">
            <w:rPr>
              <w:rFonts w:cs="Arial"/>
            </w:rPr>
            <w:t>Karolinska Institutet</w:t>
          </w:r>
          <w:r w:rsidRPr="00905CA7">
            <w:rPr>
              <w:rFonts w:cs="Arial"/>
            </w:rPr>
            <w:br/>
            <w:t>Alfred Nobels Allé 8</w:t>
          </w:r>
          <w:r w:rsidRPr="00905CA7">
            <w:rPr>
              <w:rFonts w:cs="Arial"/>
            </w:rPr>
            <w:br/>
            <w:t>141 52 Huddinge</w:t>
          </w:r>
        </w:p>
      </w:tc>
      <w:tc>
        <w:tcPr>
          <w:tcW w:w="2200" w:type="dxa"/>
          <w:vMerge w:val="restart"/>
        </w:tcPr>
        <w:p w14:paraId="10335B15" w14:textId="77777777" w:rsidR="00B12D14" w:rsidRPr="005C709A" w:rsidRDefault="00B12D14" w:rsidP="00B12D14">
          <w:pPr>
            <w:pStyle w:val="Sidfot"/>
            <w:rPr>
              <w:rFonts w:cs="Arial"/>
              <w:highlight w:val="yellow"/>
            </w:rPr>
          </w:pPr>
          <w:r w:rsidRPr="00905CA7">
            <w:rPr>
              <w:rFonts w:cs="Arial"/>
            </w:rPr>
            <w:t>Karolinska Institutet</w:t>
          </w:r>
          <w:r w:rsidRPr="00905CA7">
            <w:rPr>
              <w:rFonts w:cs="Arial"/>
            </w:rPr>
            <w:br/>
            <w:t>Alfred Nobels Allé 8</w:t>
          </w:r>
          <w:r w:rsidRPr="00905CA7">
            <w:rPr>
              <w:rFonts w:cs="Arial"/>
            </w:rPr>
            <w:br/>
            <w:t>141 52 Huddinge</w:t>
          </w:r>
        </w:p>
      </w:tc>
      <w:tc>
        <w:tcPr>
          <w:tcW w:w="2310" w:type="dxa"/>
        </w:tcPr>
        <w:p w14:paraId="1D39FC1D" w14:textId="77777777" w:rsidR="00B12D14" w:rsidRPr="005C709A" w:rsidRDefault="00B12D14" w:rsidP="00B12D14">
          <w:pPr>
            <w:pStyle w:val="Sidfot"/>
            <w:rPr>
              <w:rFonts w:cs="Arial"/>
            </w:rPr>
          </w:pPr>
          <w:r>
            <w:rPr>
              <w:rFonts w:cs="Arial"/>
            </w:rPr>
            <w:t>08-524 800 00.</w:t>
          </w:r>
        </w:p>
      </w:tc>
      <w:tc>
        <w:tcPr>
          <w:tcW w:w="2420" w:type="dxa"/>
        </w:tcPr>
        <w:p w14:paraId="5489A2F3" w14:textId="77777777" w:rsidR="00B12D14" w:rsidRPr="005C709A" w:rsidRDefault="00B12D14" w:rsidP="00B12D14">
          <w:pPr>
            <w:pStyle w:val="Sidfot"/>
            <w:rPr>
              <w:rFonts w:cs="Arial"/>
            </w:rPr>
          </w:pPr>
          <w:r>
            <w:rPr>
              <w:rFonts w:cs="Arial"/>
            </w:rPr>
            <w:t>Jonas.Fuxe@ki.se</w:t>
          </w:r>
          <w:r w:rsidRPr="005C709A">
            <w:rPr>
              <w:rFonts w:cs="Arial"/>
            </w:rPr>
            <w:br/>
          </w:r>
          <w:r w:rsidRPr="005C709A">
            <w:rPr>
              <w:rFonts w:cs="Arial"/>
              <w:b/>
            </w:rPr>
            <w:t>Web</w:t>
          </w:r>
        </w:p>
      </w:tc>
    </w:tr>
    <w:tr w:rsidR="00B12D14" w:rsidRPr="005C709A" w14:paraId="4829E717" w14:textId="77777777" w:rsidTr="00540EAD">
      <w:tc>
        <w:tcPr>
          <w:tcW w:w="2418" w:type="dxa"/>
          <w:vMerge/>
        </w:tcPr>
        <w:p w14:paraId="287C8245" w14:textId="77777777" w:rsidR="00B12D14" w:rsidRPr="005C709A" w:rsidRDefault="00B12D14" w:rsidP="00B12D14">
          <w:pPr>
            <w:pStyle w:val="Sidfot"/>
            <w:rPr>
              <w:rFonts w:cs="Arial"/>
            </w:rPr>
          </w:pPr>
        </w:p>
      </w:tc>
      <w:tc>
        <w:tcPr>
          <w:tcW w:w="2200" w:type="dxa"/>
          <w:vMerge/>
        </w:tcPr>
        <w:p w14:paraId="4B9E4943" w14:textId="77777777" w:rsidR="00B12D14" w:rsidRPr="005C709A" w:rsidRDefault="00B12D14" w:rsidP="00B12D14">
          <w:pPr>
            <w:pStyle w:val="Sidfot"/>
            <w:rPr>
              <w:rFonts w:cs="Arial"/>
            </w:rPr>
          </w:pPr>
        </w:p>
      </w:tc>
      <w:tc>
        <w:tcPr>
          <w:tcW w:w="2310" w:type="dxa"/>
        </w:tcPr>
        <w:p w14:paraId="126D7206" w14:textId="77777777" w:rsidR="00B12D14" w:rsidRPr="005C709A" w:rsidRDefault="00B12D14" w:rsidP="00B12D14">
          <w:pPr>
            <w:pStyle w:val="Sidfot"/>
            <w:rPr>
              <w:rFonts w:cs="Arial"/>
              <w:highlight w:val="red"/>
            </w:rPr>
          </w:pPr>
          <w:r w:rsidRPr="005C709A">
            <w:rPr>
              <w:rFonts w:cs="Arial"/>
              <w:b/>
            </w:rPr>
            <w:t>Fax</w:t>
          </w:r>
          <w:r w:rsidRPr="005C709A">
            <w:rPr>
              <w:rFonts w:cs="Arial"/>
              <w:b/>
              <w:highlight w:val="red"/>
            </w:rPr>
            <w:br/>
          </w:r>
        </w:p>
      </w:tc>
      <w:tc>
        <w:tcPr>
          <w:tcW w:w="2420" w:type="dxa"/>
        </w:tcPr>
        <w:p w14:paraId="0BBC0C20" w14:textId="77777777" w:rsidR="00B12D14" w:rsidRPr="005C709A" w:rsidRDefault="00B12D14" w:rsidP="00B12D14">
          <w:pPr>
            <w:pStyle w:val="Sidfot"/>
            <w:rPr>
              <w:rFonts w:cs="Arial"/>
            </w:rPr>
          </w:pPr>
          <w:r w:rsidRPr="005C709A">
            <w:rPr>
              <w:rFonts w:cs="Arial"/>
            </w:rPr>
            <w:t>ki.se</w:t>
          </w:r>
          <w:r>
            <w:rPr>
              <w:rFonts w:cs="Arial"/>
            </w:rPr>
            <w:t>/labmed</w:t>
          </w:r>
        </w:p>
      </w:tc>
    </w:tr>
    <w:tr w:rsidR="00B12D14" w:rsidRPr="005C709A" w14:paraId="2E98B51B" w14:textId="77777777" w:rsidTr="00540EAD">
      <w:tc>
        <w:tcPr>
          <w:tcW w:w="2418" w:type="dxa"/>
        </w:tcPr>
        <w:p w14:paraId="0A93316E" w14:textId="77777777" w:rsidR="00B12D14" w:rsidRPr="005C709A" w:rsidRDefault="00B12D14" w:rsidP="00B12D14">
          <w:pPr>
            <w:pStyle w:val="Sidfot"/>
            <w:rPr>
              <w:rFonts w:cs="Arial"/>
            </w:rPr>
          </w:pPr>
          <w:r w:rsidRPr="005C709A">
            <w:rPr>
              <w:rFonts w:cs="Arial"/>
            </w:rPr>
            <w:t>Org. number 202100 2973</w:t>
          </w:r>
        </w:p>
      </w:tc>
      <w:tc>
        <w:tcPr>
          <w:tcW w:w="2200" w:type="dxa"/>
        </w:tcPr>
        <w:p w14:paraId="4BDBF4CB" w14:textId="77777777" w:rsidR="00B12D14" w:rsidRPr="005C709A" w:rsidRDefault="00B12D14" w:rsidP="00B12D14">
          <w:pPr>
            <w:pStyle w:val="Sidfot"/>
            <w:rPr>
              <w:rFonts w:cs="Arial"/>
            </w:rPr>
          </w:pPr>
        </w:p>
      </w:tc>
      <w:tc>
        <w:tcPr>
          <w:tcW w:w="2310" w:type="dxa"/>
        </w:tcPr>
        <w:p w14:paraId="504AF38D" w14:textId="77777777" w:rsidR="00B12D14" w:rsidRPr="005C709A" w:rsidRDefault="00B12D14" w:rsidP="00B12D14">
          <w:pPr>
            <w:pStyle w:val="Sidfot"/>
            <w:rPr>
              <w:rFonts w:cs="Arial"/>
            </w:rPr>
          </w:pPr>
        </w:p>
      </w:tc>
      <w:tc>
        <w:tcPr>
          <w:tcW w:w="2420" w:type="dxa"/>
        </w:tcPr>
        <w:p w14:paraId="666E3FF6" w14:textId="77777777" w:rsidR="00B12D14" w:rsidRPr="005C709A" w:rsidRDefault="00B12D14" w:rsidP="00B12D14">
          <w:pPr>
            <w:pStyle w:val="Sidfot"/>
            <w:rPr>
              <w:rFonts w:cs="Arial"/>
            </w:rPr>
          </w:pPr>
        </w:p>
      </w:tc>
    </w:tr>
  </w:tbl>
  <w:p w14:paraId="3368A680" w14:textId="77777777" w:rsidR="00B12D14" w:rsidRDefault="00B12D14" w:rsidP="00B12D14">
    <w:pPr>
      <w:pStyle w:val="Sidfot"/>
    </w:pPr>
  </w:p>
  <w:p w14:paraId="2AAD21EC" w14:textId="77777777" w:rsidR="00B12D14" w:rsidRDefault="00B12D1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36ED4" w14:textId="2E7D7BE4" w:rsidR="00B12D14" w:rsidRPr="007516BA" w:rsidRDefault="00B12D14" w:rsidP="00B12D14">
    <w:pPr>
      <w:pBdr>
        <w:bottom w:val="single" w:sz="2" w:space="1" w:color="auto"/>
      </w:pBdr>
      <w:ind w:left="-180" w:right="-1064"/>
    </w:pPr>
  </w:p>
  <w:p w14:paraId="33AF9A8D" w14:textId="77777777" w:rsidR="00B12D14" w:rsidRPr="002828CF" w:rsidRDefault="00B12D14" w:rsidP="00B12D14">
    <w:pPr>
      <w:rPr>
        <w:sz w:val="12"/>
        <w:szCs w:val="12"/>
      </w:rPr>
    </w:pPr>
  </w:p>
  <w:tbl>
    <w:tblPr>
      <w:tblW w:w="9348" w:type="dxa"/>
      <w:tblLayout w:type="fixed"/>
      <w:tblLook w:val="01E0" w:firstRow="1" w:lastRow="1" w:firstColumn="1" w:lastColumn="1" w:noHBand="0" w:noVBand="0"/>
    </w:tblPr>
    <w:tblGrid>
      <w:gridCol w:w="2418"/>
      <w:gridCol w:w="2200"/>
      <w:gridCol w:w="2310"/>
      <w:gridCol w:w="2420"/>
    </w:tblGrid>
    <w:tr w:rsidR="00B12D14" w:rsidRPr="005C709A" w14:paraId="5CB5DE88" w14:textId="77777777" w:rsidTr="00540EAD">
      <w:tc>
        <w:tcPr>
          <w:tcW w:w="2418" w:type="dxa"/>
        </w:tcPr>
        <w:p w14:paraId="72C8DD66" w14:textId="77777777" w:rsidR="00B12D14" w:rsidRPr="005C709A" w:rsidRDefault="00B12D14" w:rsidP="00B12D14">
          <w:pPr>
            <w:pStyle w:val="Sidfot"/>
            <w:rPr>
              <w:rFonts w:cs="Arial"/>
              <w:b/>
              <w:highlight w:val="red"/>
            </w:rPr>
          </w:pPr>
          <w:r w:rsidRPr="005C709A">
            <w:rPr>
              <w:rFonts w:cs="Arial"/>
              <w:b/>
            </w:rPr>
            <w:t>Postal address</w:t>
          </w:r>
        </w:p>
      </w:tc>
      <w:tc>
        <w:tcPr>
          <w:tcW w:w="2200" w:type="dxa"/>
        </w:tcPr>
        <w:p w14:paraId="1EE28B84" w14:textId="77777777" w:rsidR="00B12D14" w:rsidRPr="005C709A" w:rsidRDefault="00B12D14" w:rsidP="00B12D14">
          <w:pPr>
            <w:pStyle w:val="Sidfot"/>
            <w:rPr>
              <w:rFonts w:cs="Arial"/>
              <w:b/>
              <w:highlight w:val="red"/>
            </w:rPr>
          </w:pPr>
          <w:r w:rsidRPr="005C709A">
            <w:rPr>
              <w:rFonts w:cs="Arial"/>
              <w:b/>
            </w:rPr>
            <w:t>Visiting address</w:t>
          </w:r>
        </w:p>
      </w:tc>
      <w:tc>
        <w:tcPr>
          <w:tcW w:w="2310" w:type="dxa"/>
        </w:tcPr>
        <w:p w14:paraId="740F0B5C" w14:textId="77777777" w:rsidR="00B12D14" w:rsidRPr="005C709A" w:rsidRDefault="00B12D14" w:rsidP="00B12D14">
          <w:pPr>
            <w:pStyle w:val="Sidfot"/>
            <w:rPr>
              <w:rFonts w:cs="Arial"/>
              <w:b/>
              <w:highlight w:val="red"/>
            </w:rPr>
          </w:pPr>
          <w:r w:rsidRPr="005C709A">
            <w:rPr>
              <w:rFonts w:cs="Arial"/>
              <w:b/>
            </w:rPr>
            <w:t>Telephone</w:t>
          </w:r>
        </w:p>
      </w:tc>
      <w:tc>
        <w:tcPr>
          <w:tcW w:w="2420" w:type="dxa"/>
        </w:tcPr>
        <w:p w14:paraId="0033C269" w14:textId="77777777" w:rsidR="00B12D14" w:rsidRPr="005C709A" w:rsidRDefault="00B12D14" w:rsidP="00B12D14">
          <w:pPr>
            <w:pStyle w:val="Sidfot"/>
            <w:rPr>
              <w:rFonts w:cs="Arial"/>
              <w:b/>
              <w:highlight w:val="red"/>
            </w:rPr>
          </w:pPr>
          <w:r w:rsidRPr="005C709A">
            <w:rPr>
              <w:rFonts w:cs="Arial"/>
              <w:b/>
            </w:rPr>
            <w:t>E-Mail</w:t>
          </w:r>
        </w:p>
      </w:tc>
    </w:tr>
    <w:tr w:rsidR="00B12D14" w:rsidRPr="005C709A" w14:paraId="108579FC" w14:textId="77777777" w:rsidTr="00540EAD">
      <w:tc>
        <w:tcPr>
          <w:tcW w:w="2418" w:type="dxa"/>
          <w:vMerge w:val="restart"/>
        </w:tcPr>
        <w:p w14:paraId="4826DD93" w14:textId="77777777" w:rsidR="00B12D14" w:rsidRPr="005C709A" w:rsidRDefault="00B12D14" w:rsidP="00B12D14">
          <w:pPr>
            <w:pStyle w:val="Sidfot"/>
            <w:rPr>
              <w:rFonts w:cs="Arial"/>
              <w:highlight w:val="yellow"/>
            </w:rPr>
          </w:pPr>
          <w:r w:rsidRPr="00905CA7">
            <w:rPr>
              <w:rFonts w:cs="Arial"/>
            </w:rPr>
            <w:t>Karolinska Institutet</w:t>
          </w:r>
          <w:r w:rsidRPr="00905CA7">
            <w:rPr>
              <w:rFonts w:cs="Arial"/>
            </w:rPr>
            <w:br/>
            <w:t>Alfred Nobels Allé 8</w:t>
          </w:r>
          <w:r w:rsidRPr="00905CA7">
            <w:rPr>
              <w:rFonts w:cs="Arial"/>
            </w:rPr>
            <w:br/>
            <w:t>141 52 Huddinge</w:t>
          </w:r>
        </w:p>
      </w:tc>
      <w:tc>
        <w:tcPr>
          <w:tcW w:w="2200" w:type="dxa"/>
          <w:vMerge w:val="restart"/>
        </w:tcPr>
        <w:p w14:paraId="160F3449" w14:textId="37B43257" w:rsidR="00B12D14" w:rsidRPr="005C709A" w:rsidRDefault="00B12D14" w:rsidP="00B12D14">
          <w:pPr>
            <w:pStyle w:val="Sidfot"/>
            <w:rPr>
              <w:rFonts w:cs="Arial"/>
              <w:highlight w:val="yellow"/>
            </w:rPr>
          </w:pPr>
          <w:r w:rsidRPr="00905CA7">
            <w:rPr>
              <w:rFonts w:cs="Arial"/>
            </w:rPr>
            <w:t>Karolinska Institutet</w:t>
          </w:r>
          <w:r w:rsidRPr="00905CA7">
            <w:rPr>
              <w:rFonts w:cs="Arial"/>
            </w:rPr>
            <w:br/>
            <w:t>Alfred Nobels Allé 8</w:t>
          </w:r>
          <w:r w:rsidR="00EA152E">
            <w:rPr>
              <w:rFonts w:cs="Arial"/>
            </w:rPr>
            <w:t>, floor 6</w:t>
          </w:r>
          <w:r w:rsidRPr="00905CA7">
            <w:rPr>
              <w:rFonts w:cs="Arial"/>
            </w:rPr>
            <w:br/>
            <w:t>141 52 Huddinge</w:t>
          </w:r>
        </w:p>
      </w:tc>
      <w:tc>
        <w:tcPr>
          <w:tcW w:w="2310" w:type="dxa"/>
        </w:tcPr>
        <w:p w14:paraId="60558CDD" w14:textId="22515501" w:rsidR="00B12D14" w:rsidRPr="005C709A" w:rsidRDefault="00347412" w:rsidP="00B12D14">
          <w:pPr>
            <w:pStyle w:val="Sidfot"/>
            <w:rPr>
              <w:rFonts w:cs="Arial"/>
            </w:rPr>
          </w:pPr>
          <w:r>
            <w:rPr>
              <w:rFonts w:cs="Arial"/>
            </w:rPr>
            <w:t xml:space="preserve">+46 </w:t>
          </w:r>
          <w:r w:rsidRPr="00347412">
            <w:rPr>
              <w:rFonts w:cs="Arial"/>
            </w:rPr>
            <w:t>70 7980065</w:t>
          </w:r>
        </w:p>
      </w:tc>
      <w:tc>
        <w:tcPr>
          <w:tcW w:w="2420" w:type="dxa"/>
        </w:tcPr>
        <w:p w14:paraId="4D09EAE7" w14:textId="77777777" w:rsidR="00B12D14" w:rsidRPr="005C709A" w:rsidRDefault="00B12D14" w:rsidP="00B12D14">
          <w:pPr>
            <w:pStyle w:val="Sidfot"/>
            <w:rPr>
              <w:rFonts w:cs="Arial"/>
            </w:rPr>
          </w:pPr>
          <w:r>
            <w:rPr>
              <w:rFonts w:cs="Arial"/>
            </w:rPr>
            <w:t>Jonas.Fuxe@ki.se</w:t>
          </w:r>
          <w:r w:rsidRPr="005C709A">
            <w:rPr>
              <w:rFonts w:cs="Arial"/>
            </w:rPr>
            <w:br/>
          </w:r>
          <w:r w:rsidRPr="005C709A">
            <w:rPr>
              <w:rFonts w:cs="Arial"/>
              <w:b/>
            </w:rPr>
            <w:t>Web</w:t>
          </w:r>
        </w:p>
      </w:tc>
    </w:tr>
    <w:tr w:rsidR="00B12D14" w:rsidRPr="005C709A" w14:paraId="0B66EE7B" w14:textId="77777777" w:rsidTr="00540EAD">
      <w:tc>
        <w:tcPr>
          <w:tcW w:w="2418" w:type="dxa"/>
          <w:vMerge/>
        </w:tcPr>
        <w:p w14:paraId="6BA578C2" w14:textId="77777777" w:rsidR="00B12D14" w:rsidRPr="005C709A" w:rsidRDefault="00B12D14" w:rsidP="00B12D14">
          <w:pPr>
            <w:pStyle w:val="Sidfot"/>
            <w:rPr>
              <w:rFonts w:cs="Arial"/>
            </w:rPr>
          </w:pPr>
        </w:p>
      </w:tc>
      <w:tc>
        <w:tcPr>
          <w:tcW w:w="2200" w:type="dxa"/>
          <w:vMerge/>
        </w:tcPr>
        <w:p w14:paraId="46169DDE" w14:textId="77777777" w:rsidR="00B12D14" w:rsidRPr="005C709A" w:rsidRDefault="00B12D14" w:rsidP="00B12D14">
          <w:pPr>
            <w:pStyle w:val="Sidfot"/>
            <w:rPr>
              <w:rFonts w:cs="Arial"/>
            </w:rPr>
          </w:pPr>
        </w:p>
      </w:tc>
      <w:tc>
        <w:tcPr>
          <w:tcW w:w="2310" w:type="dxa"/>
        </w:tcPr>
        <w:p w14:paraId="6CB31CFF" w14:textId="79F752A8" w:rsidR="00B12D14" w:rsidRPr="005C709A" w:rsidRDefault="00B12D14" w:rsidP="00B12D14">
          <w:pPr>
            <w:pStyle w:val="Sidfot"/>
            <w:rPr>
              <w:rFonts w:cs="Arial"/>
              <w:highlight w:val="red"/>
            </w:rPr>
          </w:pPr>
          <w:r w:rsidRPr="005C709A">
            <w:rPr>
              <w:rFonts w:cs="Arial"/>
              <w:b/>
              <w:highlight w:val="red"/>
            </w:rPr>
            <w:br/>
          </w:r>
        </w:p>
      </w:tc>
      <w:tc>
        <w:tcPr>
          <w:tcW w:w="2420" w:type="dxa"/>
        </w:tcPr>
        <w:p w14:paraId="2E6C4A30" w14:textId="037DA008" w:rsidR="00B12D14" w:rsidRPr="005C709A" w:rsidRDefault="00B12D14" w:rsidP="00B12D14">
          <w:pPr>
            <w:pStyle w:val="Sidfot"/>
            <w:rPr>
              <w:rFonts w:cs="Arial"/>
            </w:rPr>
          </w:pPr>
          <w:r w:rsidRPr="005C709A">
            <w:rPr>
              <w:rFonts w:cs="Arial"/>
            </w:rPr>
            <w:t>ki.se</w:t>
          </w:r>
          <w:r>
            <w:rPr>
              <w:rFonts w:cs="Arial"/>
            </w:rPr>
            <w:t>/</w:t>
          </w:r>
          <w:r w:rsidR="0075564F">
            <w:rPr>
              <w:rFonts w:cs="Arial"/>
            </w:rPr>
            <w:t>en/</w:t>
          </w:r>
          <w:r>
            <w:rPr>
              <w:rFonts w:cs="Arial"/>
            </w:rPr>
            <w:t>labmed</w:t>
          </w:r>
        </w:p>
      </w:tc>
    </w:tr>
    <w:tr w:rsidR="00B12D14" w:rsidRPr="005C709A" w14:paraId="558BF23D" w14:textId="77777777" w:rsidTr="00540EAD">
      <w:tc>
        <w:tcPr>
          <w:tcW w:w="2418" w:type="dxa"/>
        </w:tcPr>
        <w:p w14:paraId="06D78C66" w14:textId="77777777" w:rsidR="00B12D14" w:rsidRPr="005C709A" w:rsidRDefault="00B12D14" w:rsidP="00B12D14">
          <w:pPr>
            <w:pStyle w:val="Sidfot"/>
            <w:rPr>
              <w:rFonts w:cs="Arial"/>
            </w:rPr>
          </w:pPr>
          <w:r w:rsidRPr="005C709A">
            <w:rPr>
              <w:rFonts w:cs="Arial"/>
            </w:rPr>
            <w:t>Org. number 202100 2973</w:t>
          </w:r>
        </w:p>
      </w:tc>
      <w:tc>
        <w:tcPr>
          <w:tcW w:w="2200" w:type="dxa"/>
        </w:tcPr>
        <w:p w14:paraId="1631E2E0" w14:textId="77777777" w:rsidR="00B12D14" w:rsidRPr="005C709A" w:rsidRDefault="00B12D14" w:rsidP="00B12D14">
          <w:pPr>
            <w:pStyle w:val="Sidfot"/>
            <w:rPr>
              <w:rFonts w:cs="Arial"/>
            </w:rPr>
          </w:pPr>
        </w:p>
      </w:tc>
      <w:tc>
        <w:tcPr>
          <w:tcW w:w="2310" w:type="dxa"/>
        </w:tcPr>
        <w:p w14:paraId="12D9593C" w14:textId="77777777" w:rsidR="00B12D14" w:rsidRPr="005C709A" w:rsidRDefault="00B12D14" w:rsidP="00B12D14">
          <w:pPr>
            <w:pStyle w:val="Sidfot"/>
            <w:rPr>
              <w:rFonts w:cs="Arial"/>
            </w:rPr>
          </w:pPr>
        </w:p>
      </w:tc>
      <w:tc>
        <w:tcPr>
          <w:tcW w:w="2420" w:type="dxa"/>
        </w:tcPr>
        <w:p w14:paraId="37410C91" w14:textId="77777777" w:rsidR="00B12D14" w:rsidRPr="005C709A" w:rsidRDefault="00B12D14" w:rsidP="00B12D14">
          <w:pPr>
            <w:pStyle w:val="Sidfot"/>
            <w:rPr>
              <w:rFonts w:cs="Arial"/>
            </w:rPr>
          </w:pPr>
        </w:p>
      </w:tc>
    </w:tr>
  </w:tbl>
  <w:p w14:paraId="74D8E6A6" w14:textId="77777777" w:rsidR="00B12D14" w:rsidRDefault="00B12D14" w:rsidP="00B12D14">
    <w:pPr>
      <w:pStyle w:val="Sidfot"/>
    </w:pPr>
  </w:p>
  <w:p w14:paraId="73DE6E4F" w14:textId="53E25FAE" w:rsidR="00B12D14" w:rsidRDefault="00B12D14">
    <w:pPr>
      <w:pStyle w:val="Sidfot"/>
    </w:pPr>
  </w:p>
  <w:p w14:paraId="664AAB5B" w14:textId="77777777" w:rsidR="001A527B" w:rsidRDefault="001A527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92FFA" w14:textId="77777777" w:rsidR="000F37DD" w:rsidRDefault="000F37DD">
      <w:r>
        <w:separator/>
      </w:r>
    </w:p>
  </w:footnote>
  <w:footnote w:type="continuationSeparator" w:id="0">
    <w:p w14:paraId="213184D9" w14:textId="77777777" w:rsidR="000F37DD" w:rsidRDefault="000F3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7" w:type="dxa"/>
      <w:tblInd w:w="-1322" w:type="dxa"/>
      <w:tblLayout w:type="fixed"/>
      <w:tblLook w:val="01E0" w:firstRow="1" w:lastRow="1" w:firstColumn="1" w:lastColumn="1" w:noHBand="0" w:noVBand="0"/>
    </w:tblPr>
    <w:tblGrid>
      <w:gridCol w:w="5390"/>
      <w:gridCol w:w="3385"/>
      <w:gridCol w:w="789"/>
      <w:gridCol w:w="1353"/>
    </w:tblGrid>
    <w:tr w:rsidR="007D3C45" w:rsidRPr="00332C0C" w14:paraId="4C1C59B3" w14:textId="77777777" w:rsidTr="005C709A">
      <w:trPr>
        <w:trHeight w:hRule="exact" w:val="227"/>
      </w:trPr>
      <w:tc>
        <w:tcPr>
          <w:tcW w:w="5390" w:type="dxa"/>
          <w:vMerge w:val="restart"/>
        </w:tcPr>
        <w:p w14:paraId="27EF49BA" w14:textId="77777777" w:rsidR="007D3C45" w:rsidRPr="00332C0C" w:rsidRDefault="007D3C45" w:rsidP="00A75DE0">
          <w:pPr>
            <w:pStyle w:val="Sidhuvud"/>
          </w:pPr>
        </w:p>
      </w:tc>
      <w:tc>
        <w:tcPr>
          <w:tcW w:w="3385" w:type="dxa"/>
        </w:tcPr>
        <w:p w14:paraId="21EC3DAA" w14:textId="77777777" w:rsidR="007D3C45" w:rsidRPr="005C709A" w:rsidRDefault="007D3C45" w:rsidP="00A75DE0">
          <w:pPr>
            <w:pStyle w:val="Sidhuvud"/>
            <w:rPr>
              <w:rFonts w:cs="Arial"/>
            </w:rPr>
          </w:pPr>
        </w:p>
      </w:tc>
      <w:tc>
        <w:tcPr>
          <w:tcW w:w="789" w:type="dxa"/>
        </w:tcPr>
        <w:p w14:paraId="7F06551B" w14:textId="77777777" w:rsidR="007D3C45" w:rsidRPr="005C709A" w:rsidRDefault="007D3C45" w:rsidP="00A75DE0">
          <w:pPr>
            <w:pStyle w:val="Sidhuvud"/>
            <w:rPr>
              <w:rFonts w:cs="Arial"/>
            </w:rPr>
          </w:pPr>
        </w:p>
      </w:tc>
      <w:tc>
        <w:tcPr>
          <w:tcW w:w="1353" w:type="dxa"/>
        </w:tcPr>
        <w:p w14:paraId="30FBEF69" w14:textId="77777777" w:rsidR="007D3C45" w:rsidRPr="005C709A" w:rsidRDefault="007D3C45" w:rsidP="00A75DE0">
          <w:pPr>
            <w:pStyle w:val="Sidhuvud"/>
            <w:rPr>
              <w:rFonts w:cs="Arial"/>
            </w:rPr>
          </w:pPr>
        </w:p>
      </w:tc>
    </w:tr>
    <w:tr w:rsidR="007D3C45" w:rsidRPr="00332C0C" w14:paraId="44D62F26" w14:textId="77777777" w:rsidTr="005C709A">
      <w:tc>
        <w:tcPr>
          <w:tcW w:w="5390" w:type="dxa"/>
          <w:vMerge/>
        </w:tcPr>
        <w:p w14:paraId="76A9F799" w14:textId="77777777" w:rsidR="007D3C45" w:rsidRPr="00332C0C" w:rsidRDefault="007D3C45" w:rsidP="00A75DE0">
          <w:pPr>
            <w:pStyle w:val="Sidhuvud"/>
          </w:pPr>
        </w:p>
      </w:tc>
      <w:tc>
        <w:tcPr>
          <w:tcW w:w="3385" w:type="dxa"/>
        </w:tcPr>
        <w:p w14:paraId="718CA509" w14:textId="77777777" w:rsidR="007D3C45" w:rsidRPr="005C709A" w:rsidRDefault="007D3C45" w:rsidP="00A75DE0">
          <w:pPr>
            <w:pStyle w:val="Sidhuvud"/>
            <w:rPr>
              <w:rFonts w:cs="Arial"/>
              <w:b/>
              <w:sz w:val="20"/>
              <w:szCs w:val="20"/>
              <w:highlight w:val="darkMagenta"/>
            </w:rPr>
          </w:pPr>
        </w:p>
      </w:tc>
      <w:tc>
        <w:tcPr>
          <w:tcW w:w="789" w:type="dxa"/>
        </w:tcPr>
        <w:p w14:paraId="3BA43F3C" w14:textId="77777777" w:rsidR="007D3C45" w:rsidRPr="005C709A" w:rsidRDefault="00B02C26" w:rsidP="00A75DE0">
          <w:pPr>
            <w:pStyle w:val="Sidhuvud"/>
            <w:rPr>
              <w:rFonts w:cs="Arial"/>
              <w:b/>
              <w:sz w:val="20"/>
              <w:szCs w:val="20"/>
            </w:rPr>
          </w:pPr>
          <w:r w:rsidRPr="005C709A">
            <w:rPr>
              <w:rFonts w:cs="Arial"/>
              <w:b/>
              <w:sz w:val="20"/>
              <w:szCs w:val="20"/>
            </w:rPr>
            <w:t>Page</w:t>
          </w:r>
          <w:r w:rsidR="007D3C45" w:rsidRPr="005C709A">
            <w:rPr>
              <w:rFonts w:cs="Arial"/>
              <w:b/>
              <w:sz w:val="20"/>
              <w:szCs w:val="20"/>
            </w:rPr>
            <w:t>:</w:t>
          </w:r>
        </w:p>
      </w:tc>
      <w:tc>
        <w:tcPr>
          <w:tcW w:w="1353" w:type="dxa"/>
        </w:tcPr>
        <w:p w14:paraId="271AA91B" w14:textId="77777777" w:rsidR="007D3C45" w:rsidRPr="005C709A" w:rsidRDefault="007D3C45" w:rsidP="00A75DE0">
          <w:pPr>
            <w:pStyle w:val="Sidhuvud"/>
            <w:rPr>
              <w:rFonts w:cs="Arial"/>
              <w:sz w:val="20"/>
              <w:szCs w:val="20"/>
              <w:highlight w:val="darkMagenta"/>
            </w:rPr>
          </w:pPr>
          <w:r w:rsidRPr="005C709A">
            <w:rPr>
              <w:rStyle w:val="Sidnummer"/>
              <w:rFonts w:cs="Arial"/>
              <w:sz w:val="20"/>
              <w:szCs w:val="20"/>
            </w:rPr>
            <w:fldChar w:fldCharType="begin"/>
          </w:r>
          <w:r w:rsidRPr="005C709A">
            <w:rPr>
              <w:rStyle w:val="Sidnummer"/>
              <w:rFonts w:cs="Arial"/>
              <w:sz w:val="20"/>
              <w:szCs w:val="20"/>
            </w:rPr>
            <w:instrText xml:space="preserve"> PAGE </w:instrText>
          </w:r>
          <w:r w:rsidRPr="005C709A">
            <w:rPr>
              <w:rStyle w:val="Sidnummer"/>
              <w:rFonts w:cs="Arial"/>
              <w:sz w:val="20"/>
              <w:szCs w:val="20"/>
            </w:rPr>
            <w:fldChar w:fldCharType="separate"/>
          </w:r>
          <w:r w:rsidR="00497292" w:rsidRPr="005C709A">
            <w:rPr>
              <w:rStyle w:val="Sidnummer"/>
              <w:rFonts w:cs="Arial"/>
              <w:sz w:val="20"/>
              <w:szCs w:val="20"/>
            </w:rPr>
            <w:t>1</w:t>
          </w:r>
          <w:r w:rsidRPr="005C709A">
            <w:rPr>
              <w:rStyle w:val="Sidnummer"/>
              <w:rFonts w:cs="Arial"/>
              <w:sz w:val="20"/>
              <w:szCs w:val="20"/>
            </w:rPr>
            <w:fldChar w:fldCharType="end"/>
          </w:r>
          <w:r w:rsidRPr="005C709A">
            <w:rPr>
              <w:rStyle w:val="Sidnummer"/>
              <w:rFonts w:cs="Arial"/>
              <w:sz w:val="20"/>
              <w:szCs w:val="20"/>
            </w:rPr>
            <w:t xml:space="preserve"> / </w:t>
          </w:r>
          <w:r w:rsidRPr="005C709A">
            <w:rPr>
              <w:rStyle w:val="Sidnummer"/>
              <w:rFonts w:cs="Arial"/>
              <w:sz w:val="20"/>
              <w:szCs w:val="20"/>
            </w:rPr>
            <w:fldChar w:fldCharType="begin"/>
          </w:r>
          <w:r w:rsidRPr="005C709A">
            <w:rPr>
              <w:rStyle w:val="Sidnummer"/>
              <w:rFonts w:cs="Arial"/>
              <w:sz w:val="20"/>
              <w:szCs w:val="20"/>
            </w:rPr>
            <w:instrText xml:space="preserve"> NUMPAGES </w:instrText>
          </w:r>
          <w:r w:rsidRPr="005C709A">
            <w:rPr>
              <w:rStyle w:val="Sidnummer"/>
              <w:rFonts w:cs="Arial"/>
              <w:sz w:val="20"/>
              <w:szCs w:val="20"/>
            </w:rPr>
            <w:fldChar w:fldCharType="separate"/>
          </w:r>
          <w:r w:rsidR="0083430F">
            <w:rPr>
              <w:rStyle w:val="Sidnummer"/>
              <w:rFonts w:cs="Arial"/>
              <w:sz w:val="20"/>
              <w:szCs w:val="20"/>
            </w:rPr>
            <w:t>1</w:t>
          </w:r>
          <w:r w:rsidRPr="005C709A">
            <w:rPr>
              <w:rStyle w:val="Sidnummer"/>
              <w:rFonts w:cs="Arial"/>
              <w:sz w:val="20"/>
              <w:szCs w:val="20"/>
            </w:rPr>
            <w:fldChar w:fldCharType="end"/>
          </w:r>
        </w:p>
      </w:tc>
    </w:tr>
    <w:tr w:rsidR="00C85C2F" w:rsidRPr="00332C0C" w14:paraId="2D19666E" w14:textId="77777777" w:rsidTr="005C709A">
      <w:tc>
        <w:tcPr>
          <w:tcW w:w="5390" w:type="dxa"/>
          <w:vMerge/>
        </w:tcPr>
        <w:p w14:paraId="67DBA370" w14:textId="77777777" w:rsidR="00C85C2F" w:rsidRPr="00332C0C" w:rsidRDefault="00C85C2F" w:rsidP="00A75DE0">
          <w:pPr>
            <w:pStyle w:val="Sidhuvud"/>
          </w:pPr>
        </w:p>
      </w:tc>
      <w:tc>
        <w:tcPr>
          <w:tcW w:w="5527" w:type="dxa"/>
          <w:gridSpan w:val="3"/>
        </w:tcPr>
        <w:p w14:paraId="7019E955" w14:textId="77777777" w:rsidR="00C85C2F" w:rsidRPr="005C709A" w:rsidRDefault="00C85C2F" w:rsidP="00A75DE0">
          <w:pPr>
            <w:pStyle w:val="Sidhuvud"/>
            <w:rPr>
              <w:rFonts w:cs="Arial"/>
              <w:sz w:val="20"/>
              <w:szCs w:val="20"/>
            </w:rPr>
          </w:pPr>
        </w:p>
      </w:tc>
    </w:tr>
  </w:tbl>
  <w:p w14:paraId="427B49E0" w14:textId="77777777" w:rsidR="007D3C45" w:rsidRPr="007516BA" w:rsidRDefault="007D3C45" w:rsidP="0054298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Y2tjQxBWILUwNLIyUdpeDU4uLM/DyQAsNaAFznv6EsAAAA"/>
    <w:docVar w:name="stc3_dlg_element¤01" w:val="dialog_¤TemplateDialog"/>
    <w:docVar w:name="stc3_dlg_element¤01¤01" w:val="step_¤&lt;new&gt;"/>
    <w:docVar w:name="stc3_dlg_element¤01¤01¤01" w:val="frame_¤&lt;new&gt;"/>
    <w:docVar w:name="stc3_dlg_element¤01¤01¤01¤01" w:val="pr_¤Profile"/>
    <w:docVar w:name="stc3_dlg_element¤01¤01¤01¤02" w:val="dl_¤DocLanguage"/>
    <w:docVar w:name="stc3_dlg_element¤01¤01¤01¤03" w:val="ds_¤Dokumentnamn"/>
    <w:docVar w:name="stc3_dlg_element¤01¤01¤01¤04" w:val="ds_¤DNR"/>
    <w:docVar w:name="stc3_dlg_element¤01¤01¤01¤05" w:val="ds_¤Datum"/>
    <w:docVar w:name="stc3_dlg_element¤01¤01¤01¤06" w:val="ds_¤Mottagare"/>
    <w:docVar w:name="stc3_dlg_rowcount¤ds_¤DNR" w:val="1"/>
    <w:docVar w:name="stc3_dlg_rowcount¤ds_¤Dokumentnamn" w:val="1"/>
    <w:docVar w:name="stc3_dlg_rowcount¤ds_¤Mottagare" w:val="1"/>
    <w:docVar w:name="stc3_dlg_show_dlg_descr¤dialog_¤TemplateDialog" w:val="False"/>
    <w:docVar w:name="stc3_dlg_show_step_descr¤dialog_¤TemplateDialog" w:val="False"/>
    <w:docVar w:name="stc3_dlg_type¤dl_¤DocLanguage" w:val="9"/>
    <w:docVar w:name="stc3_dlg_type¤ds_¤Datum" w:val="6"/>
    <w:docVar w:name="stc3_dlg_type¤ds_¤DNR" w:val="1"/>
    <w:docVar w:name="stc3_dlg_type¤ds_¤Dokumentnamn" w:val="1"/>
    <w:docVar w:name="stc3_dlg_type¤ds_¤Mottagare" w:val="1"/>
    <w:docVar w:name="stc3_dlg_type¤pr_¤Profile" w:val="10"/>
  </w:docVars>
  <w:rsids>
    <w:rsidRoot w:val="0083430F"/>
    <w:rsid w:val="000176EE"/>
    <w:rsid w:val="000236F5"/>
    <w:rsid w:val="0002559A"/>
    <w:rsid w:val="00026D49"/>
    <w:rsid w:val="00031C96"/>
    <w:rsid w:val="00036E63"/>
    <w:rsid w:val="0004171D"/>
    <w:rsid w:val="000420D4"/>
    <w:rsid w:val="00046832"/>
    <w:rsid w:val="00053C84"/>
    <w:rsid w:val="00056D6F"/>
    <w:rsid w:val="00057050"/>
    <w:rsid w:val="00064C51"/>
    <w:rsid w:val="000713D5"/>
    <w:rsid w:val="00072212"/>
    <w:rsid w:val="00072A9B"/>
    <w:rsid w:val="00073052"/>
    <w:rsid w:val="00077AB6"/>
    <w:rsid w:val="0008686C"/>
    <w:rsid w:val="00093B87"/>
    <w:rsid w:val="000A2D02"/>
    <w:rsid w:val="000A75D7"/>
    <w:rsid w:val="000B4668"/>
    <w:rsid w:val="000B5B12"/>
    <w:rsid w:val="000B5B91"/>
    <w:rsid w:val="000B620F"/>
    <w:rsid w:val="000B7FD6"/>
    <w:rsid w:val="000C11AA"/>
    <w:rsid w:val="000C311F"/>
    <w:rsid w:val="000C63A7"/>
    <w:rsid w:val="000E043E"/>
    <w:rsid w:val="000E337B"/>
    <w:rsid w:val="000E35B9"/>
    <w:rsid w:val="000F37DD"/>
    <w:rsid w:val="001055E8"/>
    <w:rsid w:val="0010783B"/>
    <w:rsid w:val="00114DC8"/>
    <w:rsid w:val="001159CE"/>
    <w:rsid w:val="001173D1"/>
    <w:rsid w:val="00121F9C"/>
    <w:rsid w:val="00123269"/>
    <w:rsid w:val="0012395B"/>
    <w:rsid w:val="00154C8F"/>
    <w:rsid w:val="00160A9A"/>
    <w:rsid w:val="00160B03"/>
    <w:rsid w:val="001663DC"/>
    <w:rsid w:val="00170EE5"/>
    <w:rsid w:val="00177C13"/>
    <w:rsid w:val="00181C9C"/>
    <w:rsid w:val="001845AE"/>
    <w:rsid w:val="00186B98"/>
    <w:rsid w:val="001904D2"/>
    <w:rsid w:val="00190E78"/>
    <w:rsid w:val="001A0713"/>
    <w:rsid w:val="001A4B87"/>
    <w:rsid w:val="001A527B"/>
    <w:rsid w:val="001D33B7"/>
    <w:rsid w:val="001D6EA8"/>
    <w:rsid w:val="001E1F1B"/>
    <w:rsid w:val="00200105"/>
    <w:rsid w:val="0020259A"/>
    <w:rsid w:val="00204957"/>
    <w:rsid w:val="002055C3"/>
    <w:rsid w:val="00207323"/>
    <w:rsid w:val="00216E02"/>
    <w:rsid w:val="002211E3"/>
    <w:rsid w:val="00234FBC"/>
    <w:rsid w:val="00240704"/>
    <w:rsid w:val="00260F74"/>
    <w:rsid w:val="00261EE2"/>
    <w:rsid w:val="00274D95"/>
    <w:rsid w:val="002828CF"/>
    <w:rsid w:val="002875DC"/>
    <w:rsid w:val="00287BB1"/>
    <w:rsid w:val="00292829"/>
    <w:rsid w:val="002A1D28"/>
    <w:rsid w:val="002A217F"/>
    <w:rsid w:val="002A36C2"/>
    <w:rsid w:val="002B2A42"/>
    <w:rsid w:val="002B2E39"/>
    <w:rsid w:val="002B5698"/>
    <w:rsid w:val="002C23ED"/>
    <w:rsid w:val="002E13F0"/>
    <w:rsid w:val="002F2EC7"/>
    <w:rsid w:val="00312D7D"/>
    <w:rsid w:val="00312ED9"/>
    <w:rsid w:val="00313BF9"/>
    <w:rsid w:val="0032303E"/>
    <w:rsid w:val="00347412"/>
    <w:rsid w:val="0035118E"/>
    <w:rsid w:val="00353490"/>
    <w:rsid w:val="00363EE8"/>
    <w:rsid w:val="003659DB"/>
    <w:rsid w:val="00366EDD"/>
    <w:rsid w:val="003752CD"/>
    <w:rsid w:val="0038298A"/>
    <w:rsid w:val="0038441A"/>
    <w:rsid w:val="0038795E"/>
    <w:rsid w:val="003A20BF"/>
    <w:rsid w:val="003A2C70"/>
    <w:rsid w:val="003A3EFD"/>
    <w:rsid w:val="003B2B62"/>
    <w:rsid w:val="003B353A"/>
    <w:rsid w:val="003C1047"/>
    <w:rsid w:val="003C298B"/>
    <w:rsid w:val="003C7C90"/>
    <w:rsid w:val="003D40BC"/>
    <w:rsid w:val="003D56EA"/>
    <w:rsid w:val="003D617B"/>
    <w:rsid w:val="003D6336"/>
    <w:rsid w:val="003D63DB"/>
    <w:rsid w:val="00403B5A"/>
    <w:rsid w:val="00406F08"/>
    <w:rsid w:val="004079AC"/>
    <w:rsid w:val="0041113F"/>
    <w:rsid w:val="004118C9"/>
    <w:rsid w:val="00412710"/>
    <w:rsid w:val="00421BED"/>
    <w:rsid w:val="00423052"/>
    <w:rsid w:val="00426788"/>
    <w:rsid w:val="0043320A"/>
    <w:rsid w:val="004361EB"/>
    <w:rsid w:val="00444B24"/>
    <w:rsid w:val="00456064"/>
    <w:rsid w:val="00467AD3"/>
    <w:rsid w:val="0047273D"/>
    <w:rsid w:val="00486C3A"/>
    <w:rsid w:val="0049119C"/>
    <w:rsid w:val="00497292"/>
    <w:rsid w:val="004A5CF4"/>
    <w:rsid w:val="004B060A"/>
    <w:rsid w:val="004B17F1"/>
    <w:rsid w:val="004B3489"/>
    <w:rsid w:val="004B7CC9"/>
    <w:rsid w:val="004C1B26"/>
    <w:rsid w:val="004C60FE"/>
    <w:rsid w:val="004C7101"/>
    <w:rsid w:val="004D0D0E"/>
    <w:rsid w:val="004D2F8B"/>
    <w:rsid w:val="004D70E9"/>
    <w:rsid w:val="004E2CCA"/>
    <w:rsid w:val="004F1B9B"/>
    <w:rsid w:val="004F5992"/>
    <w:rsid w:val="004F5A95"/>
    <w:rsid w:val="004F69C6"/>
    <w:rsid w:val="00501CC3"/>
    <w:rsid w:val="0050650E"/>
    <w:rsid w:val="00506F50"/>
    <w:rsid w:val="00526981"/>
    <w:rsid w:val="00527F1E"/>
    <w:rsid w:val="0054298A"/>
    <w:rsid w:val="00553429"/>
    <w:rsid w:val="005634FA"/>
    <w:rsid w:val="005817F9"/>
    <w:rsid w:val="00595A9C"/>
    <w:rsid w:val="005967F6"/>
    <w:rsid w:val="005A41A1"/>
    <w:rsid w:val="005A6D71"/>
    <w:rsid w:val="005B7834"/>
    <w:rsid w:val="005C3D1D"/>
    <w:rsid w:val="005C466F"/>
    <w:rsid w:val="005C709A"/>
    <w:rsid w:val="005F0A7B"/>
    <w:rsid w:val="005F2B31"/>
    <w:rsid w:val="005F5469"/>
    <w:rsid w:val="00600ADC"/>
    <w:rsid w:val="00600C2F"/>
    <w:rsid w:val="00607AFD"/>
    <w:rsid w:val="00614301"/>
    <w:rsid w:val="00614C86"/>
    <w:rsid w:val="00615310"/>
    <w:rsid w:val="0061774E"/>
    <w:rsid w:val="00626271"/>
    <w:rsid w:val="00655D8C"/>
    <w:rsid w:val="00660FED"/>
    <w:rsid w:val="006834B0"/>
    <w:rsid w:val="006A2BE9"/>
    <w:rsid w:val="006B3B9F"/>
    <w:rsid w:val="006C52D5"/>
    <w:rsid w:val="006D0BCC"/>
    <w:rsid w:val="006D22EC"/>
    <w:rsid w:val="006D39B0"/>
    <w:rsid w:val="006D3AC9"/>
    <w:rsid w:val="006E695D"/>
    <w:rsid w:val="006F3F7F"/>
    <w:rsid w:val="007030AE"/>
    <w:rsid w:val="00704EDA"/>
    <w:rsid w:val="00713169"/>
    <w:rsid w:val="00717163"/>
    <w:rsid w:val="00721353"/>
    <w:rsid w:val="0072771F"/>
    <w:rsid w:val="0073096F"/>
    <w:rsid w:val="0073700C"/>
    <w:rsid w:val="00737986"/>
    <w:rsid w:val="00737C71"/>
    <w:rsid w:val="0074407D"/>
    <w:rsid w:val="0074410D"/>
    <w:rsid w:val="007478B9"/>
    <w:rsid w:val="007516BA"/>
    <w:rsid w:val="00752CBD"/>
    <w:rsid w:val="0075564F"/>
    <w:rsid w:val="00766E50"/>
    <w:rsid w:val="0077179E"/>
    <w:rsid w:val="00780BE8"/>
    <w:rsid w:val="00784123"/>
    <w:rsid w:val="00785821"/>
    <w:rsid w:val="007905C2"/>
    <w:rsid w:val="007A3EFE"/>
    <w:rsid w:val="007A5DAE"/>
    <w:rsid w:val="007A73C3"/>
    <w:rsid w:val="007B5E2F"/>
    <w:rsid w:val="007B7721"/>
    <w:rsid w:val="007D3C45"/>
    <w:rsid w:val="007D603A"/>
    <w:rsid w:val="007D67DD"/>
    <w:rsid w:val="007E16A1"/>
    <w:rsid w:val="007F1C5B"/>
    <w:rsid w:val="00802454"/>
    <w:rsid w:val="0083430F"/>
    <w:rsid w:val="00835804"/>
    <w:rsid w:val="00853A94"/>
    <w:rsid w:val="008719AB"/>
    <w:rsid w:val="00875808"/>
    <w:rsid w:val="008764EF"/>
    <w:rsid w:val="00882D08"/>
    <w:rsid w:val="00883035"/>
    <w:rsid w:val="008841CC"/>
    <w:rsid w:val="0088508E"/>
    <w:rsid w:val="00886BBC"/>
    <w:rsid w:val="00887F84"/>
    <w:rsid w:val="00895A78"/>
    <w:rsid w:val="008B64D0"/>
    <w:rsid w:val="008C2F79"/>
    <w:rsid w:val="008C31CA"/>
    <w:rsid w:val="008C3F28"/>
    <w:rsid w:val="008D56D0"/>
    <w:rsid w:val="008D596F"/>
    <w:rsid w:val="008E0A4D"/>
    <w:rsid w:val="008F01AE"/>
    <w:rsid w:val="00905CA7"/>
    <w:rsid w:val="00906BA0"/>
    <w:rsid w:val="00917AE7"/>
    <w:rsid w:val="009275ED"/>
    <w:rsid w:val="00937280"/>
    <w:rsid w:val="0096115D"/>
    <w:rsid w:val="009635FB"/>
    <w:rsid w:val="009678C8"/>
    <w:rsid w:val="00983BBE"/>
    <w:rsid w:val="00984283"/>
    <w:rsid w:val="009A5D23"/>
    <w:rsid w:val="009B435F"/>
    <w:rsid w:val="009B536C"/>
    <w:rsid w:val="009D3095"/>
    <w:rsid w:val="009E028C"/>
    <w:rsid w:val="009F337D"/>
    <w:rsid w:val="009F5B5D"/>
    <w:rsid w:val="00A0654B"/>
    <w:rsid w:val="00A266C3"/>
    <w:rsid w:val="00A270C9"/>
    <w:rsid w:val="00A3492A"/>
    <w:rsid w:val="00A45F3C"/>
    <w:rsid w:val="00A67A75"/>
    <w:rsid w:val="00A7291F"/>
    <w:rsid w:val="00A752BF"/>
    <w:rsid w:val="00A75DE0"/>
    <w:rsid w:val="00A85227"/>
    <w:rsid w:val="00A90049"/>
    <w:rsid w:val="00AA0297"/>
    <w:rsid w:val="00AA05B9"/>
    <w:rsid w:val="00AA4B75"/>
    <w:rsid w:val="00AB07EC"/>
    <w:rsid w:val="00AB265E"/>
    <w:rsid w:val="00AC24E8"/>
    <w:rsid w:val="00AC3849"/>
    <w:rsid w:val="00AD592F"/>
    <w:rsid w:val="00AE4756"/>
    <w:rsid w:val="00AE4DF3"/>
    <w:rsid w:val="00AF1A48"/>
    <w:rsid w:val="00AF2677"/>
    <w:rsid w:val="00B000D9"/>
    <w:rsid w:val="00B02C26"/>
    <w:rsid w:val="00B04F0D"/>
    <w:rsid w:val="00B12D14"/>
    <w:rsid w:val="00B15EF2"/>
    <w:rsid w:val="00B2181E"/>
    <w:rsid w:val="00B234F0"/>
    <w:rsid w:val="00B3247F"/>
    <w:rsid w:val="00B4201D"/>
    <w:rsid w:val="00B43F56"/>
    <w:rsid w:val="00B503C5"/>
    <w:rsid w:val="00B56273"/>
    <w:rsid w:val="00B60057"/>
    <w:rsid w:val="00B73FDA"/>
    <w:rsid w:val="00B77562"/>
    <w:rsid w:val="00B77894"/>
    <w:rsid w:val="00B903FF"/>
    <w:rsid w:val="00B94BB7"/>
    <w:rsid w:val="00B96C96"/>
    <w:rsid w:val="00BD13D2"/>
    <w:rsid w:val="00BD13F4"/>
    <w:rsid w:val="00BD4C9E"/>
    <w:rsid w:val="00BD523A"/>
    <w:rsid w:val="00BE03B9"/>
    <w:rsid w:val="00BE7011"/>
    <w:rsid w:val="00BF01D7"/>
    <w:rsid w:val="00BF1667"/>
    <w:rsid w:val="00BF3AD6"/>
    <w:rsid w:val="00C00257"/>
    <w:rsid w:val="00C07890"/>
    <w:rsid w:val="00C15A91"/>
    <w:rsid w:val="00C23012"/>
    <w:rsid w:val="00C26F80"/>
    <w:rsid w:val="00C31284"/>
    <w:rsid w:val="00C3245A"/>
    <w:rsid w:val="00C36C89"/>
    <w:rsid w:val="00C4073F"/>
    <w:rsid w:val="00C46409"/>
    <w:rsid w:val="00C47146"/>
    <w:rsid w:val="00C54C6B"/>
    <w:rsid w:val="00C61D1E"/>
    <w:rsid w:val="00C646C6"/>
    <w:rsid w:val="00C66B11"/>
    <w:rsid w:val="00C66C1D"/>
    <w:rsid w:val="00C67855"/>
    <w:rsid w:val="00C7440A"/>
    <w:rsid w:val="00C76024"/>
    <w:rsid w:val="00C77DF5"/>
    <w:rsid w:val="00C851EF"/>
    <w:rsid w:val="00C85C2F"/>
    <w:rsid w:val="00C872BB"/>
    <w:rsid w:val="00C87F27"/>
    <w:rsid w:val="00C9081B"/>
    <w:rsid w:val="00C96F0A"/>
    <w:rsid w:val="00CA3428"/>
    <w:rsid w:val="00CC0DF7"/>
    <w:rsid w:val="00CC23C3"/>
    <w:rsid w:val="00CD0CF0"/>
    <w:rsid w:val="00CD2CC1"/>
    <w:rsid w:val="00CE4279"/>
    <w:rsid w:val="00CF390B"/>
    <w:rsid w:val="00CF4FC1"/>
    <w:rsid w:val="00CF5741"/>
    <w:rsid w:val="00CF75E2"/>
    <w:rsid w:val="00D1522F"/>
    <w:rsid w:val="00D2492F"/>
    <w:rsid w:val="00D31AD9"/>
    <w:rsid w:val="00D337C3"/>
    <w:rsid w:val="00D344FD"/>
    <w:rsid w:val="00D476A9"/>
    <w:rsid w:val="00D51702"/>
    <w:rsid w:val="00D52462"/>
    <w:rsid w:val="00D65506"/>
    <w:rsid w:val="00D706EE"/>
    <w:rsid w:val="00D72B03"/>
    <w:rsid w:val="00D738A2"/>
    <w:rsid w:val="00D83374"/>
    <w:rsid w:val="00D842B0"/>
    <w:rsid w:val="00D94C84"/>
    <w:rsid w:val="00D96F65"/>
    <w:rsid w:val="00DA742C"/>
    <w:rsid w:val="00DB0AEA"/>
    <w:rsid w:val="00DB20F5"/>
    <w:rsid w:val="00DB2A7A"/>
    <w:rsid w:val="00DC1DA8"/>
    <w:rsid w:val="00DC3E08"/>
    <w:rsid w:val="00DD15E7"/>
    <w:rsid w:val="00DD3D5A"/>
    <w:rsid w:val="00DD71FD"/>
    <w:rsid w:val="00E030DA"/>
    <w:rsid w:val="00E0746A"/>
    <w:rsid w:val="00E16C3A"/>
    <w:rsid w:val="00E177B2"/>
    <w:rsid w:val="00E337FD"/>
    <w:rsid w:val="00E33BDE"/>
    <w:rsid w:val="00E545BB"/>
    <w:rsid w:val="00E63F24"/>
    <w:rsid w:val="00E7432C"/>
    <w:rsid w:val="00E77C8A"/>
    <w:rsid w:val="00E803CA"/>
    <w:rsid w:val="00E83B84"/>
    <w:rsid w:val="00E91F43"/>
    <w:rsid w:val="00E93EC4"/>
    <w:rsid w:val="00EA0142"/>
    <w:rsid w:val="00EA152E"/>
    <w:rsid w:val="00EB2B25"/>
    <w:rsid w:val="00EC09A2"/>
    <w:rsid w:val="00EC1B66"/>
    <w:rsid w:val="00ED3868"/>
    <w:rsid w:val="00EE12CB"/>
    <w:rsid w:val="00EF1A9A"/>
    <w:rsid w:val="00F06766"/>
    <w:rsid w:val="00F07825"/>
    <w:rsid w:val="00F10A7F"/>
    <w:rsid w:val="00F2517F"/>
    <w:rsid w:val="00F269A8"/>
    <w:rsid w:val="00F310C9"/>
    <w:rsid w:val="00F315A8"/>
    <w:rsid w:val="00F37B68"/>
    <w:rsid w:val="00F419DD"/>
    <w:rsid w:val="00F4456F"/>
    <w:rsid w:val="00F449E7"/>
    <w:rsid w:val="00F45ED9"/>
    <w:rsid w:val="00F50F3E"/>
    <w:rsid w:val="00F548F5"/>
    <w:rsid w:val="00F54C06"/>
    <w:rsid w:val="00F810AA"/>
    <w:rsid w:val="00F82F70"/>
    <w:rsid w:val="00FB49CD"/>
    <w:rsid w:val="00FB7F8A"/>
    <w:rsid w:val="00FC72DF"/>
    <w:rsid w:val="00FE41BC"/>
    <w:rsid w:val="00FF2BDD"/>
    <w:rsid w:val="00FF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8824807"/>
  <w15:docId w15:val="{8238CFFF-EF4B-4482-B16A-85E73D04B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273D"/>
    <w:rPr>
      <w:sz w:val="24"/>
      <w:szCs w:val="24"/>
    </w:rPr>
  </w:style>
  <w:style w:type="paragraph" w:styleId="Rubrik1">
    <w:name w:val="heading 1"/>
    <w:basedOn w:val="Normal"/>
    <w:next w:val="Normal"/>
    <w:qFormat/>
    <w:rsid w:val="000E337B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Rubrik2">
    <w:name w:val="heading 2"/>
    <w:basedOn w:val="Normal"/>
    <w:next w:val="Normal"/>
    <w:qFormat/>
    <w:rsid w:val="000E337B"/>
    <w:pPr>
      <w:keepNext/>
      <w:spacing w:before="240" w:after="60"/>
      <w:outlineLvl w:val="1"/>
    </w:pPr>
    <w:rPr>
      <w:rFonts w:ascii="Arial" w:hAnsi="Arial" w:cs="Arial"/>
      <w:b/>
      <w:bCs/>
      <w:iCs/>
      <w:sz w:val="20"/>
      <w:szCs w:val="28"/>
    </w:rPr>
  </w:style>
  <w:style w:type="paragraph" w:styleId="Rubrik3">
    <w:name w:val="heading 3"/>
    <w:basedOn w:val="Normal"/>
    <w:next w:val="Normal"/>
    <w:qFormat/>
    <w:rsid w:val="000E337B"/>
    <w:pPr>
      <w:keepNext/>
      <w:spacing w:before="240" w:after="60"/>
      <w:outlineLvl w:val="2"/>
    </w:pPr>
    <w:rPr>
      <w:rFonts w:ascii="Arial" w:hAnsi="Arial" w:cs="Arial"/>
      <w:b/>
      <w:bCs/>
      <w:i/>
      <w:sz w:val="20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737C71"/>
    <w:pPr>
      <w:tabs>
        <w:tab w:val="center" w:pos="4536"/>
        <w:tab w:val="right" w:pos="9072"/>
      </w:tabs>
    </w:pPr>
    <w:rPr>
      <w:rFonts w:ascii="Arial" w:hAnsi="Arial"/>
      <w:noProof/>
      <w:sz w:val="16"/>
      <w:szCs w:val="16"/>
    </w:rPr>
  </w:style>
  <w:style w:type="paragraph" w:styleId="Sidfot">
    <w:name w:val="footer"/>
    <w:basedOn w:val="Normal"/>
    <w:link w:val="SidfotChar"/>
    <w:uiPriority w:val="99"/>
    <w:rsid w:val="00737C71"/>
    <w:pPr>
      <w:tabs>
        <w:tab w:val="center" w:pos="4536"/>
        <w:tab w:val="right" w:pos="9072"/>
      </w:tabs>
    </w:pPr>
    <w:rPr>
      <w:rFonts w:ascii="Arial" w:hAnsi="Arial"/>
      <w:noProof/>
      <w:sz w:val="14"/>
      <w:szCs w:val="14"/>
    </w:rPr>
  </w:style>
  <w:style w:type="table" w:styleId="Tabellrutnt">
    <w:name w:val="Table Grid"/>
    <w:basedOn w:val="Normaltabell"/>
    <w:rsid w:val="004C6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3D617B"/>
    <w:rPr>
      <w:rFonts w:ascii="Tahoma" w:hAnsi="Tahoma" w:cs="Tahoma"/>
      <w:sz w:val="16"/>
      <w:szCs w:val="16"/>
    </w:rPr>
  </w:style>
  <w:style w:type="character" w:styleId="Sidnummer">
    <w:name w:val="page number"/>
    <w:basedOn w:val="Standardstycketeckensnitt"/>
    <w:rsid w:val="00E337FD"/>
  </w:style>
  <w:style w:type="paragraph" w:customStyle="1" w:styleId="Headline">
    <w:name w:val="Headline"/>
    <w:basedOn w:val="Normal"/>
    <w:next w:val="Normal"/>
    <w:rsid w:val="0054298A"/>
    <w:rPr>
      <w:b/>
    </w:rPr>
  </w:style>
  <w:style w:type="character" w:styleId="Hyperlnk">
    <w:name w:val="Hyperlink"/>
    <w:uiPriority w:val="99"/>
    <w:unhideWhenUsed/>
    <w:rsid w:val="00614301"/>
    <w:rPr>
      <w:color w:val="0000FF"/>
      <w:u w:val="single"/>
    </w:rPr>
  </w:style>
  <w:style w:type="paragraph" w:styleId="Revision">
    <w:name w:val="Revision"/>
    <w:hidden/>
    <w:uiPriority w:val="99"/>
    <w:semiHidden/>
    <w:rsid w:val="00A0654B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D65506"/>
    <w:rPr>
      <w:color w:val="605E5C"/>
      <w:shd w:val="clear" w:color="auto" w:fill="E1DFDD"/>
    </w:rPr>
  </w:style>
  <w:style w:type="character" w:customStyle="1" w:styleId="SidfotChar">
    <w:name w:val="Sidfot Char"/>
    <w:basedOn w:val="Standardstycketeckensnitt"/>
    <w:link w:val="Sidfot"/>
    <w:uiPriority w:val="99"/>
    <w:rsid w:val="00B12D14"/>
    <w:rPr>
      <w:rFonts w:ascii="Arial" w:hAnsi="Arial"/>
      <w:noProof/>
      <w:sz w:val="14"/>
      <w:szCs w:val="14"/>
    </w:rPr>
  </w:style>
  <w:style w:type="character" w:styleId="Platshllartext">
    <w:name w:val="Placeholder Text"/>
    <w:basedOn w:val="Standardstycketeckensnitt"/>
    <w:uiPriority w:val="99"/>
    <w:rsid w:val="00AF1A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etge\Downloads\letter_no_macro_english_color_log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08C040780744CDAC5A85F9DBEF7A9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B21ACEF-DF19-4085-B6D7-552956E5386F}"/>
      </w:docPartPr>
      <w:docPartBody>
        <w:p w:rsidR="00D230A4" w:rsidRDefault="00D22F0B" w:rsidP="00D22F0B">
          <w:pPr>
            <w:pStyle w:val="D808C040780744CDAC5A85F9DBEF7A942"/>
          </w:pPr>
          <w:r w:rsidRPr="00660FED">
            <w:rPr>
              <w:rFonts w:ascii="DM Sans" w:hAnsi="DM Sans" w:cs="Arial"/>
              <w:b/>
              <w:sz w:val="22"/>
              <w:szCs w:val="22"/>
              <w:highlight w:val="yellow"/>
              <w:lang w:val="en-US"/>
            </w:rPr>
            <w:t>Choose a letter</w:t>
          </w:r>
        </w:p>
      </w:docPartBody>
    </w:docPart>
    <w:docPart>
      <w:docPartPr>
        <w:name w:val="FBB80715E9BA4ED2BF4D8FD8CDAABC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76F64EE-1C33-41E1-AF30-D22F6FDE7D76}"/>
      </w:docPartPr>
      <w:docPartBody>
        <w:p w:rsidR="00D230A4" w:rsidRDefault="00D22F0B" w:rsidP="00D22F0B">
          <w:pPr>
            <w:pStyle w:val="FBB80715E9BA4ED2BF4D8FD8CDAABCB42"/>
          </w:pPr>
          <w:r w:rsidRPr="00064C51">
            <w:rPr>
              <w:rStyle w:val="Platshllartext"/>
              <w:rFonts w:ascii="DM Sans" w:hAnsi="DM Sans"/>
              <w:sz w:val="22"/>
              <w:szCs w:val="22"/>
              <w:lang w:val="en-US"/>
            </w:rPr>
            <w:t>Choose a date</w:t>
          </w:r>
        </w:p>
      </w:docPartBody>
    </w:docPart>
    <w:docPart>
      <w:docPartPr>
        <w:name w:val="13E341C2997F4794814066418159273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10FA8E-47E7-4B9B-8960-427888D35EC0}"/>
      </w:docPartPr>
      <w:docPartBody>
        <w:p w:rsidR="00D230A4" w:rsidRDefault="00D22F0B" w:rsidP="00D22F0B">
          <w:pPr>
            <w:pStyle w:val="13E341C2997F479481406641815927312"/>
          </w:pPr>
          <w:r w:rsidRPr="00CF5741">
            <w:rPr>
              <w:rStyle w:val="Platshllartext"/>
              <w:rFonts w:ascii="DM Sans" w:hAnsi="DM Sans"/>
              <w:b/>
              <w:bCs/>
              <w:color w:val="auto"/>
              <w:lang w:val="en-US"/>
            </w:rPr>
            <w:t>Name of recipient of the letter, i.e. Cancerfonden</w:t>
          </w:r>
        </w:p>
      </w:docPartBody>
    </w:docPart>
    <w:docPart>
      <w:docPartPr>
        <w:name w:val="61A350C3BBB948DC8CCC7949DF142A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D9C7EC5-13A7-43E3-B0AF-F08382707B66}"/>
      </w:docPartPr>
      <w:docPartBody>
        <w:p w:rsidR="00D230A4" w:rsidRDefault="00D22F0B" w:rsidP="00D22F0B">
          <w:pPr>
            <w:pStyle w:val="61A350C3BBB948DC8CCC7949DF142A6A2"/>
          </w:pPr>
          <w:r>
            <w:rPr>
              <w:rFonts w:ascii="DM Sans" w:hAnsi="DM Sans"/>
              <w:b/>
              <w:bCs/>
              <w:lang w:val="en-US"/>
            </w:rPr>
            <w:t>S</w:t>
          </w:r>
          <w:r w:rsidRPr="00CF5741">
            <w:rPr>
              <w:rFonts w:ascii="DM Sans" w:hAnsi="DM Sans"/>
              <w:b/>
              <w:bCs/>
              <w:lang w:val="en-US"/>
            </w:rPr>
            <w:t xml:space="preserve">hort </w:t>
          </w:r>
          <w:r>
            <w:rPr>
              <w:rFonts w:ascii="DM Sans" w:hAnsi="DM Sans"/>
              <w:b/>
              <w:bCs/>
              <w:lang w:val="en-US"/>
            </w:rPr>
            <w:t>headline</w:t>
          </w:r>
          <w:r w:rsidRPr="00CF5741">
            <w:rPr>
              <w:rFonts w:ascii="DM Sans" w:hAnsi="DM Sans"/>
              <w:b/>
              <w:bCs/>
              <w:lang w:val="en-US"/>
            </w:rPr>
            <w:t xml:space="preserve"> what the </w:t>
          </w:r>
          <w:r>
            <w:rPr>
              <w:rFonts w:ascii="DM Sans" w:hAnsi="DM Sans"/>
              <w:b/>
              <w:bCs/>
              <w:lang w:val="en-US"/>
            </w:rPr>
            <w:t>letter</w:t>
          </w:r>
          <w:r w:rsidRPr="00CF5741">
            <w:rPr>
              <w:rFonts w:ascii="DM Sans" w:hAnsi="DM Sans"/>
              <w:b/>
              <w:bCs/>
              <w:lang w:val="en-US"/>
            </w:rPr>
            <w:t xml:space="preserve"> is </w:t>
          </w:r>
          <w:r>
            <w:rPr>
              <w:rFonts w:ascii="DM Sans" w:hAnsi="DM Sans"/>
              <w:b/>
              <w:bCs/>
              <w:lang w:val="en-US"/>
            </w:rPr>
            <w:t>for</w:t>
          </w:r>
        </w:p>
      </w:docPartBody>
    </w:docPart>
    <w:docPart>
      <w:docPartPr>
        <w:name w:val="61E422A20C134157967E7B553F82EE6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94A647B-43D5-4DA2-BDBA-13E752BE9FBC}"/>
      </w:docPartPr>
      <w:docPartBody>
        <w:p w:rsidR="00E4660F" w:rsidRDefault="00D22F0B" w:rsidP="00D22F0B">
          <w:pPr>
            <w:pStyle w:val="61E422A20C134157967E7B553F82EE632"/>
          </w:pPr>
          <w:r>
            <w:rPr>
              <w:rFonts w:ascii="DM Sans" w:hAnsi="DM Sans"/>
              <w:sz w:val="22"/>
              <w:szCs w:val="22"/>
              <w:lang w:val="en"/>
            </w:rPr>
            <w:t>Body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M Sans"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B44"/>
    <w:rsid w:val="00001B28"/>
    <w:rsid w:val="001F0FE8"/>
    <w:rsid w:val="003752CD"/>
    <w:rsid w:val="004B3489"/>
    <w:rsid w:val="004B6872"/>
    <w:rsid w:val="00501CC3"/>
    <w:rsid w:val="00640ECB"/>
    <w:rsid w:val="00694BEA"/>
    <w:rsid w:val="006F7B9D"/>
    <w:rsid w:val="00815B44"/>
    <w:rsid w:val="00881A23"/>
    <w:rsid w:val="009E2820"/>
    <w:rsid w:val="00A7291F"/>
    <w:rsid w:val="00AE1FA6"/>
    <w:rsid w:val="00BE6385"/>
    <w:rsid w:val="00C23012"/>
    <w:rsid w:val="00D22F0B"/>
    <w:rsid w:val="00D230A4"/>
    <w:rsid w:val="00D842B0"/>
    <w:rsid w:val="00E4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D22F0B"/>
    <w:rPr>
      <w:color w:val="808080"/>
    </w:rPr>
  </w:style>
  <w:style w:type="paragraph" w:customStyle="1" w:styleId="D808C040780744CDAC5A85F9DBEF7A94">
    <w:name w:val="D808C040780744CDAC5A85F9DBEF7A94"/>
    <w:rsid w:val="00001B28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noProof/>
      <w:kern w:val="0"/>
      <w:sz w:val="16"/>
      <w:szCs w:val="16"/>
      <w14:ligatures w14:val="none"/>
    </w:rPr>
  </w:style>
  <w:style w:type="paragraph" w:customStyle="1" w:styleId="FBB80715E9BA4ED2BF4D8FD8CDAABCB4">
    <w:name w:val="FBB80715E9BA4ED2BF4D8FD8CDAABCB4"/>
    <w:rsid w:val="00001B28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noProof/>
      <w:kern w:val="0"/>
      <w:sz w:val="16"/>
      <w:szCs w:val="16"/>
      <w14:ligatures w14:val="none"/>
    </w:rPr>
  </w:style>
  <w:style w:type="paragraph" w:customStyle="1" w:styleId="13E341C2997F47948140664181592731">
    <w:name w:val="13E341C2997F47948140664181592731"/>
    <w:rsid w:val="00001B2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1A350C3BBB948DC8CCC7949DF142A6A">
    <w:name w:val="61A350C3BBB948DC8CCC7949DF142A6A"/>
    <w:rsid w:val="00001B2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1E422A20C134157967E7B553F82EE63">
    <w:name w:val="61E422A20C134157967E7B553F82EE63"/>
    <w:rsid w:val="00001B2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808C040780744CDAC5A85F9DBEF7A941">
    <w:name w:val="D808C040780744CDAC5A85F9DBEF7A941"/>
    <w:rsid w:val="00D22F0B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noProof/>
      <w:kern w:val="0"/>
      <w:sz w:val="16"/>
      <w:szCs w:val="16"/>
      <w14:ligatures w14:val="none"/>
    </w:rPr>
  </w:style>
  <w:style w:type="paragraph" w:customStyle="1" w:styleId="FBB80715E9BA4ED2BF4D8FD8CDAABCB41">
    <w:name w:val="FBB80715E9BA4ED2BF4D8FD8CDAABCB41"/>
    <w:rsid w:val="00D22F0B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noProof/>
      <w:kern w:val="0"/>
      <w:sz w:val="16"/>
      <w:szCs w:val="16"/>
      <w14:ligatures w14:val="none"/>
    </w:rPr>
  </w:style>
  <w:style w:type="paragraph" w:customStyle="1" w:styleId="13E341C2997F479481406641815927311">
    <w:name w:val="13E341C2997F479481406641815927311"/>
    <w:rsid w:val="00D22F0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1A350C3BBB948DC8CCC7949DF142A6A1">
    <w:name w:val="61A350C3BBB948DC8CCC7949DF142A6A1"/>
    <w:rsid w:val="00D22F0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1E422A20C134157967E7B553F82EE631">
    <w:name w:val="61E422A20C134157967E7B553F82EE631"/>
    <w:rsid w:val="00D22F0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808C040780744CDAC5A85F9DBEF7A942">
    <w:name w:val="D808C040780744CDAC5A85F9DBEF7A942"/>
    <w:rsid w:val="00D22F0B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noProof/>
      <w:kern w:val="0"/>
      <w:sz w:val="16"/>
      <w:szCs w:val="16"/>
      <w14:ligatures w14:val="none"/>
    </w:rPr>
  </w:style>
  <w:style w:type="paragraph" w:customStyle="1" w:styleId="FBB80715E9BA4ED2BF4D8FD8CDAABCB42">
    <w:name w:val="FBB80715E9BA4ED2BF4D8FD8CDAABCB42"/>
    <w:rsid w:val="00D22F0B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noProof/>
      <w:kern w:val="0"/>
      <w:sz w:val="16"/>
      <w:szCs w:val="16"/>
      <w14:ligatures w14:val="none"/>
    </w:rPr>
  </w:style>
  <w:style w:type="paragraph" w:customStyle="1" w:styleId="13E341C2997F479481406641815927312">
    <w:name w:val="13E341C2997F479481406641815927312"/>
    <w:rsid w:val="00D22F0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1A350C3BBB948DC8CCC7949DF142A6A2">
    <w:name w:val="61A350C3BBB948DC8CCC7949DF142A6A2"/>
    <w:rsid w:val="00D22F0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1E422A20C134157967E7B553F82EE632">
    <w:name w:val="61E422A20C134157967E7B553F82EE632"/>
    <w:rsid w:val="00D22F0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40B125BBA82C43ABC55360E82B072F" ma:contentTypeVersion="18" ma:contentTypeDescription="Skapa ett nytt dokument." ma:contentTypeScope="" ma:versionID="5ad73636d3015bc2968bc4587f14de44">
  <xsd:schema xmlns:xsd="http://www.w3.org/2001/XMLSchema" xmlns:xs="http://www.w3.org/2001/XMLSchema" xmlns:p="http://schemas.microsoft.com/office/2006/metadata/properties" xmlns:ns3="1937e205-006e-4701-b555-c453968e8d92" xmlns:ns4="2a5642d6-5d26-4e04-a32f-17441f7a77c2" targetNamespace="http://schemas.microsoft.com/office/2006/metadata/properties" ma:root="true" ma:fieldsID="6d305d541527f81f5fbe7e37e1a4d24d" ns3:_="" ns4:_="">
    <xsd:import namespace="1937e205-006e-4701-b555-c453968e8d92"/>
    <xsd:import namespace="2a5642d6-5d26-4e04-a32f-17441f7a77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7e205-006e-4701-b555-c453968e8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642d6-5d26-4e04-a32f-17441f7a77c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37e205-006e-4701-b555-c453968e8d9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FA5C82-A40C-4AEF-9D0D-0C876C41B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37e205-006e-4701-b555-c453968e8d92"/>
    <ds:schemaRef ds:uri="2a5642d6-5d26-4e04-a32f-17441f7a77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D62DE2-B237-4B9D-BF31-1D309D95BF72}">
  <ds:schemaRefs>
    <ds:schemaRef ds:uri="http://schemas.microsoft.com/office/2006/metadata/properties"/>
    <ds:schemaRef ds:uri="http://schemas.microsoft.com/office/infopath/2007/PartnerControls"/>
    <ds:schemaRef ds:uri="1937e205-006e-4701-b555-c453968e8d92"/>
  </ds:schemaRefs>
</ds:datastoreItem>
</file>

<file path=customXml/itemProps3.xml><?xml version="1.0" encoding="utf-8"?>
<ds:datastoreItem xmlns:ds="http://schemas.openxmlformats.org/officeDocument/2006/customXml" ds:itemID="{EF3312E2-0E41-49F2-80D3-7F1ED9D2D1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letter_no_macro_english_color_logo</Template>
  <TotalTime>117</TotalTime>
  <Pages>1</Pages>
  <Words>43</Words>
  <Characters>226</Characters>
  <Application>Microsoft Office Word</Application>
  <DocSecurity>0</DocSecurity>
  <Lines>25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Groningen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Tietge</dc:creator>
  <cp:lastModifiedBy>Christina Sundqvist</cp:lastModifiedBy>
  <cp:revision>34</cp:revision>
  <cp:lastPrinted>2024-03-14T07:48:00Z</cp:lastPrinted>
  <dcterms:created xsi:type="dcterms:W3CDTF">2026-10-02T12:52:00Z</dcterms:created>
  <dcterms:modified xsi:type="dcterms:W3CDTF">2026-10-06T11:48:00Z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c3_dl_Dokumentnamn">
    <vt:lpwstr>Dokumentnamn</vt:lpwstr>
  </property>
  <property fmtid="{D5CDD505-2E9C-101B-9397-08002B2CF9AE}" pid="3" name="stc3_ds_Dokumentnamn">
    <vt:lpwstr>Dokumentnamn</vt:lpwstr>
  </property>
  <property fmtid="{D5CDD505-2E9C-101B-9397-08002B2CF9AE}" pid="4" name="stc3_ds_DNR">
    <vt:lpwstr>DNR</vt:lpwstr>
  </property>
  <property fmtid="{D5CDD505-2E9C-101B-9397-08002B2CF9AE}" pid="5" name="stc3_dl_Datum">
    <vt:lpwstr>Datum</vt:lpwstr>
  </property>
  <property fmtid="{D5CDD505-2E9C-101B-9397-08002B2CF9AE}" pid="6" name="stc3_dl_Sida">
    <vt:lpwstr>Sida</vt:lpwstr>
  </property>
  <property fmtid="{D5CDD505-2E9C-101B-9397-08002B2CF9AE}" pid="7" name="stc3_ds_Datum">
    <vt:lpwstr>Datum</vt:lpwstr>
  </property>
  <property fmtid="{D5CDD505-2E9C-101B-9397-08002B2CF9AE}" pid="8" name="stc3_pr_FirstName">
    <vt:lpwstr>FirstName</vt:lpwstr>
  </property>
  <property fmtid="{D5CDD505-2E9C-101B-9397-08002B2CF9AE}" pid="9" name="stc3_pr_LastName">
    <vt:lpwstr>LastName</vt:lpwstr>
  </property>
  <property fmtid="{D5CDD505-2E9C-101B-9397-08002B2CF9AE}" pid="10" name="stc3_pr_EMail">
    <vt:lpwstr>EMail</vt:lpwstr>
  </property>
  <property fmtid="{D5CDD505-2E9C-101B-9397-08002B2CF9AE}" pid="11" name="stc3_ds_Mottagare">
    <vt:lpwstr>Mottagare</vt:lpwstr>
  </property>
  <property fmtid="{D5CDD505-2E9C-101B-9397-08002B2CF9AE}" pid="12" name="stc3_dl_Till">
    <vt:lpwstr>Till</vt:lpwstr>
  </property>
  <property fmtid="{D5CDD505-2E9C-101B-9397-08002B2CF9AE}" pid="13" name="stc3_dl_Avslutningsfras">
    <vt:lpwstr>Avslutningsfras</vt:lpwstr>
  </property>
  <property fmtid="{D5CDD505-2E9C-101B-9397-08002B2CF9AE}" pid="14" name="stc3_dl_Postadress">
    <vt:lpwstr>Postadress</vt:lpwstr>
  </property>
  <property fmtid="{D5CDD505-2E9C-101B-9397-08002B2CF9AE}" pid="15" name="stc3_dl_Besöksadress">
    <vt:lpwstr>Besöksadress</vt:lpwstr>
  </property>
  <property fmtid="{D5CDD505-2E9C-101B-9397-08002B2CF9AE}" pid="16" name="stc3_dl_Telefon">
    <vt:lpwstr>Telefon</vt:lpwstr>
  </property>
  <property fmtid="{D5CDD505-2E9C-101B-9397-08002B2CF9AE}" pid="17" name="stc3_dl_Fax">
    <vt:lpwstr>Fax</vt:lpwstr>
  </property>
  <property fmtid="{D5CDD505-2E9C-101B-9397-08002B2CF9AE}" pid="18" name="stc3_dl_E-Post">
    <vt:lpwstr>E-Post</vt:lpwstr>
  </property>
  <property fmtid="{D5CDD505-2E9C-101B-9397-08002B2CF9AE}" pid="19" name="stc3_dl_Org.nummer">
    <vt:lpwstr>Org.nummer</vt:lpwstr>
  </property>
  <property fmtid="{D5CDD505-2E9C-101B-9397-08002B2CF9AE}" pid="20" name="stc3_ts_MasterHeaderFooter">
    <vt:lpwstr/>
  </property>
  <property fmtid="{D5CDD505-2E9C-101B-9397-08002B2CF9AE}" pid="21" name="stc3_ts_MasterAutotext">
    <vt:lpwstr/>
  </property>
  <property fmtid="{D5CDD505-2E9C-101B-9397-08002B2CF9AE}" pid="22" name="stc3_ts_MasterStyles">
    <vt:lpwstr/>
  </property>
  <property fmtid="{D5CDD505-2E9C-101B-9397-08002B2CF9AE}" pid="23" name="stc3_ts_MasterPageSetup">
    <vt:lpwstr/>
  </property>
  <property fmtid="{D5CDD505-2E9C-101B-9397-08002B2CF9AE}" pid="24" name="stc3_ts_ProcessedDate">
    <vt:lpwstr>2005-09-06 13:27:21</vt:lpwstr>
  </property>
  <property fmtid="{D5CDD505-2E9C-101B-9397-08002B2CF9AE}" pid="25" name="stc3_ts_ProcessedBy">
    <vt:lpwstr>erik.sundstrom</vt:lpwstr>
  </property>
  <property fmtid="{D5CDD505-2E9C-101B-9397-08002B2CF9AE}" pid="26" name="stc3_ts_ProcessedVersion">
    <vt:lpwstr>3.0.41</vt:lpwstr>
  </property>
  <property fmtid="{D5CDD505-2E9C-101B-9397-08002B2CF9AE}" pid="27" name="stc3_ts_ProcessedOwner">
    <vt:lpwstr>mejkSoft</vt:lpwstr>
  </property>
  <property fmtid="{D5CDD505-2E9C-101B-9397-08002B2CF9AE}" pid="28" name="stc3_ts_PreviewMode">
    <vt:lpwstr>1</vt:lpwstr>
  </property>
  <property fmtid="{D5CDD505-2E9C-101B-9397-08002B2CF9AE}" pid="29" name="stc3_ts_PreviewColorMode">
    <vt:lpwstr>0</vt:lpwstr>
  </property>
  <property fmtid="{D5CDD505-2E9C-101B-9397-08002B2CF9AE}" pid="30" name="stc3_ts_DocumentProtection">
    <vt:lpwstr>-1</vt:lpwstr>
  </property>
  <property fmtid="{D5CDD505-2E9C-101B-9397-08002B2CF9AE}" pid="31" name="stc3_ts_DocumentProtectionPassword">
    <vt:lpwstr/>
  </property>
  <property fmtid="{D5CDD505-2E9C-101B-9397-08002B2CF9AE}" pid="32" name="ContentTypeId">
    <vt:lpwstr>0x0101005540B125BBA82C43ABC55360E82B072F</vt:lpwstr>
  </property>
</Properties>
</file>