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679533490"/>
        <w:lock w:val="contentLocked"/>
        <w:placeholder>
          <w:docPart w:val="DefaultPlaceholder_-1854013440"/>
        </w:placeholder>
        <w:group/>
      </w:sdtPr>
      <w:sdtEndPr>
        <w:rPr>
          <w:rFonts w:ascii="Calibri" w:eastAsia="Calibri" w:hAnsi="Calibri" w:cs="Calibri"/>
          <w:b w:val="0"/>
          <w:color w:val="000000"/>
          <w:sz w:val="24"/>
        </w:rPr>
      </w:sdtEndPr>
      <w:sdtContent>
        <w:p w14:paraId="11DAAB95" w14:textId="17E7C8C4" w:rsidR="00CD47E2" w:rsidRDefault="00387587">
          <w:r>
            <w:t xml:space="preserve">Mall: Arbete med aktiva åtgärder (lika villkor) </w:t>
          </w:r>
        </w:p>
        <w:p w14:paraId="0CF52782" w14:textId="77777777" w:rsidR="00CD47E2" w:rsidRDefault="00387587">
          <w:r>
            <w:rPr>
              <w:b w:val="0"/>
              <w:color w:val="000000"/>
              <w:sz w:val="24"/>
            </w:rPr>
            <w:t xml:space="preserve"> </w:t>
          </w:r>
        </w:p>
        <w:tbl>
          <w:tblPr>
            <w:tblStyle w:val="TableGrid"/>
            <w:tblW w:w="9355" w:type="dxa"/>
            <w:tblInd w:w="-142" w:type="dxa"/>
            <w:tblCellMar>
              <w:top w:w="17" w:type="dxa"/>
              <w:left w:w="107" w:type="dxa"/>
              <w:right w:w="225" w:type="dxa"/>
            </w:tblCellMar>
            <w:tblLook w:val="04A0" w:firstRow="1" w:lastRow="0" w:firstColumn="1" w:lastColumn="0" w:noHBand="0" w:noVBand="1"/>
          </w:tblPr>
          <w:tblGrid>
            <w:gridCol w:w="4111"/>
            <w:gridCol w:w="5244"/>
          </w:tblGrid>
          <w:tr w:rsidR="00CD47E2" w14:paraId="7FC24242" w14:textId="77777777">
            <w:trPr>
              <w:trHeight w:val="536"/>
            </w:trPr>
            <w:tc>
              <w:tcPr>
                <w:tcW w:w="935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3F9586E" w14:textId="77777777" w:rsidR="00CD47E2" w:rsidRDefault="00387587">
                <w:r>
                  <w:rPr>
                    <w:color w:val="000000"/>
                    <w:sz w:val="22"/>
                  </w:rPr>
                  <w:t xml:space="preserve">Inledande fråga: </w:t>
                </w:r>
              </w:p>
            </w:tc>
          </w:tr>
          <w:tr w:rsidR="00CD47E2" w14:paraId="4208997B" w14:textId="77777777">
            <w:trPr>
              <w:trHeight w:val="2708"/>
            </w:trPr>
            <w:tc>
              <w:tcPr>
                <w:tcW w:w="411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A74D70F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Institutionen säkerställer att arbetet med aktiva åtgärder sker årligen </w:t>
                </w:r>
              </w:p>
            </w:tc>
            <w:tc>
              <w:tcPr>
                <w:tcW w:w="52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DB744AE" w14:textId="43F2C2C5" w:rsidR="006C0B8F" w:rsidRPr="006C0B8F" w:rsidRDefault="00325D8B" w:rsidP="006C0B8F">
                <w:pPr>
                  <w:spacing w:line="275" w:lineRule="auto"/>
                  <w:ind w:left="719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16959968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0B8F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1AB077F0" w14:textId="6C12A159" w:rsidR="006C0B8F" w:rsidRPr="006C0B8F" w:rsidRDefault="00325D8B" w:rsidP="006C0B8F">
                <w:pPr>
                  <w:spacing w:line="275" w:lineRule="auto"/>
                  <w:ind w:left="719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98118357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0B8F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0A7864DD" w14:textId="06F01095" w:rsidR="006C0B8F" w:rsidRPr="006C0B8F" w:rsidRDefault="00325D8B" w:rsidP="006C0B8F">
                <w:pPr>
                  <w:spacing w:line="275" w:lineRule="auto"/>
                  <w:ind w:left="719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75763405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0B8F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12E5076E" w14:textId="41AF7586" w:rsidR="006C0B8F" w:rsidRPr="006C0B8F" w:rsidRDefault="00325D8B" w:rsidP="006C0B8F">
                <w:pPr>
                  <w:spacing w:line="275" w:lineRule="auto"/>
                  <w:ind w:left="719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90868777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0B8F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4F6B48AB" w14:textId="17B8504B" w:rsidR="00CD47E2" w:rsidRDefault="00325D8B" w:rsidP="006C0B8F">
                <w:pPr>
                  <w:spacing w:line="275" w:lineRule="auto"/>
                  <w:ind w:left="719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8265556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0B8F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0F124C8E" w14:textId="49D507C6" w:rsidR="00077ACE" w:rsidRPr="00077ACE" w:rsidRDefault="00325D8B" w:rsidP="006C0B8F">
                <w:pPr>
                  <w:spacing w:line="256" w:lineRule="auto"/>
                  <w:ind w:left="719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83425301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0B8F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proofErr w:type="gramStart"/>
                <w:r w:rsidR="00387587">
                  <w:rPr>
                    <w:b w:val="0"/>
                    <w:color w:val="000000"/>
                    <w:sz w:val="22"/>
                  </w:rPr>
                  <w:t>6  I</w:t>
                </w:r>
                <w:proofErr w:type="gramEnd"/>
                <w:r w:rsidR="00387587">
                  <w:rPr>
                    <w:b w:val="0"/>
                    <w:color w:val="000000"/>
                    <w:sz w:val="22"/>
                  </w:rPr>
                  <w:t xml:space="preserve"> mycket stor</w:t>
                </w:r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utsträckning </w:t>
                </w:r>
              </w:p>
              <w:p w14:paraId="76A1BF3C" w14:textId="6E5AD4E1" w:rsidR="00CD47E2" w:rsidRDefault="00325D8B" w:rsidP="006C0B8F">
                <w:pPr>
                  <w:spacing w:line="256" w:lineRule="auto"/>
                  <w:ind w:left="719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35811993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0B8F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  <w:r w:rsidR="00387587" w:rsidRPr="006C0B8F"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  <w:p w14:paraId="36324833" w14:textId="73B1BA34" w:rsidR="00CD47E2" w:rsidRDefault="00387587" w:rsidP="006C0B8F">
                <w:pPr>
                  <w:ind w:left="719" w:right="1026"/>
                </w:pPr>
                <w:r>
                  <w:rPr>
                    <w:b w:val="0"/>
                    <w:color w:val="000000"/>
                    <w:sz w:val="22"/>
                  </w:rPr>
                  <w:t>Kommentar:</w:t>
                </w:r>
                <w:r w:rsidR="006C0B8F"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</w:tr>
          <w:tr w:rsidR="00CD47E2" w14:paraId="32860890" w14:textId="77777777">
            <w:trPr>
              <w:trHeight w:val="943"/>
            </w:trPr>
            <w:tc>
              <w:tcPr>
                <w:tcW w:w="935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EF4CC10" w14:textId="77777777" w:rsidR="00CD47E2" w:rsidRDefault="00387587">
                <w:pPr>
                  <w:spacing w:after="98"/>
                </w:pPr>
                <w:r>
                  <w:rPr>
                    <w:color w:val="000000"/>
                    <w:sz w:val="22"/>
                  </w:rPr>
                  <w:t xml:space="preserve">Institutionens arbete med aktiva åtgärder omfattar </w:t>
                </w:r>
                <w:r>
                  <w:rPr>
                    <w:color w:val="000000"/>
                    <w:sz w:val="22"/>
                    <w:u w:val="single" w:color="000000"/>
                  </w:rPr>
                  <w:t>diskrimineringsgrunden</w:t>
                </w:r>
                <w:r>
                  <w:rPr>
                    <w:color w:val="000000"/>
                    <w:sz w:val="22"/>
                  </w:rPr>
                  <w:t xml:space="preserve">: </w:t>
                </w:r>
              </w:p>
              <w:p w14:paraId="70456D7B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(Frågan avser alla fyra steg: Undersöka, analysera, åtgärda och följa upp samt utvärdera) </w:t>
                </w:r>
              </w:p>
            </w:tc>
          </w:tr>
          <w:tr w:rsidR="00CD47E2" w14:paraId="51FBFECE" w14:textId="77777777">
            <w:trPr>
              <w:trHeight w:val="2135"/>
            </w:trPr>
            <w:tc>
              <w:tcPr>
                <w:tcW w:w="411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B033FF9" w14:textId="77777777" w:rsidR="00CD47E2" w:rsidRDefault="00387587">
                <w:pPr>
                  <w:tabs>
                    <w:tab w:val="center" w:pos="549"/>
                  </w:tabs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Kön </w:t>
                </w:r>
              </w:p>
              <w:p w14:paraId="26BA0E1F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  <w:tc>
              <w:tcPr>
                <w:tcW w:w="52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ABC8CDC" w14:textId="171C359A" w:rsidR="00CD47E2" w:rsidRDefault="00325D8B" w:rsidP="00AA0289">
                <w:pPr>
                  <w:spacing w:after="18"/>
                  <w:ind w:left="360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94595682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A0289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A0289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321C4BC6" w14:textId="77777777" w:rsidR="00AA0289" w:rsidRDefault="00325D8B" w:rsidP="00AA0289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20744581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A0289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A0289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43827932" w14:textId="77777777" w:rsidR="00AA0289" w:rsidRDefault="00325D8B" w:rsidP="00AA0289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54787783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A0289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A0289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2DD53308" w14:textId="77777777" w:rsidR="00AA0289" w:rsidRDefault="00325D8B" w:rsidP="00AA0289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59664430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A0289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A0289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3E74A658" w14:textId="6580B2C3" w:rsidR="00CD47E2" w:rsidRDefault="00325D8B" w:rsidP="00AA0289">
                <w:pPr>
                  <w:spacing w:line="276" w:lineRule="auto"/>
                  <w:ind w:left="360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84536804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A0289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A0289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409BCE2E" w14:textId="77777777" w:rsidR="00AA0289" w:rsidRDefault="00325D8B" w:rsidP="00AA0289">
                <w:pPr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36024701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A0289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A0289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1C1E5051" w14:textId="52239951" w:rsidR="00A924F2" w:rsidRPr="00A924F2" w:rsidRDefault="00325D8B" w:rsidP="00A924F2">
                <w:pPr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rFonts w:ascii="Arial" w:eastAsia="Arial" w:hAnsi="Arial" w:cs="Arial"/>
                      <w:b w:val="0"/>
                      <w:color w:val="000000"/>
                      <w:sz w:val="22"/>
                    </w:rPr>
                    <w:id w:val="-104984299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A0289">
                      <w:rPr>
                        <w:rFonts w:ascii="MS Gothic" w:eastAsia="MS Gothic" w:hAnsi="MS Gothic" w:cs="Arial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387587"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</w:tc>
          </w:tr>
          <w:tr w:rsidR="00CD47E2" w14:paraId="41EC75D1" w14:textId="77777777">
            <w:trPr>
              <w:trHeight w:val="2135"/>
            </w:trPr>
            <w:tc>
              <w:tcPr>
                <w:tcW w:w="411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B6AF456" w14:textId="77777777" w:rsidR="00CD47E2" w:rsidRDefault="00387587">
                <w:pPr>
                  <w:spacing w:line="242" w:lineRule="auto"/>
                  <w:ind w:left="358" w:hanging="358"/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Könsöverskridande identitet eller uttryck  </w:t>
                </w:r>
              </w:p>
              <w:p w14:paraId="612C565D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  <w:tc>
              <w:tcPr>
                <w:tcW w:w="52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CFA26CA" w14:textId="76A79D3C" w:rsidR="00CD47E2" w:rsidRDefault="00325D8B" w:rsidP="00A924F2">
                <w:pPr>
                  <w:spacing w:after="18"/>
                  <w:ind w:left="360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200062066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19337A11" w14:textId="77777777" w:rsidR="00A924F2" w:rsidRDefault="00325D8B" w:rsidP="00A924F2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50863266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2215FE9E" w14:textId="77777777" w:rsidR="00A924F2" w:rsidRDefault="00325D8B" w:rsidP="00A924F2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79034432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10909FED" w14:textId="77777777" w:rsidR="00A924F2" w:rsidRDefault="00325D8B" w:rsidP="00A924F2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92558079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23AF2100" w14:textId="38B4A65A" w:rsidR="00CD47E2" w:rsidRDefault="00325D8B" w:rsidP="00A924F2">
                <w:pPr>
                  <w:spacing w:line="276" w:lineRule="auto"/>
                  <w:ind w:left="360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38268195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49EA1CCD" w14:textId="77777777" w:rsidR="00A924F2" w:rsidRDefault="00325D8B" w:rsidP="00A924F2">
                <w:pPr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40528522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1091BC2B" w14:textId="29354E3E" w:rsidR="00CD47E2" w:rsidRDefault="00325D8B" w:rsidP="00A924F2">
                <w:pPr>
                  <w:ind w:left="360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49946159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</w:tc>
          </w:tr>
          <w:tr w:rsidR="00CD47E2" w14:paraId="2FE6AD6B" w14:textId="77777777">
            <w:trPr>
              <w:trHeight w:val="2136"/>
            </w:trPr>
            <w:tc>
              <w:tcPr>
                <w:tcW w:w="411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770B59C" w14:textId="77777777" w:rsidR="00CD47E2" w:rsidRDefault="00387587">
                <w:pPr>
                  <w:tabs>
                    <w:tab w:val="right" w:pos="3780"/>
                  </w:tabs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lastRenderedPageBreak/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Etnisk tillhörighet (inkl. hudfärg) </w:t>
                </w:r>
              </w:p>
              <w:p w14:paraId="29F3DD9E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  <w:tc>
              <w:tcPr>
                <w:tcW w:w="52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B89B5DE" w14:textId="37F29BCB" w:rsidR="00CD47E2" w:rsidRDefault="00325D8B" w:rsidP="00A924F2">
                <w:pPr>
                  <w:spacing w:after="18"/>
                  <w:ind w:left="360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209319290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59BD7368" w14:textId="77777777" w:rsidR="00A924F2" w:rsidRDefault="00325D8B" w:rsidP="00A924F2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6484450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558CD9E8" w14:textId="77777777" w:rsidR="00A924F2" w:rsidRDefault="00325D8B" w:rsidP="00A924F2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99339219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3AF832DE" w14:textId="77777777" w:rsidR="00A924F2" w:rsidRDefault="00325D8B" w:rsidP="00A924F2">
                <w:pPr>
                  <w:spacing w:line="276" w:lineRule="auto"/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33708497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3D12B35B" w14:textId="5EC20012" w:rsidR="00CD47E2" w:rsidRDefault="00325D8B" w:rsidP="00A924F2">
                <w:pPr>
                  <w:spacing w:line="276" w:lineRule="auto"/>
                  <w:ind w:left="360" w:right="1026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2889516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924F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4A9FCDD7" w14:textId="77777777" w:rsidR="00A621C3" w:rsidRDefault="00325D8B" w:rsidP="00A924F2">
                <w:pPr>
                  <w:ind w:left="360" w:right="1026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08746019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924F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11777C42" w14:textId="7F6F95D2" w:rsidR="00CD47E2" w:rsidRDefault="00325D8B" w:rsidP="00A924F2">
                <w:pPr>
                  <w:ind w:left="360" w:right="1026"/>
                </w:pPr>
                <w:sdt>
                  <w:sdtPr>
                    <w:rPr>
                      <w:rFonts w:ascii="Arial" w:eastAsia="Arial" w:hAnsi="Arial" w:cs="Arial"/>
                      <w:b w:val="0"/>
                      <w:color w:val="000000"/>
                      <w:sz w:val="22"/>
                    </w:rPr>
                    <w:id w:val="6669276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cs="Arial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387587"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</w:tc>
          </w:tr>
          <w:tr w:rsidR="00CD47E2" w14:paraId="0B33131F" w14:textId="77777777">
            <w:trPr>
              <w:trHeight w:val="1728"/>
            </w:trPr>
            <w:tc>
              <w:tcPr>
                <w:tcW w:w="411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F97B99D" w14:textId="77777777" w:rsidR="00CD47E2" w:rsidRDefault="00387587">
                <w:pPr>
                  <w:tabs>
                    <w:tab w:val="center" w:pos="1457"/>
                  </w:tabs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Funktionsnedsättning </w:t>
                </w:r>
              </w:p>
              <w:p w14:paraId="3AB88A69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  <w:tc>
              <w:tcPr>
                <w:tcW w:w="52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4A2B7D5" w14:textId="391B783D" w:rsidR="00CD47E2" w:rsidRDefault="00325D8B" w:rsidP="00A621C3">
                <w:pPr>
                  <w:spacing w:after="17"/>
                  <w:ind w:left="360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84185679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43C8DCED" w14:textId="77777777" w:rsidR="00A621C3" w:rsidRDefault="00325D8B" w:rsidP="00A621C3">
                <w:pPr>
                  <w:spacing w:line="276" w:lineRule="auto"/>
                  <w:ind w:left="360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57030291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76454D53" w14:textId="77777777" w:rsidR="00A621C3" w:rsidRDefault="00325D8B" w:rsidP="00A621C3">
                <w:pPr>
                  <w:spacing w:line="276" w:lineRule="auto"/>
                  <w:ind w:left="360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77589166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12A68952" w14:textId="77777777" w:rsidR="00A621C3" w:rsidRDefault="00325D8B" w:rsidP="00A621C3">
                <w:pPr>
                  <w:spacing w:line="276" w:lineRule="auto"/>
                  <w:ind w:left="360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80867498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0173507B" w14:textId="56710A33" w:rsidR="00CD47E2" w:rsidRDefault="00325D8B" w:rsidP="00A621C3">
                <w:pPr>
                  <w:spacing w:line="276" w:lineRule="auto"/>
                  <w:ind w:left="360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68478425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7F2A86A7" w14:textId="77777777" w:rsidR="00CD47E2" w:rsidRDefault="00325D8B" w:rsidP="00A621C3">
                <w:pPr>
                  <w:ind w:left="360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99159825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3FE339F4" w14:textId="46AD29E4" w:rsidR="00A621C3" w:rsidRPr="00A621C3" w:rsidRDefault="00325D8B" w:rsidP="00A621C3">
                <w:pPr>
                  <w:ind w:left="360"/>
                  <w:rPr>
                    <w:sz w:val="28"/>
                    <w:szCs w:val="28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34500825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Vet ej</w:t>
                </w:r>
              </w:p>
            </w:tc>
          </w:tr>
        </w:tbl>
        <w:p w14:paraId="41714429" w14:textId="77777777" w:rsidR="00CD47E2" w:rsidRDefault="00CD47E2">
          <w:pPr>
            <w:ind w:left="-1417" w:right="9677"/>
          </w:pPr>
        </w:p>
        <w:tbl>
          <w:tblPr>
            <w:tblStyle w:val="TableGrid"/>
            <w:tblW w:w="9355" w:type="dxa"/>
            <w:tblInd w:w="-142" w:type="dxa"/>
            <w:tblCellMar>
              <w:right w:w="80" w:type="dxa"/>
            </w:tblCellMar>
            <w:tblLook w:val="04A0" w:firstRow="1" w:lastRow="0" w:firstColumn="1" w:lastColumn="0" w:noHBand="0" w:noVBand="1"/>
          </w:tblPr>
          <w:tblGrid>
            <w:gridCol w:w="3256"/>
            <w:gridCol w:w="5103"/>
            <w:gridCol w:w="142"/>
            <w:gridCol w:w="854"/>
          </w:tblGrid>
          <w:tr w:rsidR="00CD47E2" w14:paraId="0C300EEC" w14:textId="77777777" w:rsidTr="006C6802">
            <w:trPr>
              <w:trHeight w:val="2135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3A005D8" w14:textId="77777777" w:rsidR="00CD47E2" w:rsidRDefault="00387587">
                <w:pPr>
                  <w:tabs>
                    <w:tab w:val="center" w:pos="157"/>
                    <w:tab w:val="center" w:pos="1267"/>
                  </w:tabs>
                </w:pPr>
                <w:r>
                  <w:rPr>
                    <w:rFonts w:ascii="Calibri" w:eastAsia="Calibri" w:hAnsi="Calibri" w:cs="Calibri"/>
                    <w:b w:val="0"/>
                    <w:color w:val="000000"/>
                    <w:sz w:val="22"/>
                  </w:rPr>
                  <w:tab/>
                </w: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Sexuell läggning </w:t>
                </w:r>
              </w:p>
              <w:p w14:paraId="1D0D0E55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  <w:tc>
              <w:tcPr>
                <w:tcW w:w="6099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8EB84B5" w14:textId="6D0300A0" w:rsidR="00CD47E2" w:rsidRDefault="00325D8B" w:rsidP="00A621C3">
                <w:pPr>
                  <w:spacing w:after="18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78239276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6B861BE1" w14:textId="77777777" w:rsidR="00A621C3" w:rsidRDefault="00325D8B" w:rsidP="00A621C3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99118270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51DD3FD3" w14:textId="77777777" w:rsidR="00A621C3" w:rsidRDefault="00325D8B" w:rsidP="00A621C3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91960613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69734048" w14:textId="77777777" w:rsidR="00A621C3" w:rsidRDefault="00325D8B" w:rsidP="00A621C3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3786365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1E4EE594" w14:textId="35FD2EBE" w:rsidR="00CD47E2" w:rsidRDefault="00325D8B" w:rsidP="00A621C3">
                <w:pPr>
                  <w:spacing w:line="276" w:lineRule="auto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72713720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7B30B637" w14:textId="77777777" w:rsidR="00A621C3" w:rsidRDefault="00325D8B" w:rsidP="00A621C3">
                <w:pPr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86494803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53CA1FBA" w14:textId="6054C246" w:rsidR="00CD47E2" w:rsidRDefault="00325D8B" w:rsidP="00A621C3">
                <w:pPr>
                  <w:ind w:left="360" w:right="1135"/>
                </w:pPr>
                <w:sdt>
                  <w:sdtPr>
                    <w:rPr>
                      <w:rFonts w:ascii="Arial" w:eastAsia="Arial" w:hAnsi="Arial" w:cs="Arial"/>
                      <w:b w:val="0"/>
                      <w:color w:val="000000"/>
                      <w:sz w:val="22"/>
                    </w:rPr>
                    <w:id w:val="-122066044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cs="Arial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387587"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</w:tc>
          </w:tr>
          <w:tr w:rsidR="00CD47E2" w14:paraId="692A64A6" w14:textId="77777777" w:rsidTr="006C6802">
            <w:trPr>
              <w:trHeight w:val="2135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AB919E0" w14:textId="77777777" w:rsidR="00CD47E2" w:rsidRDefault="00387587">
                <w:pPr>
                  <w:spacing w:line="242" w:lineRule="auto"/>
                  <w:ind w:left="358" w:hanging="358"/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Religion eller annan trosuppfattning  </w:t>
                </w:r>
              </w:p>
              <w:p w14:paraId="1A226B50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  <w:tc>
              <w:tcPr>
                <w:tcW w:w="6099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57B93BC" w14:textId="48196BA9" w:rsidR="00CD47E2" w:rsidRDefault="00325D8B" w:rsidP="00A621C3">
                <w:pPr>
                  <w:spacing w:after="18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25239433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00C0BC13" w14:textId="77777777" w:rsidR="00A621C3" w:rsidRDefault="00325D8B" w:rsidP="00A621C3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6865545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055647D7" w14:textId="77777777" w:rsidR="00A621C3" w:rsidRDefault="00325D8B" w:rsidP="00A621C3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74129942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13031C62" w14:textId="77777777" w:rsidR="00A621C3" w:rsidRDefault="00325D8B" w:rsidP="00A621C3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97814640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60DF6B90" w14:textId="4ED60402" w:rsidR="00CD47E2" w:rsidRDefault="00325D8B" w:rsidP="00A621C3">
                <w:pPr>
                  <w:spacing w:line="276" w:lineRule="auto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48922648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6695DC44" w14:textId="77777777" w:rsidR="00A621C3" w:rsidRDefault="00325D8B" w:rsidP="00A621C3">
                <w:pPr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82832740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A621C3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762E4C19" w14:textId="6419FA90" w:rsidR="00CD47E2" w:rsidRDefault="00325D8B" w:rsidP="00A621C3">
                <w:pPr>
                  <w:ind w:left="360" w:right="1135"/>
                </w:pPr>
                <w:sdt>
                  <w:sdtPr>
                    <w:rPr>
                      <w:rFonts w:ascii="Arial" w:eastAsia="Arial" w:hAnsi="Arial" w:cs="Arial"/>
                      <w:b w:val="0"/>
                      <w:color w:val="000000"/>
                      <w:sz w:val="22"/>
                    </w:rPr>
                    <w:id w:val="-149039424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A621C3">
                      <w:rPr>
                        <w:rFonts w:ascii="MS Gothic" w:eastAsia="MS Gothic" w:hAnsi="MS Gothic" w:cs="Arial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387587"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</w:tc>
          </w:tr>
          <w:tr w:rsidR="00CD47E2" w14:paraId="0D3015AF" w14:textId="77777777" w:rsidTr="006C6802">
            <w:trPr>
              <w:trHeight w:val="2136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A642107" w14:textId="77777777" w:rsidR="00CD47E2" w:rsidRDefault="00387587">
                <w:pPr>
                  <w:tabs>
                    <w:tab w:val="center" w:pos="157"/>
                    <w:tab w:val="center" w:pos="733"/>
                  </w:tabs>
                </w:pPr>
                <w:r>
                  <w:rPr>
                    <w:rFonts w:ascii="Calibri" w:eastAsia="Calibri" w:hAnsi="Calibri" w:cs="Calibri"/>
                    <w:b w:val="0"/>
                    <w:color w:val="000000"/>
                    <w:sz w:val="22"/>
                  </w:rPr>
                  <w:lastRenderedPageBreak/>
                  <w:tab/>
                </w: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Ålder </w:t>
                </w:r>
              </w:p>
              <w:p w14:paraId="0E53D287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 </w:t>
                </w:r>
              </w:p>
            </w:tc>
            <w:tc>
              <w:tcPr>
                <w:tcW w:w="6099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0C0355F" w14:textId="6EF6C0F6" w:rsidR="00CD47E2" w:rsidRDefault="00325D8B" w:rsidP="0085096D">
                <w:pPr>
                  <w:spacing w:after="18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43352546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099D96E4" w14:textId="77777777" w:rsidR="0085096D" w:rsidRDefault="00325D8B" w:rsidP="0085096D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75972139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45DBC77E" w14:textId="77777777" w:rsidR="0085096D" w:rsidRDefault="00325D8B" w:rsidP="0085096D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91189229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083591C8" w14:textId="77777777" w:rsidR="0085096D" w:rsidRDefault="00325D8B" w:rsidP="0085096D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20287833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28CC5D6C" w14:textId="21552E1C" w:rsidR="00CD47E2" w:rsidRDefault="00325D8B" w:rsidP="0085096D">
                <w:pPr>
                  <w:spacing w:line="276" w:lineRule="auto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41751846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000B41BB" w14:textId="77777777" w:rsidR="0085096D" w:rsidRDefault="00325D8B" w:rsidP="0085096D">
                <w:pPr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61444353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4328BEE4" w14:textId="2AC0C37B" w:rsidR="00CD47E2" w:rsidRDefault="00325D8B" w:rsidP="0085096D">
                <w:pPr>
                  <w:ind w:left="360" w:right="1135"/>
                </w:pPr>
                <w:sdt>
                  <w:sdtPr>
                    <w:rPr>
                      <w:rFonts w:ascii="Arial" w:eastAsia="Arial" w:hAnsi="Arial" w:cs="Arial"/>
                      <w:b w:val="0"/>
                      <w:color w:val="000000"/>
                      <w:sz w:val="22"/>
                    </w:rPr>
                    <w:id w:val="-179312392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cs="Arial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387587"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</w:tc>
          </w:tr>
          <w:tr w:rsidR="00CD47E2" w14:paraId="543616BF" w14:textId="77777777">
            <w:trPr>
              <w:trHeight w:val="942"/>
            </w:trPr>
            <w:tc>
              <w:tcPr>
                <w:tcW w:w="9355" w:type="dxa"/>
                <w:gridSpan w:val="4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8BCA0C9" w14:textId="77777777" w:rsidR="00CD47E2" w:rsidRDefault="00387587">
                <w:pPr>
                  <w:spacing w:after="98"/>
                </w:pPr>
                <w:r>
                  <w:rPr>
                    <w:color w:val="000000"/>
                    <w:sz w:val="22"/>
                  </w:rPr>
                  <w:t xml:space="preserve">Institutionens arbete med aktiva åtgärder omfattar </w:t>
                </w:r>
                <w:r>
                  <w:rPr>
                    <w:color w:val="000000"/>
                    <w:sz w:val="22"/>
                    <w:u w:val="single" w:color="000000"/>
                  </w:rPr>
                  <w:t>området</w:t>
                </w:r>
                <w:r>
                  <w:rPr>
                    <w:color w:val="000000"/>
                    <w:sz w:val="22"/>
                  </w:rPr>
                  <w:t xml:space="preserve">: </w:t>
                </w:r>
              </w:p>
              <w:p w14:paraId="4770FA10" w14:textId="77777777" w:rsidR="00CD47E2" w:rsidRDefault="00387587">
                <w:r>
                  <w:rPr>
                    <w:b w:val="0"/>
                    <w:color w:val="000000"/>
                    <w:sz w:val="22"/>
                  </w:rPr>
                  <w:t xml:space="preserve">(Frågan avser alla fyra steg: Undersöka, analysera, åtgärda och följa upp samt utvärdera) </w:t>
                </w:r>
              </w:p>
            </w:tc>
          </w:tr>
          <w:tr w:rsidR="00CD47E2" w14:paraId="227042EB" w14:textId="77777777" w:rsidTr="006C6802">
            <w:trPr>
              <w:trHeight w:val="2708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A137C8C" w14:textId="77777777" w:rsidR="00CD47E2" w:rsidRDefault="00387587">
                <w:pPr>
                  <w:tabs>
                    <w:tab w:val="center" w:pos="157"/>
                    <w:tab w:val="center" w:pos="1779"/>
                  </w:tabs>
                </w:pPr>
                <w:r>
                  <w:rPr>
                    <w:rFonts w:ascii="Calibri" w:eastAsia="Calibri" w:hAnsi="Calibri" w:cs="Calibri"/>
                    <w:b w:val="0"/>
                    <w:color w:val="000000"/>
                    <w:sz w:val="22"/>
                  </w:rPr>
                  <w:tab/>
                </w: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Antagning och rekrytering </w:t>
                </w:r>
              </w:p>
              <w:p w14:paraId="189DD490" w14:textId="77777777" w:rsidR="00CD47E2" w:rsidRDefault="00387587">
                <w:pPr>
                  <w:ind w:left="358"/>
                </w:pPr>
                <w:r>
                  <w:rPr>
                    <w:b w:val="0"/>
                    <w:color w:val="000000"/>
                    <w:sz w:val="22"/>
                  </w:rPr>
                  <w:t xml:space="preserve">(Avser det som sker på institution till exempel ev. samarbeten, marknadsföring och/eller meritbedömning.) </w:t>
                </w:r>
              </w:p>
            </w:tc>
            <w:tc>
              <w:tcPr>
                <w:tcW w:w="6099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9F059A6" w14:textId="62A6C7AE" w:rsidR="00CD47E2" w:rsidRDefault="00325D8B" w:rsidP="0085096D">
                <w:pPr>
                  <w:spacing w:after="18"/>
                  <w:ind w:left="360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66384654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1F6FDB5A" w14:textId="77777777" w:rsidR="0085096D" w:rsidRDefault="00325D8B" w:rsidP="0085096D">
                <w:pPr>
                  <w:spacing w:line="276" w:lineRule="auto"/>
                  <w:ind w:left="360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4111271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1B969636" w14:textId="77777777" w:rsidR="0085096D" w:rsidRDefault="00325D8B" w:rsidP="0085096D">
                <w:pPr>
                  <w:spacing w:line="276" w:lineRule="auto"/>
                  <w:ind w:left="360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50008107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5C4ADF05" w14:textId="77777777" w:rsidR="0085096D" w:rsidRDefault="00325D8B" w:rsidP="0085096D">
                <w:pPr>
                  <w:spacing w:line="276" w:lineRule="auto"/>
                  <w:ind w:left="360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204478190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14AC1E22" w14:textId="0A80C752" w:rsidR="00CD47E2" w:rsidRDefault="00325D8B" w:rsidP="0085096D">
                <w:pPr>
                  <w:spacing w:line="276" w:lineRule="auto"/>
                  <w:ind w:left="360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95238037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2A0CB653" w14:textId="1124CF35" w:rsidR="00CD47E2" w:rsidRDefault="00325D8B" w:rsidP="0085096D">
                <w:pPr>
                  <w:ind w:left="360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43439786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44BB5BEE" w14:textId="4E4D1272" w:rsidR="00CD47E2" w:rsidRDefault="00325D8B" w:rsidP="0085096D">
                <w:pPr>
                  <w:ind w:left="360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18670727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  <w:p w14:paraId="62C281C4" w14:textId="378CF464" w:rsidR="00CD47E2" w:rsidRDefault="00325D8B" w:rsidP="0085096D">
                <w:pPr>
                  <w:ind w:left="360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66941039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85096D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85096D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N/A – Sker ej arbete med området vid </w:t>
                </w:r>
              </w:p>
              <w:p w14:paraId="5AF920E8" w14:textId="77777777" w:rsidR="00CD47E2" w:rsidRDefault="00387587">
                <w:pPr>
                  <w:ind w:left="720"/>
                </w:pPr>
                <w:r>
                  <w:rPr>
                    <w:b w:val="0"/>
                    <w:color w:val="000000"/>
                    <w:sz w:val="22"/>
                  </w:rPr>
                  <w:t xml:space="preserve">institution </w:t>
                </w:r>
              </w:p>
            </w:tc>
          </w:tr>
          <w:tr w:rsidR="00CD47E2" w14:paraId="5E86F5B7" w14:textId="77777777" w:rsidTr="006C6802">
            <w:trPr>
              <w:trHeight w:val="2135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7C3F4A8" w14:textId="77777777" w:rsidR="00CD47E2" w:rsidRDefault="00387587">
                <w:pPr>
                  <w:ind w:left="358" w:hanging="358"/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Undervisningsformer och organisering av utbildningen </w:t>
                </w:r>
              </w:p>
            </w:tc>
            <w:tc>
              <w:tcPr>
                <w:tcW w:w="6099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38DAF37" w14:textId="6589379E" w:rsidR="00CD47E2" w:rsidRDefault="00325D8B" w:rsidP="00B24F08">
                <w:pPr>
                  <w:spacing w:after="18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8843974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24F08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B24F08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35878E4F" w14:textId="77777777" w:rsidR="00B24F08" w:rsidRDefault="00325D8B" w:rsidP="00B24F08">
                <w:pPr>
                  <w:spacing w:line="276" w:lineRule="auto"/>
                  <w:ind w:left="360" w:right="1135"/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42576937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24F08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B24F08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  <w:r w:rsidR="00387587"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</w:p>
              <w:p w14:paraId="0103F575" w14:textId="77777777" w:rsidR="00B24F08" w:rsidRDefault="00325D8B" w:rsidP="00B24F08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201482488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24F08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B24F08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6F7ED1AF" w14:textId="77777777" w:rsidR="00B24F08" w:rsidRDefault="00325D8B" w:rsidP="00B24F08">
                <w:pPr>
                  <w:spacing w:line="276" w:lineRule="auto"/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39139240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24F08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B24F08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2D87B72F" w14:textId="561506D6" w:rsidR="00CD47E2" w:rsidRDefault="00325D8B" w:rsidP="00B24F08">
                <w:pPr>
                  <w:spacing w:line="276" w:lineRule="auto"/>
                  <w:ind w:left="360" w:right="1135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05407706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24F08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B24F08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5 </w:t>
                </w:r>
              </w:p>
              <w:p w14:paraId="341DB878" w14:textId="77777777" w:rsidR="00B24F08" w:rsidRDefault="00325D8B" w:rsidP="00B24F08">
                <w:pPr>
                  <w:ind w:left="360" w:right="1135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202384818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24F08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B24F08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6   I mycket stor utsträckning </w:t>
                </w:r>
              </w:p>
              <w:p w14:paraId="4A8B569F" w14:textId="599F5137" w:rsidR="00CD47E2" w:rsidRDefault="00325D8B" w:rsidP="00B24F08">
                <w:pPr>
                  <w:ind w:left="360" w:right="1135"/>
                </w:pPr>
                <w:sdt>
                  <w:sdtPr>
                    <w:rPr>
                      <w:rFonts w:ascii="Arial" w:eastAsia="Arial" w:hAnsi="Arial" w:cs="Arial"/>
                      <w:b w:val="0"/>
                      <w:color w:val="000000"/>
                      <w:sz w:val="22"/>
                    </w:rPr>
                    <w:id w:val="-194228966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24F08">
                      <w:rPr>
                        <w:rFonts w:ascii="MS Gothic" w:eastAsia="MS Gothic" w:hAnsi="MS Gothic" w:cs="Arial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387587"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Vet ej </w:t>
                </w:r>
              </w:p>
            </w:tc>
          </w:tr>
          <w:tr w:rsidR="00CD47E2" w14:paraId="4457303D" w14:textId="77777777" w:rsidTr="006C6802">
            <w:trPr>
              <w:trHeight w:val="1157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A8D5328" w14:textId="7E00F9AE" w:rsidR="00CD47E2" w:rsidRDefault="00387587">
                <w:pPr>
                  <w:tabs>
                    <w:tab w:val="center" w:pos="157"/>
                    <w:tab w:val="center" w:pos="2112"/>
                  </w:tabs>
                </w:pPr>
                <w:r>
                  <w:rPr>
                    <w:rFonts w:ascii="Calibri" w:eastAsia="Calibri" w:hAnsi="Calibri" w:cs="Calibri"/>
                    <w:b w:val="0"/>
                    <w:color w:val="000000"/>
                    <w:sz w:val="22"/>
                  </w:rPr>
                  <w:tab/>
                </w: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b w:val="0"/>
                    <w:color w:val="000000"/>
                    <w:sz w:val="22"/>
                  </w:rPr>
                  <w:t xml:space="preserve">Examinationer och bedömningar </w:t>
                </w:r>
              </w:p>
            </w:tc>
            <w:tc>
              <w:tcPr>
                <w:tcW w:w="6099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ABC1208" w14:textId="1B596039" w:rsidR="00CD47E2" w:rsidRDefault="00325D8B" w:rsidP="00FC3B22">
                <w:pPr>
                  <w:spacing w:after="18"/>
                  <w:ind w:left="360" w:right="1993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66792844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FC3B2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FC3B2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1   Inte alls </w:t>
                </w:r>
              </w:p>
              <w:p w14:paraId="25C23133" w14:textId="77777777" w:rsidR="00FC3B22" w:rsidRDefault="00325D8B" w:rsidP="00FC3B2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45274907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FC3B2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FC3B2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2 </w:t>
                </w:r>
              </w:p>
              <w:p w14:paraId="2261625D" w14:textId="77777777" w:rsidR="00FC3B22" w:rsidRDefault="00325D8B" w:rsidP="00FC3B2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88524621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FC3B2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FC3B2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3 </w:t>
                </w:r>
              </w:p>
              <w:p w14:paraId="4E6760E4" w14:textId="77777777" w:rsidR="00CD47E2" w:rsidRDefault="00325D8B" w:rsidP="00FC3B2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91623435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FC3B2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FC3B22">
                  <w:rPr>
                    <w:b w:val="0"/>
                    <w:color w:val="000000"/>
                    <w:sz w:val="22"/>
                  </w:rPr>
                  <w:t xml:space="preserve"> </w:t>
                </w:r>
                <w:r w:rsidR="00387587">
                  <w:rPr>
                    <w:b w:val="0"/>
                    <w:color w:val="000000"/>
                    <w:sz w:val="22"/>
                  </w:rPr>
                  <w:t xml:space="preserve">4 </w:t>
                </w:r>
              </w:p>
              <w:p w14:paraId="2958B71A" w14:textId="66BBF13A" w:rsidR="00FC3B22" w:rsidRDefault="00325D8B" w:rsidP="00FC3B2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59039160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FC3B2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FC3B22">
                  <w:rPr>
                    <w:b w:val="0"/>
                    <w:color w:val="000000"/>
                    <w:sz w:val="22"/>
                  </w:rPr>
                  <w:t xml:space="preserve"> 5</w:t>
                </w:r>
              </w:p>
              <w:p w14:paraId="46196F75" w14:textId="6E0B9F7A" w:rsidR="00FC3B22" w:rsidRDefault="00325D8B" w:rsidP="00FC3B2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3887692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FC3B2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FC3B22">
                  <w:rPr>
                    <w:b w:val="0"/>
                    <w:color w:val="000000"/>
                    <w:sz w:val="22"/>
                  </w:rPr>
                  <w:t xml:space="preserve"> 6 I mycket stor </w:t>
                </w:r>
                <w:proofErr w:type="spellStart"/>
                <w:r w:rsidR="00FC3B22">
                  <w:rPr>
                    <w:b w:val="0"/>
                    <w:color w:val="000000"/>
                    <w:sz w:val="22"/>
                  </w:rPr>
                  <w:t>utsreckning</w:t>
                </w:r>
                <w:proofErr w:type="spellEnd"/>
              </w:p>
              <w:p w14:paraId="7A7F0D54" w14:textId="67891E90" w:rsidR="00FC3B22" w:rsidRDefault="00325D8B" w:rsidP="00FC3B2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44583861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FC3B2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FC3B22">
                  <w:rPr>
                    <w:b w:val="0"/>
                    <w:color w:val="000000"/>
                    <w:sz w:val="22"/>
                  </w:rPr>
                  <w:t xml:space="preserve"> Vet ej </w:t>
                </w:r>
              </w:p>
              <w:p w14:paraId="3C0C70FB" w14:textId="1C74AC5A" w:rsidR="00FC3B22" w:rsidRPr="00FC3B22" w:rsidRDefault="00FC3B22" w:rsidP="00FC3B22">
                <w:pPr>
                  <w:ind w:left="360" w:right="1993"/>
                  <w:rPr>
                    <w:sz w:val="28"/>
                    <w:szCs w:val="28"/>
                  </w:rPr>
                </w:pPr>
              </w:p>
            </w:tc>
          </w:tr>
          <w:tr w:rsidR="006C6802" w14:paraId="2498EAA7" w14:textId="77777777" w:rsidTr="006C6802">
            <w:trPr>
              <w:trHeight w:val="295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  <w:vAlign w:val="center"/>
              </w:tcPr>
              <w:p w14:paraId="25FBBDF7" w14:textId="77777777" w:rsidR="006C6802" w:rsidRDefault="006C6802" w:rsidP="006C6802">
                <w:pPr>
                  <w:tabs>
                    <w:tab w:val="center" w:pos="1032"/>
                  </w:tabs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lastRenderedPageBreak/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Studiemiljö  </w:t>
                </w:r>
              </w:p>
            </w:tc>
            <w:tc>
              <w:tcPr>
                <w:tcW w:w="524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nil"/>
                  <w:right w:val="nil"/>
                </w:tcBorders>
              </w:tcPr>
              <w:p w14:paraId="2B9FFB09" w14:textId="77777777" w:rsidR="006C6802" w:rsidRDefault="00325D8B" w:rsidP="006C6802">
                <w:pPr>
                  <w:spacing w:after="18"/>
                  <w:ind w:left="360" w:right="1993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89634306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1   Inte alls </w:t>
                </w:r>
              </w:p>
              <w:p w14:paraId="336E639C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020309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2 </w:t>
                </w:r>
              </w:p>
              <w:p w14:paraId="2CF01B42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45252404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3 </w:t>
                </w:r>
              </w:p>
              <w:p w14:paraId="125286AD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192291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4 </w:t>
                </w:r>
              </w:p>
              <w:p w14:paraId="03054A35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76972547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5</w:t>
                </w:r>
              </w:p>
              <w:p w14:paraId="7CFC7EEF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59531621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6 I mycket stor </w:t>
                </w:r>
                <w:proofErr w:type="spellStart"/>
                <w:r w:rsidR="006C6802">
                  <w:rPr>
                    <w:b w:val="0"/>
                    <w:color w:val="000000"/>
                    <w:sz w:val="22"/>
                  </w:rPr>
                  <w:t>utsreckning</w:t>
                </w:r>
                <w:proofErr w:type="spellEnd"/>
              </w:p>
              <w:p w14:paraId="7D9E930E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59468396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Vet ej </w:t>
                </w:r>
              </w:p>
              <w:p w14:paraId="45B36BBF" w14:textId="00119508" w:rsidR="006C6802" w:rsidRPr="00FB6538" w:rsidRDefault="006C6802" w:rsidP="006C6802">
                <w:pPr>
                  <w:ind w:left="401" w:right="21"/>
                  <w:jc w:val="center"/>
                  <w:rPr>
                    <w:b w:val="0"/>
                    <w:bCs/>
                    <w:sz w:val="28"/>
                    <w:szCs w:val="28"/>
                  </w:rPr>
                </w:pPr>
              </w:p>
            </w:tc>
            <w:tc>
              <w:tcPr>
                <w:tcW w:w="854" w:type="dxa"/>
                <w:tcBorders>
                  <w:top w:val="single" w:sz="4" w:space="0" w:color="000000"/>
                  <w:left w:val="nil"/>
                  <w:bottom w:val="nil"/>
                  <w:right w:val="single" w:sz="4" w:space="0" w:color="000000"/>
                </w:tcBorders>
              </w:tcPr>
              <w:p w14:paraId="0F394F03" w14:textId="1D7C3627" w:rsidR="006C6802" w:rsidRPr="00FB6538" w:rsidRDefault="006C6802" w:rsidP="006C6802">
                <w:pPr>
                  <w:ind w:right="3140"/>
                  <w:rPr>
                    <w:b w:val="0"/>
                    <w:bCs/>
                    <w:color w:val="000000"/>
                    <w:sz w:val="22"/>
                  </w:rPr>
                </w:pPr>
              </w:p>
            </w:tc>
          </w:tr>
          <w:tr w:rsidR="006C6802" w14:paraId="6B8B125A" w14:textId="77777777" w:rsidTr="006C6802">
            <w:trPr>
              <w:trHeight w:val="864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  <w:vAlign w:val="center"/>
              </w:tcPr>
              <w:p w14:paraId="6A399A63" w14:textId="77777777" w:rsidR="006C6802" w:rsidRDefault="006C6802" w:rsidP="006C6802">
                <w:pPr>
                  <w:ind w:left="465" w:hanging="358"/>
                </w:pPr>
                <w:r>
                  <w:rPr>
                    <w:rFonts w:ascii="Segoe UI Symbol" w:eastAsia="Segoe UI Symbol" w:hAnsi="Segoe UI Symbol" w:cs="Segoe UI Symbol"/>
                    <w:b w:val="0"/>
                    <w:color w:val="000000"/>
                    <w:sz w:val="22"/>
                  </w:rPr>
                  <w:t>•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b w:val="0"/>
                    <w:color w:val="000000"/>
                    <w:sz w:val="22"/>
                  </w:rPr>
                  <w:tab/>
                </w:r>
                <w:r>
                  <w:rPr>
                    <w:b w:val="0"/>
                    <w:color w:val="000000"/>
                    <w:sz w:val="22"/>
                  </w:rPr>
                  <w:t xml:space="preserve">Möjligheten att förena studier och föräldraskap </w:t>
                </w:r>
              </w:p>
            </w:tc>
            <w:tc>
              <w:tcPr>
                <w:tcW w:w="5103" w:type="dxa"/>
                <w:tcBorders>
                  <w:top w:val="single" w:sz="4" w:space="0" w:color="000000"/>
                  <w:left w:val="single" w:sz="4" w:space="0" w:color="000000"/>
                  <w:bottom w:val="nil"/>
                  <w:right w:val="nil"/>
                </w:tcBorders>
              </w:tcPr>
              <w:p w14:paraId="7100A7DE" w14:textId="77777777" w:rsidR="006C6802" w:rsidRDefault="00325D8B" w:rsidP="006C6802">
                <w:pPr>
                  <w:spacing w:after="18"/>
                  <w:ind w:left="360" w:right="1993"/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87804567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1   Inte alls </w:t>
                </w:r>
              </w:p>
              <w:p w14:paraId="4134EE21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207064784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2 </w:t>
                </w:r>
              </w:p>
              <w:p w14:paraId="26A032D8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5553143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3 </w:t>
                </w:r>
              </w:p>
              <w:p w14:paraId="6ACB4D8D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51529963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4 </w:t>
                </w:r>
              </w:p>
              <w:p w14:paraId="146B0633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104164090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5</w:t>
                </w:r>
              </w:p>
              <w:p w14:paraId="68D97C43" w14:textId="252FE756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-127378319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6 I mycket stor </w:t>
                </w:r>
                <w:proofErr w:type="spellStart"/>
                <w:r w:rsidR="006C6802">
                  <w:rPr>
                    <w:b w:val="0"/>
                    <w:color w:val="000000"/>
                    <w:sz w:val="22"/>
                  </w:rPr>
                  <w:t>utsreckning</w:t>
                </w:r>
                <w:proofErr w:type="spellEnd"/>
              </w:p>
              <w:p w14:paraId="7A80F6D8" w14:textId="77777777" w:rsidR="006C6802" w:rsidRDefault="00325D8B" w:rsidP="006C6802">
                <w:pPr>
                  <w:ind w:left="360" w:right="1993"/>
                  <w:rPr>
                    <w:b w:val="0"/>
                    <w:color w:val="000000"/>
                    <w:sz w:val="22"/>
                  </w:rPr>
                </w:pPr>
                <w:sdt>
                  <w:sdtPr>
                    <w:rPr>
                      <w:b w:val="0"/>
                      <w:color w:val="000000"/>
                      <w:sz w:val="22"/>
                    </w:rPr>
                    <w:id w:val="36788239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C6802">
                      <w:rPr>
                        <w:rFonts w:ascii="MS Gothic" w:eastAsia="MS Gothic" w:hAnsi="MS Gothic" w:hint="eastAsia"/>
                        <w:b w:val="0"/>
                        <w:color w:val="000000"/>
                        <w:sz w:val="22"/>
                      </w:rPr>
                      <w:t>☐</w:t>
                    </w:r>
                  </w:sdtContent>
                </w:sdt>
                <w:r w:rsidR="006C6802">
                  <w:rPr>
                    <w:b w:val="0"/>
                    <w:color w:val="000000"/>
                    <w:sz w:val="22"/>
                  </w:rPr>
                  <w:t xml:space="preserve"> Vet ej </w:t>
                </w:r>
              </w:p>
              <w:p w14:paraId="3EE4BA75" w14:textId="2F6EE239" w:rsidR="006C6802" w:rsidRPr="006C6802" w:rsidRDefault="006C6802" w:rsidP="006C6802">
                <w:pPr>
                  <w:ind w:left="401" w:right="21"/>
                  <w:rPr>
                    <w:b w:val="0"/>
                    <w:bCs/>
                    <w:sz w:val="28"/>
                    <w:szCs w:val="28"/>
                  </w:rPr>
                </w:pPr>
              </w:p>
            </w:tc>
            <w:tc>
              <w:tcPr>
                <w:tcW w:w="996" w:type="dxa"/>
                <w:gridSpan w:val="2"/>
                <w:tcBorders>
                  <w:top w:val="single" w:sz="4" w:space="0" w:color="000000"/>
                  <w:left w:val="nil"/>
                  <w:bottom w:val="nil"/>
                  <w:right w:val="single" w:sz="4" w:space="0" w:color="000000"/>
                </w:tcBorders>
              </w:tcPr>
              <w:p w14:paraId="70EA6755" w14:textId="06777277" w:rsidR="006C6802" w:rsidRDefault="006C6802" w:rsidP="006C6802"/>
            </w:tc>
          </w:tr>
          <w:tr w:rsidR="006C6802" w14:paraId="698999F8" w14:textId="77777777" w:rsidTr="006C6802">
            <w:trPr>
              <w:trHeight w:val="536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nil"/>
                </w:tcBorders>
                <w:vAlign w:val="center"/>
              </w:tcPr>
              <w:p w14:paraId="3DA87B69" w14:textId="77777777" w:rsidR="006C6802" w:rsidRDefault="006C6802" w:rsidP="006C6802">
                <w:pPr>
                  <w:ind w:left="107"/>
                </w:pPr>
                <w:r>
                  <w:rPr>
                    <w:color w:val="000000"/>
                    <w:sz w:val="22"/>
                  </w:rPr>
                  <w:t xml:space="preserve">Avslutande frågor: </w:t>
                </w:r>
              </w:p>
            </w:tc>
            <w:tc>
              <w:tcPr>
                <w:tcW w:w="5103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nil"/>
                </w:tcBorders>
              </w:tcPr>
              <w:p w14:paraId="03934F1A" w14:textId="77777777" w:rsidR="006C6802" w:rsidRDefault="006C6802" w:rsidP="006C6802">
                <w:pPr>
                  <w:spacing w:after="160"/>
                </w:pPr>
              </w:p>
            </w:tc>
            <w:tc>
              <w:tcPr>
                <w:tcW w:w="996" w:type="dxa"/>
                <w:gridSpan w:val="2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</w:tcPr>
              <w:p w14:paraId="454E57C2" w14:textId="77777777" w:rsidR="006C6802" w:rsidRDefault="006C6802" w:rsidP="006C6802">
                <w:pPr>
                  <w:spacing w:after="160"/>
                </w:pPr>
              </w:p>
            </w:tc>
          </w:tr>
          <w:tr w:rsidR="006C6802" w14:paraId="3C1ED9B5" w14:textId="77777777" w:rsidTr="006C6802">
            <w:trPr>
              <w:trHeight w:val="977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EE4BFE5" w14:textId="77777777" w:rsidR="006C6802" w:rsidRDefault="006C6802" w:rsidP="006C6802">
                <w:pPr>
                  <w:ind w:left="107"/>
                </w:pPr>
                <w:r>
                  <w:rPr>
                    <w:b w:val="0"/>
                    <w:color w:val="000000"/>
                    <w:sz w:val="22"/>
                  </w:rPr>
                  <w:t xml:space="preserve">Vem på institutionen ansvarar för arbetet med aktiva åtgärder? </w:t>
                </w:r>
              </w:p>
            </w:tc>
            <w:tc>
              <w:tcPr>
                <w:tcW w:w="51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nil"/>
                </w:tcBorders>
              </w:tcPr>
              <w:p w14:paraId="08A29740" w14:textId="5F79ADDC" w:rsidR="006C6802" w:rsidRDefault="006C6802" w:rsidP="006C6802">
                <w:pPr>
                  <w:ind w:left="107"/>
                </w:pPr>
                <w:r>
                  <w:rPr>
                    <w:b w:val="0"/>
                    <w:color w:val="000000"/>
                    <w:sz w:val="22"/>
                  </w:rPr>
                  <w:t xml:space="preserve">Svar: </w:t>
                </w:r>
                <w:sdt>
                  <w:sdtPr>
                    <w:rPr>
                      <w:b w:val="0"/>
                      <w:color w:val="000000"/>
                      <w:sz w:val="22"/>
                    </w:rPr>
                    <w:id w:val="-847707931"/>
                    <w:placeholder>
                      <w:docPart w:val="5325ED5983254BFD81744022C83959E3"/>
                    </w:placeholder>
                    <w:showingPlcHdr/>
                  </w:sdtPr>
                  <w:sdtContent>
                    <w:r w:rsidR="00DF5BAC" w:rsidRPr="00DF5BAC">
                      <w:rPr>
                        <w:rStyle w:val="Platshllartext"/>
                        <w:b w:val="0"/>
                        <w:bCs/>
                        <w:sz w:val="24"/>
                      </w:rPr>
                      <w:t>Klicka eller tryck här för att ange text.</w:t>
                    </w:r>
                  </w:sdtContent>
                </w:sdt>
              </w:p>
            </w:tc>
            <w:tc>
              <w:tcPr>
                <w:tcW w:w="996" w:type="dxa"/>
                <w:gridSpan w:val="2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</w:tcPr>
              <w:p w14:paraId="60912AAB" w14:textId="77777777" w:rsidR="006C6802" w:rsidRDefault="006C6802" w:rsidP="006C6802">
                <w:pPr>
                  <w:spacing w:after="160"/>
                </w:pPr>
              </w:p>
            </w:tc>
          </w:tr>
          <w:tr w:rsidR="006C6802" w14:paraId="6439BA06" w14:textId="77777777" w:rsidTr="006C6802">
            <w:trPr>
              <w:trHeight w:val="1666"/>
            </w:trPr>
            <w:tc>
              <w:tcPr>
                <w:tcW w:w="325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692CAB3" w14:textId="77777777" w:rsidR="006C6802" w:rsidRDefault="006C6802" w:rsidP="006C6802">
                <w:pPr>
                  <w:ind w:left="107"/>
                </w:pPr>
                <w:r>
                  <w:rPr>
                    <w:b w:val="0"/>
                    <w:color w:val="000000"/>
                    <w:sz w:val="22"/>
                  </w:rPr>
                  <w:t xml:space="preserve">Utifrån ovan genomförda självskattningar – vilka är de främsta behov av stöd ni har för att underlätta ert arbete med aktiva åtgärder? </w:t>
                </w:r>
              </w:p>
            </w:tc>
            <w:tc>
              <w:tcPr>
                <w:tcW w:w="51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nil"/>
                </w:tcBorders>
              </w:tcPr>
              <w:p w14:paraId="4876F59E" w14:textId="1BA8FE14" w:rsidR="006C6802" w:rsidRDefault="006C6802" w:rsidP="006C6802">
                <w:pPr>
                  <w:ind w:left="107"/>
                </w:pPr>
                <w:r>
                  <w:rPr>
                    <w:b w:val="0"/>
                    <w:color w:val="000000"/>
                    <w:sz w:val="22"/>
                  </w:rPr>
                  <w:t xml:space="preserve">Svar: </w:t>
                </w:r>
                <w:sdt>
                  <w:sdtPr>
                    <w:rPr>
                      <w:b w:val="0"/>
                      <w:color w:val="000000"/>
                      <w:sz w:val="22"/>
                    </w:rPr>
                    <w:id w:val="1690644443"/>
                    <w:placeholder>
                      <w:docPart w:val="246C236B06A544B180F884C803E420AF"/>
                    </w:placeholder>
                    <w:showingPlcHdr/>
                  </w:sdtPr>
                  <w:sdtContent>
                    <w:r w:rsidR="005041EC" w:rsidRPr="005041EC">
                      <w:rPr>
                        <w:rStyle w:val="Platshllartext"/>
                        <w:b w:val="0"/>
                        <w:bCs/>
                        <w:sz w:val="24"/>
                      </w:rPr>
                      <w:t>Klicka eller tryck här för att ange text.</w:t>
                    </w:r>
                  </w:sdtContent>
                </w:sdt>
              </w:p>
            </w:tc>
            <w:tc>
              <w:tcPr>
                <w:tcW w:w="996" w:type="dxa"/>
                <w:gridSpan w:val="2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</w:tcPr>
              <w:p w14:paraId="16B977E8" w14:textId="77777777" w:rsidR="006C6802" w:rsidRDefault="006C6802" w:rsidP="006C6802">
                <w:pPr>
                  <w:spacing w:after="160"/>
                </w:pPr>
              </w:p>
            </w:tc>
          </w:tr>
        </w:tbl>
        <w:p w14:paraId="15A2619B" w14:textId="77777777" w:rsidR="00CD47E2" w:rsidRDefault="00387587">
          <w:pPr>
            <w:spacing w:after="187"/>
            <w:jc w:val="both"/>
          </w:pPr>
          <w:r>
            <w:rPr>
              <w:b w:val="0"/>
              <w:color w:val="000000"/>
              <w:sz w:val="24"/>
            </w:rPr>
            <w:t xml:space="preserve"> </w:t>
          </w:r>
        </w:p>
        <w:p w14:paraId="11874097" w14:textId="7AF4AEEE" w:rsidR="00CD47E2" w:rsidRDefault="00387587">
          <w:pPr>
            <w:jc w:val="both"/>
          </w:pPr>
          <w:r>
            <w:rPr>
              <w:rFonts w:ascii="Calibri" w:eastAsia="Calibri" w:hAnsi="Calibri" w:cs="Calibri"/>
              <w:b w:val="0"/>
              <w:color w:val="000000"/>
              <w:sz w:val="24"/>
            </w:rPr>
            <w:t xml:space="preserve"> </w:t>
          </w:r>
        </w:p>
      </w:sdtContent>
    </w:sdt>
    <w:sectPr w:rsidR="00CD47E2">
      <w:pgSz w:w="11906" w:h="16838"/>
      <w:pgMar w:top="1422" w:right="2230" w:bottom="1652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altName w:val="Cambria"/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70C87"/>
    <w:multiLevelType w:val="hybridMultilevel"/>
    <w:tmpl w:val="A630FADA"/>
    <w:lvl w:ilvl="0" w:tplc="1ECCF586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5A1374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D6B148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6681BC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14DC60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38BAB0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682644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E62724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FA5EC0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B0A16"/>
    <w:multiLevelType w:val="hybridMultilevel"/>
    <w:tmpl w:val="1F9E657C"/>
    <w:lvl w:ilvl="0" w:tplc="A4329DA0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0A7E78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F26C24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8CA2EC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A6BAD4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668AB6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389F66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50E250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DA4C22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4440E0"/>
    <w:multiLevelType w:val="hybridMultilevel"/>
    <w:tmpl w:val="20FA7370"/>
    <w:lvl w:ilvl="0" w:tplc="EACEA6A2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3801A6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E27642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E8718E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A06974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FCBD98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709A94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6CBB2A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343F52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FC90BB4"/>
    <w:multiLevelType w:val="hybridMultilevel"/>
    <w:tmpl w:val="77568256"/>
    <w:lvl w:ilvl="0" w:tplc="8F0EB232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029CD4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2C8150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84DBE2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0CC242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785B1C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AA9A74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426EF6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2E59BA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CB54BC"/>
    <w:multiLevelType w:val="hybridMultilevel"/>
    <w:tmpl w:val="111CE6F0"/>
    <w:lvl w:ilvl="0" w:tplc="0A502258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5C3A10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96882A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38BCA6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A01568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5CAAB8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D8257A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0E82C4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788DD6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6E3EF6"/>
    <w:multiLevelType w:val="hybridMultilevel"/>
    <w:tmpl w:val="40D23EF8"/>
    <w:lvl w:ilvl="0" w:tplc="2E3ABFD2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78D54E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B6CFE2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865BE2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9CC55E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7ECCF2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59A20A2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B44ACE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E00D72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382AD4"/>
    <w:multiLevelType w:val="hybridMultilevel"/>
    <w:tmpl w:val="9E105540"/>
    <w:lvl w:ilvl="0" w:tplc="CF6AB914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C0D56C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464C06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CEE988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F2EED8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ACC98C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3A5F00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526A34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66BE1E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76709C"/>
    <w:multiLevelType w:val="hybridMultilevel"/>
    <w:tmpl w:val="B364A5BC"/>
    <w:lvl w:ilvl="0" w:tplc="AE86C134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4E93BE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F8407A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EECEAC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C6F94E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BA123E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C8D354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3EE018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6A3EAE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CD0048"/>
    <w:multiLevelType w:val="hybridMultilevel"/>
    <w:tmpl w:val="036A6766"/>
    <w:lvl w:ilvl="0" w:tplc="2362E396">
      <w:start w:val="1"/>
      <w:numFmt w:val="bullet"/>
      <w:lvlText w:val="o"/>
      <w:lvlJc w:val="left"/>
      <w:pPr>
        <w:ind w:left="7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6E38F4">
      <w:start w:val="1"/>
      <w:numFmt w:val="bullet"/>
      <w:lvlText w:val="o"/>
      <w:lvlJc w:val="left"/>
      <w:pPr>
        <w:ind w:left="154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B2F746">
      <w:start w:val="1"/>
      <w:numFmt w:val="bullet"/>
      <w:lvlText w:val="▪"/>
      <w:lvlJc w:val="left"/>
      <w:pPr>
        <w:ind w:left="226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4CA652">
      <w:start w:val="1"/>
      <w:numFmt w:val="bullet"/>
      <w:lvlText w:val="•"/>
      <w:lvlJc w:val="left"/>
      <w:pPr>
        <w:ind w:left="298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BCCD60">
      <w:start w:val="1"/>
      <w:numFmt w:val="bullet"/>
      <w:lvlText w:val="o"/>
      <w:lvlJc w:val="left"/>
      <w:pPr>
        <w:ind w:left="3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768392">
      <w:start w:val="1"/>
      <w:numFmt w:val="bullet"/>
      <w:lvlText w:val="▪"/>
      <w:lvlJc w:val="left"/>
      <w:pPr>
        <w:ind w:left="4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66E6F4">
      <w:start w:val="1"/>
      <w:numFmt w:val="bullet"/>
      <w:lvlText w:val="•"/>
      <w:lvlJc w:val="left"/>
      <w:pPr>
        <w:ind w:left="514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2E5D6A">
      <w:start w:val="1"/>
      <w:numFmt w:val="bullet"/>
      <w:lvlText w:val="o"/>
      <w:lvlJc w:val="left"/>
      <w:pPr>
        <w:ind w:left="586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F0FBD6">
      <w:start w:val="1"/>
      <w:numFmt w:val="bullet"/>
      <w:lvlText w:val="▪"/>
      <w:lvlJc w:val="left"/>
      <w:pPr>
        <w:ind w:left="658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5EE6079"/>
    <w:multiLevelType w:val="hybridMultilevel"/>
    <w:tmpl w:val="BC2A0640"/>
    <w:lvl w:ilvl="0" w:tplc="1FF41A5C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F0FCFC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AC3A14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74A07C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F28D98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1496BC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9C44DA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1A9F18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C1F48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685B32"/>
    <w:multiLevelType w:val="hybridMultilevel"/>
    <w:tmpl w:val="888871B0"/>
    <w:lvl w:ilvl="0" w:tplc="CCFEC212">
      <w:start w:val="1"/>
      <w:numFmt w:val="bullet"/>
      <w:lvlText w:val="o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F669E6">
      <w:start w:val="1"/>
      <w:numFmt w:val="bullet"/>
      <w:lvlText w:val="o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25E88">
      <w:start w:val="1"/>
      <w:numFmt w:val="bullet"/>
      <w:lvlText w:val="▪"/>
      <w:lvlJc w:val="left"/>
      <w:pPr>
        <w:ind w:left="22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F21EC6">
      <w:start w:val="1"/>
      <w:numFmt w:val="bullet"/>
      <w:lvlText w:val="•"/>
      <w:lvlJc w:val="left"/>
      <w:pPr>
        <w:ind w:left="29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BCCBCE">
      <w:start w:val="1"/>
      <w:numFmt w:val="bullet"/>
      <w:lvlText w:val="o"/>
      <w:lvlJc w:val="left"/>
      <w:pPr>
        <w:ind w:left="37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CE1476">
      <w:start w:val="1"/>
      <w:numFmt w:val="bullet"/>
      <w:lvlText w:val="▪"/>
      <w:lvlJc w:val="left"/>
      <w:pPr>
        <w:ind w:left="44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0A39D0">
      <w:start w:val="1"/>
      <w:numFmt w:val="bullet"/>
      <w:lvlText w:val="•"/>
      <w:lvlJc w:val="left"/>
      <w:pPr>
        <w:ind w:left="51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800F86">
      <w:start w:val="1"/>
      <w:numFmt w:val="bullet"/>
      <w:lvlText w:val="o"/>
      <w:lvlJc w:val="left"/>
      <w:pPr>
        <w:ind w:left="58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0637F2">
      <w:start w:val="1"/>
      <w:numFmt w:val="bullet"/>
      <w:lvlText w:val="▪"/>
      <w:lvlJc w:val="left"/>
      <w:pPr>
        <w:ind w:left="65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2390664">
    <w:abstractNumId w:val="8"/>
  </w:num>
  <w:num w:numId="2" w16cid:durableId="1837528196">
    <w:abstractNumId w:val="4"/>
  </w:num>
  <w:num w:numId="3" w16cid:durableId="2129548968">
    <w:abstractNumId w:val="5"/>
  </w:num>
  <w:num w:numId="4" w16cid:durableId="374240323">
    <w:abstractNumId w:val="3"/>
  </w:num>
  <w:num w:numId="5" w16cid:durableId="1210873974">
    <w:abstractNumId w:val="7"/>
  </w:num>
  <w:num w:numId="6" w16cid:durableId="72050186">
    <w:abstractNumId w:val="2"/>
  </w:num>
  <w:num w:numId="7" w16cid:durableId="2055423639">
    <w:abstractNumId w:val="9"/>
  </w:num>
  <w:num w:numId="8" w16cid:durableId="1303732448">
    <w:abstractNumId w:val="10"/>
  </w:num>
  <w:num w:numId="9" w16cid:durableId="2112506570">
    <w:abstractNumId w:val="1"/>
  </w:num>
  <w:num w:numId="10" w16cid:durableId="1662998074">
    <w:abstractNumId w:val="6"/>
  </w:num>
  <w:num w:numId="11" w16cid:durableId="1820998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CE"/>
    <w:rsid w:val="0005574C"/>
    <w:rsid w:val="00077ACE"/>
    <w:rsid w:val="00325D8B"/>
    <w:rsid w:val="00387587"/>
    <w:rsid w:val="005041EC"/>
    <w:rsid w:val="0053391F"/>
    <w:rsid w:val="006C0B8F"/>
    <w:rsid w:val="006C6802"/>
    <w:rsid w:val="00825E20"/>
    <w:rsid w:val="0085096D"/>
    <w:rsid w:val="00A621C3"/>
    <w:rsid w:val="00A924F2"/>
    <w:rsid w:val="00AA0289"/>
    <w:rsid w:val="00B24F08"/>
    <w:rsid w:val="00CD47E2"/>
    <w:rsid w:val="00DF5BAC"/>
    <w:rsid w:val="00E13CAE"/>
    <w:rsid w:val="00FB2E3F"/>
    <w:rsid w:val="00FB6538"/>
    <w:rsid w:val="00FC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844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</w:pPr>
    <w:rPr>
      <w:rFonts w:ascii="DM Sans" w:eastAsia="DM Sans" w:hAnsi="DM Sans" w:cs="DM Sans"/>
      <w:b/>
      <w:color w:val="4F0433"/>
      <w:sz w:val="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stycke">
    <w:name w:val="List Paragraph"/>
    <w:basedOn w:val="Normal"/>
    <w:uiPriority w:val="34"/>
    <w:qFormat/>
    <w:rsid w:val="00FB6538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DF5BA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539A78D-92CB-46D3-9489-C11FF869DADB}"/>
      </w:docPartPr>
      <w:docPartBody>
        <w:p w:rsidR="00390A69" w:rsidRDefault="00390A69">
          <w:r w:rsidRPr="00A17E6F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5325ED5983254BFD81744022C83959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4D5E962-DE7A-48BB-8401-CF338D7394E1}"/>
      </w:docPartPr>
      <w:docPartBody>
        <w:p w:rsidR="00390A69" w:rsidRDefault="00390A69" w:rsidP="00390A69">
          <w:pPr>
            <w:pStyle w:val="5325ED5983254BFD81744022C83959E3"/>
          </w:pPr>
          <w:r w:rsidRPr="00DF5BAC">
            <w:rPr>
              <w:rStyle w:val="Platshllartext"/>
              <w:b w:val="0"/>
              <w:bCs/>
              <w:sz w:val="24"/>
            </w:rPr>
            <w:t>Klicka eller tryck här för att ange text.</w:t>
          </w:r>
        </w:p>
      </w:docPartBody>
    </w:docPart>
    <w:docPart>
      <w:docPartPr>
        <w:name w:val="246C236B06A544B180F884C803E420A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CBB8CF3-2C34-4BB4-8BCB-468CDCA5C7B3}"/>
      </w:docPartPr>
      <w:docPartBody>
        <w:p w:rsidR="00390A69" w:rsidRDefault="00390A69" w:rsidP="00390A69">
          <w:pPr>
            <w:pStyle w:val="246C236B06A544B180F884C803E420AF"/>
          </w:pPr>
          <w:r w:rsidRPr="005041EC">
            <w:rPr>
              <w:rStyle w:val="Platshllartext"/>
              <w:b w:val="0"/>
              <w:bCs/>
              <w:sz w:val="24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altName w:val="Cambria"/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formatting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A69"/>
    <w:rsid w:val="00390A69"/>
    <w:rsid w:val="0082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A69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  <w:rsid w:val="00390A69"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390A69"/>
    <w:rPr>
      <w:color w:val="666666"/>
    </w:rPr>
  </w:style>
  <w:style w:type="paragraph" w:customStyle="1" w:styleId="5325ED5983254BFD81744022C83959E3">
    <w:name w:val="5325ED5983254BFD81744022C83959E3"/>
    <w:rsid w:val="00390A69"/>
    <w:pPr>
      <w:spacing w:after="0" w:line="259" w:lineRule="auto"/>
    </w:pPr>
    <w:rPr>
      <w:rFonts w:ascii="DM Sans" w:eastAsia="DM Sans" w:hAnsi="DM Sans" w:cs="DM Sans"/>
      <w:b/>
      <w:color w:val="4F0433"/>
      <w:sz w:val="40"/>
    </w:rPr>
  </w:style>
  <w:style w:type="paragraph" w:customStyle="1" w:styleId="246C236B06A544B180F884C803E420AF">
    <w:name w:val="246C236B06A544B180F884C803E420AF"/>
    <w:rsid w:val="00390A69"/>
    <w:pPr>
      <w:spacing w:after="0" w:line="259" w:lineRule="auto"/>
    </w:pPr>
    <w:rPr>
      <w:rFonts w:ascii="DM Sans" w:eastAsia="DM Sans" w:hAnsi="DM Sans" w:cs="DM Sans"/>
      <w:b/>
      <w:color w:val="4F0433"/>
      <w:sz w:val="4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Bilaga Arbete med aktiva åtgärder_lika villkor.dotx</Template>
  <TotalTime>7</TotalTime>
  <Pages>4</Pages>
  <Words>414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Faezeh Khalaji</dc:creator>
  <cp:keywords/>
  <cp:lastModifiedBy>Lena Atterwall</cp:lastModifiedBy>
  <cp:revision>4</cp:revision>
  <dcterms:created xsi:type="dcterms:W3CDTF">2024-09-23T10:28:00Z</dcterms:created>
  <dcterms:modified xsi:type="dcterms:W3CDTF">2024-10-08T10:53:00Z</dcterms:modified>
</cp:coreProperties>
</file>