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71BDEFF" w14:textId="77777777" w:rsidR="004232F3" w:rsidRPr="00B35790" w:rsidRDefault="00710A3F" w:rsidP="003277ED">
      <w:pPr>
        <w:tabs>
          <w:tab w:val="left" w:pos="5529"/>
        </w:tabs>
      </w:pPr>
      <w:r w:rsidRPr="00B35790">
        <w:rPr>
          <w:noProof/>
        </w:rPr>
        <w:pict w14:anchorId="24617F0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in;height:58.5pt">
            <v:imagedata r:id="rId12" o:title=""/>
          </v:shape>
        </w:pict>
      </w:r>
      <w:r w:rsidR="004232F3" w:rsidRPr="00B35790">
        <w:tab/>
      </w:r>
      <w:r w:rsidR="003C27FA" w:rsidRPr="00B35790">
        <w:tab/>
      </w:r>
      <w:r w:rsidR="003277ED" w:rsidRPr="00B35790">
        <w:t xml:space="preserve">               </w:t>
      </w:r>
      <w:bookmarkStart w:id="0" w:name="_Hlk71119548"/>
      <w:r w:rsidR="003277ED" w:rsidRPr="00B35790">
        <w:t>2021-0</w:t>
      </w:r>
      <w:bookmarkEnd w:id="0"/>
      <w:r w:rsidR="0063141B">
        <w:t>6-03</w:t>
      </w:r>
    </w:p>
    <w:p w14:paraId="1346B235" w14:textId="77777777" w:rsidR="008B2875" w:rsidRPr="00B35790" w:rsidRDefault="008B2875">
      <w:pPr>
        <w:rPr>
          <w:b/>
          <w:bCs/>
          <w:sz w:val="36"/>
        </w:rPr>
      </w:pPr>
    </w:p>
    <w:p w14:paraId="1A2F5F5E" w14:textId="77777777" w:rsidR="008B2875" w:rsidRPr="00B35790" w:rsidRDefault="008B2875">
      <w:pPr>
        <w:rPr>
          <w:b/>
          <w:bCs/>
          <w:sz w:val="36"/>
        </w:rPr>
      </w:pPr>
    </w:p>
    <w:p w14:paraId="266A50E6" w14:textId="77777777" w:rsidR="008B2875" w:rsidRPr="00B35790" w:rsidRDefault="008B2875">
      <w:pPr>
        <w:rPr>
          <w:b/>
          <w:bCs/>
          <w:sz w:val="36"/>
        </w:rPr>
      </w:pPr>
    </w:p>
    <w:p w14:paraId="57AE406D" w14:textId="77777777" w:rsidR="008B2875" w:rsidRPr="00B35790" w:rsidRDefault="008B2875">
      <w:pPr>
        <w:rPr>
          <w:b/>
          <w:bCs/>
          <w:sz w:val="36"/>
        </w:rPr>
      </w:pPr>
    </w:p>
    <w:p w14:paraId="52EA6A44" w14:textId="77777777" w:rsidR="00A06518" w:rsidRPr="00B35790" w:rsidRDefault="00A06518">
      <w:pPr>
        <w:rPr>
          <w:b/>
          <w:bCs/>
          <w:sz w:val="36"/>
        </w:rPr>
      </w:pPr>
      <w:bookmarkStart w:id="1" w:name="_Hlk71119396"/>
      <w:r w:rsidRPr="00B35790">
        <w:rPr>
          <w:b/>
          <w:bCs/>
          <w:sz w:val="36"/>
        </w:rPr>
        <w:t>Användarmanual</w:t>
      </w:r>
    </w:p>
    <w:p w14:paraId="05FB9649" w14:textId="77777777" w:rsidR="00A12106" w:rsidRPr="00B35790" w:rsidRDefault="00A06518">
      <w:pPr>
        <w:rPr>
          <w:b/>
          <w:bCs/>
          <w:sz w:val="36"/>
        </w:rPr>
      </w:pPr>
      <w:r w:rsidRPr="00B35790">
        <w:rPr>
          <w:b/>
          <w:bCs/>
          <w:sz w:val="36"/>
        </w:rPr>
        <w:t>Mina Sidor för HR-hand</w:t>
      </w:r>
      <w:r w:rsidR="00AC78D8">
        <w:rPr>
          <w:b/>
          <w:bCs/>
          <w:sz w:val="36"/>
        </w:rPr>
        <w:t>l</w:t>
      </w:r>
      <w:r w:rsidRPr="00B35790">
        <w:rPr>
          <w:b/>
          <w:bCs/>
          <w:sz w:val="36"/>
        </w:rPr>
        <w:t xml:space="preserve">äggare och chefer </w:t>
      </w:r>
    </w:p>
    <w:bookmarkEnd w:id="1"/>
    <w:p w14:paraId="1FC1315C" w14:textId="77777777" w:rsidR="004232F3" w:rsidRPr="00B35790" w:rsidRDefault="004232F3">
      <w:pPr>
        <w:rPr>
          <w:b/>
        </w:rPr>
      </w:pPr>
    </w:p>
    <w:p w14:paraId="518F4ACC" w14:textId="77777777" w:rsidR="004232F3" w:rsidRPr="00B35790" w:rsidRDefault="00D86AFD" w:rsidP="006C5CF4">
      <w:pPr>
        <w:pStyle w:val="Uppdrag"/>
      </w:pPr>
      <w:bookmarkStart w:id="2" w:name="_Hlk71119442"/>
      <w:r w:rsidRPr="00B35790">
        <w:t>Systemstöd</w:t>
      </w:r>
      <w:r w:rsidR="003C27FA" w:rsidRPr="00B35790">
        <w:t xml:space="preserve">: </w:t>
      </w:r>
      <w:r w:rsidR="003277ED" w:rsidRPr="00B35790">
        <w:t>HR-arkiv</w:t>
      </w:r>
    </w:p>
    <w:p w14:paraId="01354CAE" w14:textId="77777777" w:rsidR="00BA5294" w:rsidRPr="00B35790" w:rsidRDefault="00A06518" w:rsidP="00874516">
      <w:pPr>
        <w:rPr>
          <w:b/>
          <w:bCs/>
          <w:sz w:val="36"/>
        </w:rPr>
      </w:pPr>
      <w:r w:rsidRPr="00B35790">
        <w:rPr>
          <w:b/>
        </w:rPr>
        <w:t>System</w:t>
      </w:r>
      <w:r w:rsidR="00AC78D8">
        <w:rPr>
          <w:b/>
        </w:rPr>
        <w:t xml:space="preserve"> </w:t>
      </w:r>
      <w:r w:rsidRPr="00B35790">
        <w:rPr>
          <w:b/>
        </w:rPr>
        <w:t>del</w:t>
      </w:r>
      <w:r w:rsidR="00D86AFD" w:rsidRPr="00B35790">
        <w:rPr>
          <w:b/>
        </w:rPr>
        <w:t xml:space="preserve">: </w:t>
      </w:r>
      <w:r w:rsidRPr="00B35790">
        <w:rPr>
          <w:b/>
        </w:rPr>
        <w:t xml:space="preserve">Mina sidor </w:t>
      </w:r>
    </w:p>
    <w:p w14:paraId="74CB5725" w14:textId="77777777" w:rsidR="00A06518" w:rsidRPr="00B35790" w:rsidRDefault="00A06518" w:rsidP="006C5CF4">
      <w:pPr>
        <w:pStyle w:val="Uppdrag"/>
      </w:pPr>
    </w:p>
    <w:p w14:paraId="37DB1F87" w14:textId="77777777" w:rsidR="004232F3" w:rsidRPr="00B35790" w:rsidRDefault="004232F3" w:rsidP="006C5CF4">
      <w:pPr>
        <w:pStyle w:val="Uppdrag"/>
      </w:pPr>
      <w:r w:rsidRPr="00B35790">
        <w:t>Version nr:</w:t>
      </w:r>
      <w:r w:rsidR="00874516" w:rsidRPr="00B35790">
        <w:t xml:space="preserve"> </w:t>
      </w:r>
      <w:r w:rsidR="003277ED" w:rsidRPr="00B35790">
        <w:t>0.</w:t>
      </w:r>
      <w:r w:rsidR="0063141B">
        <w:t>2</w:t>
      </w:r>
    </w:p>
    <w:bookmarkEnd w:id="2"/>
    <w:p w14:paraId="6C555170" w14:textId="77777777" w:rsidR="00C57ED0" w:rsidRPr="00B35790" w:rsidRDefault="00C57ED0" w:rsidP="00C57ED0">
      <w:pPr>
        <w:rPr>
          <w:b/>
          <w:bCs/>
          <w:sz w:val="28"/>
        </w:rPr>
      </w:pPr>
      <w:r w:rsidRPr="00B35790">
        <w:br w:type="page"/>
      </w:r>
      <w:r w:rsidRPr="00B35790">
        <w:rPr>
          <w:b/>
          <w:bCs/>
          <w:sz w:val="28"/>
        </w:rPr>
        <w:t>Dokumenthantering</w:t>
      </w:r>
    </w:p>
    <w:p w14:paraId="202215E6" w14:textId="77777777" w:rsidR="003C27FA" w:rsidRPr="00B35790" w:rsidRDefault="0043226D" w:rsidP="003C27FA">
      <w:bookmarkStart w:id="3" w:name="_Hlk71119570"/>
      <w:r w:rsidRPr="00B35790">
        <w:t xml:space="preserve">Detta dokument </w:t>
      </w:r>
      <w:r w:rsidR="00E82012" w:rsidRPr="00B35790">
        <w:t xml:space="preserve">gäller från </w:t>
      </w:r>
      <w:r w:rsidR="003C27FA" w:rsidRPr="00B35790">
        <w:t>aktuellt datum då dokumentet producerades eller uppdaterades.</w:t>
      </w:r>
    </w:p>
    <w:p w14:paraId="56AED4B9" w14:textId="77777777" w:rsidR="00C57ED0" w:rsidRPr="00B35790" w:rsidRDefault="00C57ED0" w:rsidP="00C57ED0"/>
    <w:p w14:paraId="0C239194" w14:textId="77777777" w:rsidR="00C57ED0" w:rsidRPr="00B35790" w:rsidRDefault="00C57ED0" w:rsidP="00C57ED0">
      <w:pPr>
        <w:rPr>
          <w:b/>
          <w:bCs/>
          <w:sz w:val="28"/>
        </w:rPr>
      </w:pPr>
      <w:r w:rsidRPr="00B35790">
        <w:rPr>
          <w:b/>
          <w:bCs/>
          <w:sz w:val="28"/>
        </w:rPr>
        <w:t>Revisionshistorik</w:t>
      </w:r>
    </w:p>
    <w:p w14:paraId="4B94A279" w14:textId="77777777" w:rsidR="00C57ED0" w:rsidRPr="00B35790" w:rsidRDefault="00C57ED0" w:rsidP="00C57ED0">
      <w:r w:rsidRPr="00B35790">
        <w:t>Dokumentet har ändrats enligt följande:</w:t>
      </w:r>
    </w:p>
    <w:tbl>
      <w:tblPr>
        <w:tblW w:w="8789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68"/>
        <w:gridCol w:w="1259"/>
        <w:gridCol w:w="3402"/>
        <w:gridCol w:w="2960"/>
      </w:tblGrid>
      <w:tr w:rsidR="00C57ED0" w:rsidRPr="00B35790" w14:paraId="365D7CF6" w14:textId="77777777" w:rsidTr="00370866">
        <w:tblPrEx>
          <w:tblCellMar>
            <w:top w:w="0" w:type="dxa"/>
            <w:bottom w:w="0" w:type="dxa"/>
          </w:tblCellMar>
        </w:tblPrEx>
        <w:tc>
          <w:tcPr>
            <w:tcW w:w="1168" w:type="dxa"/>
            <w:shd w:val="clear" w:color="auto" w:fill="auto"/>
          </w:tcPr>
          <w:p w14:paraId="2029CF48" w14:textId="77777777" w:rsidR="00C57ED0" w:rsidRPr="00B35790" w:rsidRDefault="00C57ED0" w:rsidP="00911F18">
            <w:pPr>
              <w:rPr>
                <w:b/>
                <w:bCs/>
                <w:sz w:val="18"/>
              </w:rPr>
            </w:pPr>
            <w:r w:rsidRPr="00B35790">
              <w:rPr>
                <w:b/>
                <w:bCs/>
                <w:sz w:val="18"/>
              </w:rPr>
              <w:t>Datum</w:t>
            </w:r>
          </w:p>
        </w:tc>
        <w:tc>
          <w:tcPr>
            <w:tcW w:w="1259" w:type="dxa"/>
            <w:shd w:val="clear" w:color="auto" w:fill="auto"/>
          </w:tcPr>
          <w:p w14:paraId="7F01B007" w14:textId="77777777" w:rsidR="00C57ED0" w:rsidRPr="00B35790" w:rsidRDefault="00C57ED0" w:rsidP="00911F18">
            <w:pPr>
              <w:rPr>
                <w:b/>
                <w:bCs/>
                <w:sz w:val="18"/>
              </w:rPr>
            </w:pPr>
            <w:r w:rsidRPr="00B35790">
              <w:rPr>
                <w:b/>
                <w:bCs/>
                <w:sz w:val="18"/>
              </w:rPr>
              <w:t>Version nr</w:t>
            </w:r>
          </w:p>
        </w:tc>
        <w:tc>
          <w:tcPr>
            <w:tcW w:w="3402" w:type="dxa"/>
            <w:shd w:val="clear" w:color="auto" w:fill="auto"/>
          </w:tcPr>
          <w:p w14:paraId="7ECB098E" w14:textId="77777777" w:rsidR="00C57ED0" w:rsidRPr="00B35790" w:rsidRDefault="00C57ED0" w:rsidP="00911F18">
            <w:pPr>
              <w:rPr>
                <w:b/>
                <w:bCs/>
                <w:sz w:val="18"/>
              </w:rPr>
            </w:pPr>
            <w:r w:rsidRPr="00B35790">
              <w:rPr>
                <w:b/>
                <w:bCs/>
                <w:sz w:val="18"/>
              </w:rPr>
              <w:t>Kommentar</w:t>
            </w:r>
          </w:p>
        </w:tc>
        <w:tc>
          <w:tcPr>
            <w:tcW w:w="2960" w:type="dxa"/>
            <w:shd w:val="clear" w:color="auto" w:fill="auto"/>
          </w:tcPr>
          <w:p w14:paraId="4E3A8718" w14:textId="77777777" w:rsidR="00C57ED0" w:rsidRPr="00B35790" w:rsidRDefault="00C57ED0" w:rsidP="00911F18">
            <w:pPr>
              <w:rPr>
                <w:b/>
                <w:bCs/>
                <w:sz w:val="18"/>
              </w:rPr>
            </w:pPr>
            <w:r w:rsidRPr="00B35790">
              <w:rPr>
                <w:b/>
                <w:bCs/>
                <w:sz w:val="18"/>
              </w:rPr>
              <w:t>Reviderad av</w:t>
            </w:r>
          </w:p>
        </w:tc>
      </w:tr>
      <w:tr w:rsidR="00C57ED0" w:rsidRPr="00B35790" w14:paraId="3D1E1F24" w14:textId="77777777" w:rsidTr="00370866">
        <w:tblPrEx>
          <w:tblCellMar>
            <w:top w:w="0" w:type="dxa"/>
            <w:bottom w:w="0" w:type="dxa"/>
          </w:tblCellMar>
        </w:tblPrEx>
        <w:tc>
          <w:tcPr>
            <w:tcW w:w="1168" w:type="dxa"/>
            <w:tcBorders>
              <w:bottom w:val="single" w:sz="4" w:space="0" w:color="auto"/>
            </w:tcBorders>
          </w:tcPr>
          <w:p w14:paraId="3B8FA9A8" w14:textId="77777777" w:rsidR="00C57ED0" w:rsidRPr="00B35790" w:rsidRDefault="003277ED" w:rsidP="00911F18">
            <w:pPr>
              <w:rPr>
                <w:sz w:val="18"/>
              </w:rPr>
            </w:pPr>
            <w:r w:rsidRPr="00B35790">
              <w:rPr>
                <w:sz w:val="18"/>
              </w:rPr>
              <w:t>2021-05-</w:t>
            </w:r>
            <w:r w:rsidR="00A06518" w:rsidRPr="00B35790">
              <w:rPr>
                <w:sz w:val="18"/>
              </w:rPr>
              <w:t>28</w:t>
            </w:r>
          </w:p>
        </w:tc>
        <w:tc>
          <w:tcPr>
            <w:tcW w:w="1259" w:type="dxa"/>
            <w:tcBorders>
              <w:bottom w:val="single" w:sz="4" w:space="0" w:color="auto"/>
            </w:tcBorders>
          </w:tcPr>
          <w:p w14:paraId="116C6607" w14:textId="77777777" w:rsidR="00C57ED0" w:rsidRPr="00B35790" w:rsidRDefault="003277ED" w:rsidP="00911F18">
            <w:pPr>
              <w:rPr>
                <w:sz w:val="18"/>
              </w:rPr>
            </w:pPr>
            <w:r w:rsidRPr="00B35790">
              <w:rPr>
                <w:sz w:val="18"/>
              </w:rPr>
              <w:t>0.1</w:t>
            </w:r>
          </w:p>
        </w:tc>
        <w:tc>
          <w:tcPr>
            <w:tcW w:w="3402" w:type="dxa"/>
            <w:tcBorders>
              <w:bottom w:val="single" w:sz="4" w:space="0" w:color="auto"/>
            </w:tcBorders>
          </w:tcPr>
          <w:p w14:paraId="0692E5C6" w14:textId="77777777" w:rsidR="00C57ED0" w:rsidRPr="00B35790" w:rsidRDefault="003277ED" w:rsidP="00623005">
            <w:pPr>
              <w:rPr>
                <w:sz w:val="18"/>
              </w:rPr>
            </w:pPr>
            <w:r w:rsidRPr="00B35790">
              <w:rPr>
                <w:sz w:val="18"/>
              </w:rPr>
              <w:t>Första utkast</w:t>
            </w:r>
          </w:p>
        </w:tc>
        <w:tc>
          <w:tcPr>
            <w:tcW w:w="2960" w:type="dxa"/>
            <w:tcBorders>
              <w:bottom w:val="single" w:sz="4" w:space="0" w:color="auto"/>
            </w:tcBorders>
          </w:tcPr>
          <w:p w14:paraId="4C859E7E" w14:textId="77777777" w:rsidR="00C57ED0" w:rsidRPr="00B35790" w:rsidRDefault="003277ED" w:rsidP="0043226D">
            <w:pPr>
              <w:rPr>
                <w:sz w:val="18"/>
              </w:rPr>
            </w:pPr>
            <w:r w:rsidRPr="00B35790">
              <w:rPr>
                <w:sz w:val="18"/>
              </w:rPr>
              <w:t>Andreas Liljegren</w:t>
            </w:r>
          </w:p>
        </w:tc>
      </w:tr>
      <w:tr w:rsidR="00C57ED0" w:rsidRPr="00B35790" w14:paraId="737A9F4F" w14:textId="77777777" w:rsidTr="00370866">
        <w:tblPrEx>
          <w:tblCellMar>
            <w:top w:w="0" w:type="dxa"/>
            <w:bottom w:w="0" w:type="dxa"/>
          </w:tblCellMar>
        </w:tblPrEx>
        <w:tc>
          <w:tcPr>
            <w:tcW w:w="1168" w:type="dxa"/>
          </w:tcPr>
          <w:p w14:paraId="479D79FA" w14:textId="77777777" w:rsidR="00C57ED0" w:rsidRPr="00B35790" w:rsidRDefault="0063141B" w:rsidP="00911F18">
            <w:pPr>
              <w:rPr>
                <w:sz w:val="18"/>
              </w:rPr>
            </w:pPr>
            <w:r>
              <w:rPr>
                <w:sz w:val="18"/>
              </w:rPr>
              <w:t>2021-06-03</w:t>
            </w:r>
          </w:p>
        </w:tc>
        <w:tc>
          <w:tcPr>
            <w:tcW w:w="1259" w:type="dxa"/>
          </w:tcPr>
          <w:p w14:paraId="7F5D33BF" w14:textId="77777777" w:rsidR="00C57ED0" w:rsidRPr="00B35790" w:rsidRDefault="0063141B" w:rsidP="00911F18">
            <w:pPr>
              <w:rPr>
                <w:sz w:val="18"/>
              </w:rPr>
            </w:pPr>
            <w:r>
              <w:rPr>
                <w:sz w:val="18"/>
              </w:rPr>
              <w:t>0.2</w:t>
            </w:r>
          </w:p>
        </w:tc>
        <w:tc>
          <w:tcPr>
            <w:tcW w:w="3402" w:type="dxa"/>
          </w:tcPr>
          <w:p w14:paraId="359734FA" w14:textId="77777777" w:rsidR="00C57ED0" w:rsidRPr="00B35790" w:rsidRDefault="0063141B" w:rsidP="00911F18">
            <w:pPr>
              <w:rPr>
                <w:sz w:val="18"/>
              </w:rPr>
            </w:pPr>
            <w:r>
              <w:rPr>
                <w:sz w:val="18"/>
              </w:rPr>
              <w:t>Genomgång och komplettering</w:t>
            </w:r>
          </w:p>
        </w:tc>
        <w:tc>
          <w:tcPr>
            <w:tcW w:w="2960" w:type="dxa"/>
          </w:tcPr>
          <w:p w14:paraId="04D827C7" w14:textId="77777777" w:rsidR="00C57ED0" w:rsidRPr="00B35790" w:rsidRDefault="0063141B" w:rsidP="00911F18">
            <w:pPr>
              <w:rPr>
                <w:sz w:val="18"/>
              </w:rPr>
            </w:pPr>
            <w:r>
              <w:rPr>
                <w:sz w:val="18"/>
              </w:rPr>
              <w:t>Anna Kilander och Tove Fägrell</w:t>
            </w:r>
          </w:p>
        </w:tc>
      </w:tr>
      <w:tr w:rsidR="008B5DB0" w:rsidRPr="00B35790" w14:paraId="28E1B263" w14:textId="77777777" w:rsidTr="00370866">
        <w:tblPrEx>
          <w:tblCellMar>
            <w:top w:w="0" w:type="dxa"/>
            <w:bottom w:w="0" w:type="dxa"/>
          </w:tblCellMar>
        </w:tblPrEx>
        <w:tc>
          <w:tcPr>
            <w:tcW w:w="1168" w:type="dxa"/>
          </w:tcPr>
          <w:p w14:paraId="423E855F" w14:textId="77777777" w:rsidR="008B5DB0" w:rsidRPr="00B35790" w:rsidRDefault="008B5DB0" w:rsidP="008B5DB0">
            <w:pPr>
              <w:rPr>
                <w:sz w:val="18"/>
              </w:rPr>
            </w:pPr>
          </w:p>
        </w:tc>
        <w:tc>
          <w:tcPr>
            <w:tcW w:w="1259" w:type="dxa"/>
          </w:tcPr>
          <w:p w14:paraId="738F6819" w14:textId="77777777" w:rsidR="008B5DB0" w:rsidRPr="00B35790" w:rsidRDefault="008B5DB0" w:rsidP="008B5DB0">
            <w:pPr>
              <w:rPr>
                <w:sz w:val="18"/>
              </w:rPr>
            </w:pPr>
          </w:p>
        </w:tc>
        <w:tc>
          <w:tcPr>
            <w:tcW w:w="3402" w:type="dxa"/>
          </w:tcPr>
          <w:p w14:paraId="5F997813" w14:textId="77777777" w:rsidR="008B5DB0" w:rsidRPr="00B35790" w:rsidRDefault="008B5DB0" w:rsidP="008B5DB0">
            <w:pPr>
              <w:rPr>
                <w:sz w:val="18"/>
              </w:rPr>
            </w:pPr>
          </w:p>
        </w:tc>
        <w:tc>
          <w:tcPr>
            <w:tcW w:w="2960" w:type="dxa"/>
          </w:tcPr>
          <w:p w14:paraId="1DA04772" w14:textId="77777777" w:rsidR="008B5DB0" w:rsidRPr="00B35790" w:rsidRDefault="008B5DB0" w:rsidP="008B5DB0">
            <w:pPr>
              <w:rPr>
                <w:sz w:val="18"/>
              </w:rPr>
            </w:pPr>
          </w:p>
        </w:tc>
      </w:tr>
      <w:tr w:rsidR="008B5DB0" w:rsidRPr="00B35790" w14:paraId="6259AE01" w14:textId="77777777" w:rsidTr="00370866">
        <w:tblPrEx>
          <w:tblCellMar>
            <w:top w:w="0" w:type="dxa"/>
            <w:bottom w:w="0" w:type="dxa"/>
          </w:tblCellMar>
        </w:tblPrEx>
        <w:tc>
          <w:tcPr>
            <w:tcW w:w="1168" w:type="dxa"/>
            <w:tcBorders>
              <w:bottom w:val="single" w:sz="4" w:space="0" w:color="auto"/>
            </w:tcBorders>
          </w:tcPr>
          <w:p w14:paraId="75854EDD" w14:textId="77777777" w:rsidR="008B5DB0" w:rsidRPr="00B35790" w:rsidRDefault="008B5DB0" w:rsidP="008B5DB0">
            <w:pPr>
              <w:rPr>
                <w:sz w:val="18"/>
              </w:rPr>
            </w:pPr>
          </w:p>
        </w:tc>
        <w:tc>
          <w:tcPr>
            <w:tcW w:w="1259" w:type="dxa"/>
            <w:tcBorders>
              <w:bottom w:val="single" w:sz="4" w:space="0" w:color="auto"/>
            </w:tcBorders>
          </w:tcPr>
          <w:p w14:paraId="162F5864" w14:textId="77777777" w:rsidR="008B5DB0" w:rsidRPr="00B35790" w:rsidRDefault="008B5DB0" w:rsidP="008B5DB0">
            <w:pPr>
              <w:rPr>
                <w:sz w:val="18"/>
              </w:rPr>
            </w:pPr>
          </w:p>
        </w:tc>
        <w:tc>
          <w:tcPr>
            <w:tcW w:w="3402" w:type="dxa"/>
            <w:tcBorders>
              <w:bottom w:val="single" w:sz="4" w:space="0" w:color="auto"/>
            </w:tcBorders>
          </w:tcPr>
          <w:p w14:paraId="315EC195" w14:textId="77777777" w:rsidR="008B5DB0" w:rsidRPr="00B35790" w:rsidRDefault="008B5DB0" w:rsidP="008B5DB0">
            <w:pPr>
              <w:rPr>
                <w:sz w:val="18"/>
              </w:rPr>
            </w:pPr>
          </w:p>
        </w:tc>
        <w:tc>
          <w:tcPr>
            <w:tcW w:w="2960" w:type="dxa"/>
            <w:tcBorders>
              <w:bottom w:val="single" w:sz="4" w:space="0" w:color="auto"/>
            </w:tcBorders>
          </w:tcPr>
          <w:p w14:paraId="1B352F06" w14:textId="77777777" w:rsidR="008B5DB0" w:rsidRPr="00B35790" w:rsidRDefault="008B5DB0" w:rsidP="008B5DB0">
            <w:pPr>
              <w:rPr>
                <w:sz w:val="18"/>
              </w:rPr>
            </w:pPr>
          </w:p>
        </w:tc>
      </w:tr>
    </w:tbl>
    <w:p w14:paraId="25753861" w14:textId="77777777" w:rsidR="00FE3981" w:rsidRPr="00B35790" w:rsidRDefault="00FE3981" w:rsidP="00FE3981"/>
    <w:p w14:paraId="1D0096D1" w14:textId="77777777" w:rsidR="00FE3981" w:rsidRPr="00B35790" w:rsidRDefault="00FE3981" w:rsidP="00FE3981">
      <w:pPr>
        <w:rPr>
          <w:b/>
          <w:sz w:val="28"/>
          <w:szCs w:val="28"/>
        </w:rPr>
      </w:pPr>
      <w:r w:rsidRPr="00B35790">
        <w:rPr>
          <w:b/>
          <w:sz w:val="28"/>
          <w:szCs w:val="28"/>
        </w:rPr>
        <w:t>Godkännande historik</w:t>
      </w:r>
    </w:p>
    <w:p w14:paraId="3AA67E88" w14:textId="77777777" w:rsidR="00FE3981" w:rsidRPr="00B35790" w:rsidRDefault="00FE3981" w:rsidP="00FE3981">
      <w:r w:rsidRPr="00B35790">
        <w:t>Detta dokument godkänns enligt följande:</w:t>
      </w:r>
    </w:p>
    <w:tbl>
      <w:tblPr>
        <w:tblW w:w="8789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68"/>
        <w:gridCol w:w="1259"/>
        <w:gridCol w:w="3402"/>
        <w:gridCol w:w="2960"/>
      </w:tblGrid>
      <w:tr w:rsidR="00FE3981" w:rsidRPr="00B35790" w14:paraId="070E4272" w14:textId="77777777" w:rsidTr="00370866">
        <w:tblPrEx>
          <w:tblCellMar>
            <w:top w:w="0" w:type="dxa"/>
            <w:bottom w:w="0" w:type="dxa"/>
          </w:tblCellMar>
        </w:tblPrEx>
        <w:tc>
          <w:tcPr>
            <w:tcW w:w="1168" w:type="dxa"/>
          </w:tcPr>
          <w:p w14:paraId="20510080" w14:textId="77777777" w:rsidR="00FE3981" w:rsidRPr="00B35790" w:rsidRDefault="00FE3981" w:rsidP="00FB114A">
            <w:pPr>
              <w:rPr>
                <w:b/>
                <w:bCs/>
                <w:sz w:val="18"/>
              </w:rPr>
            </w:pPr>
            <w:r w:rsidRPr="00B35790">
              <w:rPr>
                <w:b/>
                <w:bCs/>
                <w:sz w:val="18"/>
              </w:rPr>
              <w:t>Datum</w:t>
            </w:r>
          </w:p>
        </w:tc>
        <w:tc>
          <w:tcPr>
            <w:tcW w:w="1259" w:type="dxa"/>
          </w:tcPr>
          <w:p w14:paraId="5E8CE0DA" w14:textId="77777777" w:rsidR="00FE3981" w:rsidRPr="00B35790" w:rsidRDefault="00FE3981" w:rsidP="00FB114A">
            <w:pPr>
              <w:rPr>
                <w:b/>
                <w:bCs/>
                <w:sz w:val="18"/>
              </w:rPr>
            </w:pPr>
            <w:r w:rsidRPr="00B35790">
              <w:rPr>
                <w:b/>
                <w:bCs/>
                <w:sz w:val="18"/>
              </w:rPr>
              <w:t>Version nr</w:t>
            </w:r>
          </w:p>
        </w:tc>
        <w:tc>
          <w:tcPr>
            <w:tcW w:w="3402" w:type="dxa"/>
          </w:tcPr>
          <w:p w14:paraId="5D9AE76E" w14:textId="77777777" w:rsidR="00FE3981" w:rsidRPr="00B35790" w:rsidRDefault="00FE3981" w:rsidP="00FB114A">
            <w:pPr>
              <w:rPr>
                <w:b/>
                <w:bCs/>
                <w:sz w:val="18"/>
              </w:rPr>
            </w:pPr>
            <w:r w:rsidRPr="00B35790">
              <w:rPr>
                <w:b/>
                <w:bCs/>
                <w:sz w:val="18"/>
              </w:rPr>
              <w:t>Godkänd av</w:t>
            </w:r>
          </w:p>
        </w:tc>
        <w:tc>
          <w:tcPr>
            <w:tcW w:w="2960" w:type="dxa"/>
          </w:tcPr>
          <w:p w14:paraId="1AAD57CE" w14:textId="77777777" w:rsidR="00FE3981" w:rsidRPr="00B35790" w:rsidRDefault="00FE3981" w:rsidP="00FB114A">
            <w:pPr>
              <w:rPr>
                <w:b/>
                <w:bCs/>
                <w:sz w:val="18"/>
              </w:rPr>
            </w:pPr>
            <w:r w:rsidRPr="00B35790">
              <w:rPr>
                <w:b/>
                <w:bCs/>
                <w:sz w:val="18"/>
              </w:rPr>
              <w:t>Titel</w:t>
            </w:r>
          </w:p>
        </w:tc>
      </w:tr>
      <w:tr w:rsidR="00FE3981" w:rsidRPr="00B35790" w14:paraId="2BC85BAF" w14:textId="77777777" w:rsidTr="00370866">
        <w:tblPrEx>
          <w:tblCellMar>
            <w:top w:w="0" w:type="dxa"/>
            <w:bottom w:w="0" w:type="dxa"/>
          </w:tblCellMar>
        </w:tblPrEx>
        <w:tc>
          <w:tcPr>
            <w:tcW w:w="1168" w:type="dxa"/>
          </w:tcPr>
          <w:p w14:paraId="4917C344" w14:textId="77777777" w:rsidR="00FE3981" w:rsidRPr="00B35790" w:rsidRDefault="00FE3981" w:rsidP="00FB114A">
            <w:pPr>
              <w:rPr>
                <w:sz w:val="18"/>
              </w:rPr>
            </w:pPr>
          </w:p>
        </w:tc>
        <w:tc>
          <w:tcPr>
            <w:tcW w:w="1259" w:type="dxa"/>
          </w:tcPr>
          <w:p w14:paraId="2FAAD5DB" w14:textId="77777777" w:rsidR="00FE3981" w:rsidRPr="00B35790" w:rsidRDefault="00FE3981" w:rsidP="00FB114A">
            <w:pPr>
              <w:rPr>
                <w:sz w:val="18"/>
              </w:rPr>
            </w:pPr>
          </w:p>
        </w:tc>
        <w:tc>
          <w:tcPr>
            <w:tcW w:w="3402" w:type="dxa"/>
          </w:tcPr>
          <w:p w14:paraId="47DAF758" w14:textId="77777777" w:rsidR="00FE3981" w:rsidRPr="00B35790" w:rsidRDefault="00FE3981" w:rsidP="00FB114A">
            <w:pPr>
              <w:rPr>
                <w:sz w:val="18"/>
              </w:rPr>
            </w:pPr>
          </w:p>
        </w:tc>
        <w:tc>
          <w:tcPr>
            <w:tcW w:w="2960" w:type="dxa"/>
          </w:tcPr>
          <w:p w14:paraId="364FBB11" w14:textId="77777777" w:rsidR="00FE3981" w:rsidRPr="00B35790" w:rsidRDefault="00FE3981" w:rsidP="00FB114A">
            <w:pPr>
              <w:rPr>
                <w:sz w:val="18"/>
              </w:rPr>
            </w:pPr>
          </w:p>
        </w:tc>
      </w:tr>
      <w:tr w:rsidR="00FE3981" w:rsidRPr="00B35790" w14:paraId="7C89BC40" w14:textId="77777777" w:rsidTr="00370866">
        <w:tblPrEx>
          <w:tblCellMar>
            <w:top w:w="0" w:type="dxa"/>
            <w:bottom w:w="0" w:type="dxa"/>
          </w:tblCellMar>
        </w:tblPrEx>
        <w:tc>
          <w:tcPr>
            <w:tcW w:w="1168" w:type="dxa"/>
          </w:tcPr>
          <w:p w14:paraId="4072209E" w14:textId="77777777" w:rsidR="00FE3981" w:rsidRPr="00B35790" w:rsidRDefault="00FE3981" w:rsidP="00FB114A">
            <w:pPr>
              <w:rPr>
                <w:sz w:val="18"/>
              </w:rPr>
            </w:pPr>
          </w:p>
        </w:tc>
        <w:tc>
          <w:tcPr>
            <w:tcW w:w="1259" w:type="dxa"/>
          </w:tcPr>
          <w:p w14:paraId="755A1148" w14:textId="77777777" w:rsidR="00FE3981" w:rsidRPr="00B35790" w:rsidRDefault="00FE3981" w:rsidP="00FB114A">
            <w:pPr>
              <w:rPr>
                <w:sz w:val="18"/>
              </w:rPr>
            </w:pPr>
          </w:p>
        </w:tc>
        <w:tc>
          <w:tcPr>
            <w:tcW w:w="3402" w:type="dxa"/>
          </w:tcPr>
          <w:p w14:paraId="1B55E6BA" w14:textId="77777777" w:rsidR="00FE3981" w:rsidRPr="00B35790" w:rsidRDefault="00FE3981" w:rsidP="00FB114A">
            <w:pPr>
              <w:rPr>
                <w:sz w:val="18"/>
              </w:rPr>
            </w:pPr>
          </w:p>
        </w:tc>
        <w:tc>
          <w:tcPr>
            <w:tcW w:w="2960" w:type="dxa"/>
          </w:tcPr>
          <w:p w14:paraId="498132E1" w14:textId="77777777" w:rsidR="00FE3981" w:rsidRPr="00B35790" w:rsidRDefault="00FE3981" w:rsidP="00FB114A">
            <w:pPr>
              <w:rPr>
                <w:sz w:val="18"/>
              </w:rPr>
            </w:pPr>
          </w:p>
        </w:tc>
      </w:tr>
    </w:tbl>
    <w:p w14:paraId="4B07CD46" w14:textId="77777777" w:rsidR="00FE3981" w:rsidRPr="00B35790" w:rsidRDefault="00FE3981" w:rsidP="00FE3981">
      <w:pPr>
        <w:rPr>
          <w:b/>
          <w:bCs/>
          <w:sz w:val="28"/>
        </w:rPr>
      </w:pPr>
    </w:p>
    <w:p w14:paraId="055AD12C" w14:textId="77777777" w:rsidR="00FE3981" w:rsidRPr="00B35790" w:rsidRDefault="00FE3981" w:rsidP="00FE3981">
      <w:pPr>
        <w:rPr>
          <w:b/>
          <w:bCs/>
          <w:sz w:val="28"/>
        </w:rPr>
      </w:pPr>
      <w:r w:rsidRPr="00B35790">
        <w:rPr>
          <w:b/>
          <w:bCs/>
          <w:sz w:val="28"/>
        </w:rPr>
        <w:t>Bilagor</w:t>
      </w:r>
    </w:p>
    <w:p w14:paraId="08173731" w14:textId="77777777" w:rsidR="00FE3981" w:rsidRPr="00B35790" w:rsidRDefault="00FE3981" w:rsidP="00FE3981">
      <w:r w:rsidRPr="00B35790">
        <w:t>Detta dokument har följande bilagor kopplade till sig:</w:t>
      </w:r>
    </w:p>
    <w:tbl>
      <w:tblPr>
        <w:tblW w:w="8789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09"/>
        <w:gridCol w:w="7780"/>
      </w:tblGrid>
      <w:tr w:rsidR="00FE3981" w:rsidRPr="00B35790" w14:paraId="7BEE3274" w14:textId="77777777" w:rsidTr="00FB114A">
        <w:tblPrEx>
          <w:tblCellMar>
            <w:top w:w="0" w:type="dxa"/>
            <w:bottom w:w="0" w:type="dxa"/>
          </w:tblCellMar>
        </w:tblPrEx>
        <w:tc>
          <w:tcPr>
            <w:tcW w:w="1009" w:type="dxa"/>
          </w:tcPr>
          <w:p w14:paraId="7DACFABC" w14:textId="77777777" w:rsidR="00FE3981" w:rsidRPr="00B35790" w:rsidRDefault="00FE3981" w:rsidP="00FB114A">
            <w:pPr>
              <w:rPr>
                <w:b/>
                <w:bCs/>
                <w:sz w:val="18"/>
              </w:rPr>
            </w:pPr>
            <w:r w:rsidRPr="00B35790">
              <w:rPr>
                <w:b/>
                <w:bCs/>
                <w:sz w:val="18"/>
              </w:rPr>
              <w:t>Nr</w:t>
            </w:r>
          </w:p>
        </w:tc>
        <w:tc>
          <w:tcPr>
            <w:tcW w:w="7780" w:type="dxa"/>
          </w:tcPr>
          <w:p w14:paraId="701BF761" w14:textId="77777777" w:rsidR="00FE3981" w:rsidRPr="00B35790" w:rsidRDefault="00FE3981" w:rsidP="00FB114A">
            <w:pPr>
              <w:rPr>
                <w:b/>
                <w:bCs/>
                <w:sz w:val="18"/>
              </w:rPr>
            </w:pPr>
            <w:r w:rsidRPr="00B35790">
              <w:rPr>
                <w:b/>
                <w:bCs/>
                <w:sz w:val="18"/>
              </w:rPr>
              <w:t>Beskrivning</w:t>
            </w:r>
          </w:p>
        </w:tc>
      </w:tr>
      <w:tr w:rsidR="00FE3981" w:rsidRPr="00B35790" w14:paraId="732DF2FA" w14:textId="77777777" w:rsidTr="00FB114A">
        <w:tblPrEx>
          <w:tblCellMar>
            <w:top w:w="0" w:type="dxa"/>
            <w:bottom w:w="0" w:type="dxa"/>
          </w:tblCellMar>
        </w:tblPrEx>
        <w:tc>
          <w:tcPr>
            <w:tcW w:w="1009" w:type="dxa"/>
          </w:tcPr>
          <w:p w14:paraId="7C1293D5" w14:textId="77777777" w:rsidR="00FE3981" w:rsidRPr="00B35790" w:rsidRDefault="00FE3981" w:rsidP="00FB114A">
            <w:pPr>
              <w:rPr>
                <w:sz w:val="18"/>
              </w:rPr>
            </w:pPr>
          </w:p>
        </w:tc>
        <w:tc>
          <w:tcPr>
            <w:tcW w:w="7780" w:type="dxa"/>
          </w:tcPr>
          <w:p w14:paraId="6FBE50C8" w14:textId="77777777" w:rsidR="00FE3981" w:rsidRPr="00B35790" w:rsidRDefault="00FE3981" w:rsidP="00FB114A">
            <w:pPr>
              <w:rPr>
                <w:sz w:val="18"/>
              </w:rPr>
            </w:pPr>
          </w:p>
        </w:tc>
      </w:tr>
      <w:tr w:rsidR="00FE3981" w:rsidRPr="00B35790" w14:paraId="55911673" w14:textId="77777777" w:rsidTr="00FB114A">
        <w:tblPrEx>
          <w:tblCellMar>
            <w:top w:w="0" w:type="dxa"/>
            <w:bottom w:w="0" w:type="dxa"/>
          </w:tblCellMar>
        </w:tblPrEx>
        <w:tc>
          <w:tcPr>
            <w:tcW w:w="1009" w:type="dxa"/>
          </w:tcPr>
          <w:p w14:paraId="44CF576F" w14:textId="77777777" w:rsidR="00FE3981" w:rsidRPr="00B35790" w:rsidRDefault="00FE3981" w:rsidP="00FB114A">
            <w:pPr>
              <w:rPr>
                <w:sz w:val="18"/>
              </w:rPr>
            </w:pPr>
          </w:p>
        </w:tc>
        <w:tc>
          <w:tcPr>
            <w:tcW w:w="7780" w:type="dxa"/>
          </w:tcPr>
          <w:p w14:paraId="615A057A" w14:textId="77777777" w:rsidR="00FE3981" w:rsidRPr="00B35790" w:rsidRDefault="00FE3981" w:rsidP="00FB114A">
            <w:pPr>
              <w:rPr>
                <w:sz w:val="18"/>
              </w:rPr>
            </w:pPr>
          </w:p>
        </w:tc>
      </w:tr>
      <w:tr w:rsidR="00FE3981" w:rsidRPr="00B35790" w14:paraId="282C92E8" w14:textId="77777777" w:rsidTr="00FB114A">
        <w:tblPrEx>
          <w:tblCellMar>
            <w:top w:w="0" w:type="dxa"/>
            <w:bottom w:w="0" w:type="dxa"/>
          </w:tblCellMar>
        </w:tblPrEx>
        <w:tc>
          <w:tcPr>
            <w:tcW w:w="1009" w:type="dxa"/>
          </w:tcPr>
          <w:p w14:paraId="3A1720A8" w14:textId="77777777" w:rsidR="00FE3981" w:rsidRPr="00B35790" w:rsidRDefault="00FE3981" w:rsidP="00FB114A">
            <w:pPr>
              <w:rPr>
                <w:sz w:val="18"/>
              </w:rPr>
            </w:pPr>
          </w:p>
        </w:tc>
        <w:tc>
          <w:tcPr>
            <w:tcW w:w="7780" w:type="dxa"/>
          </w:tcPr>
          <w:p w14:paraId="244C8F92" w14:textId="77777777" w:rsidR="00FE3981" w:rsidRPr="00B35790" w:rsidRDefault="00FE3981" w:rsidP="00FB114A">
            <w:pPr>
              <w:rPr>
                <w:sz w:val="18"/>
              </w:rPr>
            </w:pPr>
          </w:p>
        </w:tc>
      </w:tr>
      <w:bookmarkEnd w:id="3"/>
    </w:tbl>
    <w:p w14:paraId="510C90F7" w14:textId="77777777" w:rsidR="00FE3981" w:rsidRPr="00B35790" w:rsidRDefault="00FE3981" w:rsidP="00FE3981">
      <w:pPr>
        <w:rPr>
          <w:b/>
          <w:bCs/>
          <w:sz w:val="28"/>
        </w:rPr>
      </w:pPr>
    </w:p>
    <w:p w14:paraId="6A2246E5" w14:textId="77777777" w:rsidR="004232F3" w:rsidRPr="00B35790" w:rsidRDefault="00FE3981" w:rsidP="00C57ED0">
      <w:pPr>
        <w:rPr>
          <w:b/>
          <w:sz w:val="28"/>
          <w:szCs w:val="28"/>
        </w:rPr>
      </w:pPr>
      <w:r w:rsidRPr="00B35790">
        <w:br w:type="page"/>
      </w:r>
      <w:r w:rsidR="004232F3" w:rsidRPr="00B35790">
        <w:rPr>
          <w:b/>
          <w:sz w:val="28"/>
          <w:szCs w:val="28"/>
        </w:rPr>
        <w:t>Innehållsförteckning</w:t>
      </w:r>
    </w:p>
    <w:p w14:paraId="4006A000" w14:textId="77777777" w:rsidR="00E4663F" w:rsidRPr="003F54FE" w:rsidRDefault="004232F3">
      <w:pPr>
        <w:pStyle w:val="Innehll1"/>
        <w:rPr>
          <w:rFonts w:ascii="Calibri" w:hAnsi="Calibri"/>
          <w:b w:val="0"/>
          <w:bCs w:val="0"/>
          <w:szCs w:val="22"/>
        </w:rPr>
      </w:pPr>
      <w:r w:rsidRPr="00B35790">
        <w:fldChar w:fldCharType="begin"/>
      </w:r>
      <w:r w:rsidRPr="00B35790">
        <w:instrText xml:space="preserve"> TOC \o "1-2" \h \z </w:instrText>
      </w:r>
      <w:r w:rsidRPr="00B35790">
        <w:fldChar w:fldCharType="separate"/>
      </w:r>
      <w:hyperlink w:anchor="_Toc73694616" w:history="1">
        <w:r w:rsidR="00E4663F" w:rsidRPr="00893069">
          <w:rPr>
            <w:rStyle w:val="Hyperlnk"/>
          </w:rPr>
          <w:t>1</w:t>
        </w:r>
        <w:r w:rsidR="00E4663F" w:rsidRPr="003F54FE">
          <w:rPr>
            <w:rFonts w:ascii="Calibri" w:hAnsi="Calibri"/>
            <w:b w:val="0"/>
            <w:bCs w:val="0"/>
            <w:szCs w:val="22"/>
          </w:rPr>
          <w:tab/>
        </w:r>
        <w:r w:rsidR="00E4663F" w:rsidRPr="00893069">
          <w:rPr>
            <w:rStyle w:val="Hyperlnk"/>
          </w:rPr>
          <w:t>Inledning</w:t>
        </w:r>
        <w:r w:rsidR="00E4663F">
          <w:rPr>
            <w:webHidden/>
          </w:rPr>
          <w:tab/>
        </w:r>
        <w:r w:rsidR="00E4663F">
          <w:rPr>
            <w:webHidden/>
          </w:rPr>
          <w:fldChar w:fldCharType="begin"/>
        </w:r>
        <w:r w:rsidR="00E4663F">
          <w:rPr>
            <w:webHidden/>
          </w:rPr>
          <w:instrText xml:space="preserve"> PAGEREF _Toc73694616 \h </w:instrText>
        </w:r>
        <w:r w:rsidR="00E4663F">
          <w:rPr>
            <w:webHidden/>
          </w:rPr>
        </w:r>
        <w:r w:rsidR="00E4663F">
          <w:rPr>
            <w:webHidden/>
          </w:rPr>
          <w:fldChar w:fldCharType="separate"/>
        </w:r>
        <w:r w:rsidR="00E4663F">
          <w:rPr>
            <w:webHidden/>
          </w:rPr>
          <w:t>4</w:t>
        </w:r>
        <w:r w:rsidR="00E4663F">
          <w:rPr>
            <w:webHidden/>
          </w:rPr>
          <w:fldChar w:fldCharType="end"/>
        </w:r>
      </w:hyperlink>
    </w:p>
    <w:p w14:paraId="5934ED8D" w14:textId="77777777" w:rsidR="00E4663F" w:rsidRPr="003F54FE" w:rsidRDefault="00E4663F">
      <w:pPr>
        <w:pStyle w:val="Innehll2"/>
        <w:rPr>
          <w:rFonts w:ascii="Calibri" w:hAnsi="Calibri"/>
          <w:noProof/>
          <w:szCs w:val="22"/>
        </w:rPr>
      </w:pPr>
      <w:hyperlink w:anchor="_Toc73694617" w:history="1">
        <w:r w:rsidRPr="00893069">
          <w:rPr>
            <w:rStyle w:val="Hyperlnk"/>
            <w:noProof/>
          </w:rPr>
          <w:t>1.1</w:t>
        </w:r>
        <w:r w:rsidRPr="003F54FE">
          <w:rPr>
            <w:rFonts w:ascii="Calibri" w:hAnsi="Calibri"/>
            <w:noProof/>
            <w:szCs w:val="22"/>
          </w:rPr>
          <w:tab/>
        </w:r>
        <w:r w:rsidRPr="00893069">
          <w:rPr>
            <w:rStyle w:val="Hyperlnk"/>
            <w:noProof/>
          </w:rPr>
          <w:t>Målgrupp för användarmanualen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_Toc73694617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5E8A13FC" w14:textId="77777777" w:rsidR="00E4663F" w:rsidRPr="003F54FE" w:rsidRDefault="00E4663F">
      <w:pPr>
        <w:pStyle w:val="Innehll2"/>
        <w:rPr>
          <w:rFonts w:ascii="Calibri" w:hAnsi="Calibri"/>
          <w:noProof/>
          <w:szCs w:val="22"/>
        </w:rPr>
      </w:pPr>
      <w:hyperlink w:anchor="_Toc73694618" w:history="1">
        <w:r w:rsidRPr="00893069">
          <w:rPr>
            <w:rStyle w:val="Hyperlnk"/>
            <w:noProof/>
          </w:rPr>
          <w:t>1.2</w:t>
        </w:r>
        <w:r w:rsidRPr="003F54FE">
          <w:rPr>
            <w:rFonts w:ascii="Calibri" w:hAnsi="Calibri"/>
            <w:noProof/>
            <w:szCs w:val="22"/>
          </w:rPr>
          <w:tab/>
        </w:r>
        <w:r w:rsidRPr="00893069">
          <w:rPr>
            <w:rStyle w:val="Hyperlnk"/>
            <w:noProof/>
          </w:rPr>
          <w:t>Koppling till övriga rutiner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_Toc73694618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722D9B9C" w14:textId="77777777" w:rsidR="00E4663F" w:rsidRPr="003F54FE" w:rsidRDefault="00E4663F">
      <w:pPr>
        <w:pStyle w:val="Innehll2"/>
        <w:rPr>
          <w:rFonts w:ascii="Calibri" w:hAnsi="Calibri"/>
          <w:noProof/>
          <w:szCs w:val="22"/>
        </w:rPr>
      </w:pPr>
      <w:hyperlink w:anchor="_Toc73694619" w:history="1">
        <w:r w:rsidRPr="00893069">
          <w:rPr>
            <w:rStyle w:val="Hyperlnk"/>
            <w:noProof/>
          </w:rPr>
          <w:t>1.3</w:t>
        </w:r>
        <w:r w:rsidRPr="003F54FE">
          <w:rPr>
            <w:rFonts w:ascii="Calibri" w:hAnsi="Calibri"/>
            <w:noProof/>
            <w:szCs w:val="22"/>
          </w:rPr>
          <w:tab/>
        </w:r>
        <w:r w:rsidRPr="00893069">
          <w:rPr>
            <w:rStyle w:val="Hyperlnk"/>
            <w:noProof/>
          </w:rPr>
          <w:t>Navigationsväg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_Toc73694619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5AB7B38B" w14:textId="77777777" w:rsidR="00E4663F" w:rsidRPr="003F54FE" w:rsidRDefault="00E4663F">
      <w:pPr>
        <w:pStyle w:val="Innehll1"/>
        <w:rPr>
          <w:rFonts w:ascii="Calibri" w:hAnsi="Calibri"/>
          <w:b w:val="0"/>
          <w:bCs w:val="0"/>
          <w:szCs w:val="22"/>
        </w:rPr>
      </w:pPr>
      <w:hyperlink w:anchor="_Toc73694620" w:history="1">
        <w:r w:rsidRPr="00893069">
          <w:rPr>
            <w:rStyle w:val="Hyperlnk"/>
          </w:rPr>
          <w:t>2</w:t>
        </w:r>
        <w:r w:rsidRPr="003F54FE">
          <w:rPr>
            <w:rFonts w:ascii="Calibri" w:hAnsi="Calibri"/>
            <w:b w:val="0"/>
            <w:bCs w:val="0"/>
            <w:szCs w:val="22"/>
          </w:rPr>
          <w:tab/>
        </w:r>
        <w:r w:rsidRPr="00893069">
          <w:rPr>
            <w:rStyle w:val="Hyperlnk"/>
          </w:rPr>
          <w:t>Lathund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_Toc73694620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5</w:t>
        </w:r>
        <w:r>
          <w:rPr>
            <w:webHidden/>
          </w:rPr>
          <w:fldChar w:fldCharType="end"/>
        </w:r>
      </w:hyperlink>
    </w:p>
    <w:p w14:paraId="546FCFB5" w14:textId="77777777" w:rsidR="00E4663F" w:rsidRPr="003F54FE" w:rsidRDefault="00E4663F">
      <w:pPr>
        <w:pStyle w:val="Innehll1"/>
        <w:rPr>
          <w:rFonts w:ascii="Calibri" w:hAnsi="Calibri"/>
          <w:b w:val="0"/>
          <w:bCs w:val="0"/>
          <w:szCs w:val="22"/>
        </w:rPr>
      </w:pPr>
      <w:hyperlink w:anchor="_Toc73694621" w:history="1">
        <w:r w:rsidRPr="00893069">
          <w:rPr>
            <w:rStyle w:val="Hyperlnk"/>
          </w:rPr>
          <w:t>3</w:t>
        </w:r>
        <w:r w:rsidRPr="003F54FE">
          <w:rPr>
            <w:rFonts w:ascii="Calibri" w:hAnsi="Calibri"/>
            <w:b w:val="0"/>
            <w:bCs w:val="0"/>
            <w:szCs w:val="22"/>
          </w:rPr>
          <w:tab/>
        </w:r>
        <w:r w:rsidRPr="00893069">
          <w:rPr>
            <w:rStyle w:val="Hyperlnk"/>
          </w:rPr>
          <w:t>Generellt HR-arkivet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_Toc73694621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8</w:t>
        </w:r>
        <w:r>
          <w:rPr>
            <w:webHidden/>
          </w:rPr>
          <w:fldChar w:fldCharType="end"/>
        </w:r>
      </w:hyperlink>
    </w:p>
    <w:p w14:paraId="60804864" w14:textId="77777777" w:rsidR="00E4663F" w:rsidRPr="003F54FE" w:rsidRDefault="00E4663F">
      <w:pPr>
        <w:pStyle w:val="Innehll2"/>
        <w:rPr>
          <w:rFonts w:ascii="Calibri" w:hAnsi="Calibri"/>
          <w:noProof/>
          <w:szCs w:val="22"/>
        </w:rPr>
      </w:pPr>
      <w:hyperlink w:anchor="_Toc73694622" w:history="1">
        <w:r w:rsidRPr="00893069">
          <w:rPr>
            <w:rStyle w:val="Hyperlnk"/>
            <w:noProof/>
          </w:rPr>
          <w:t>3.1</w:t>
        </w:r>
        <w:r w:rsidRPr="003F54FE">
          <w:rPr>
            <w:rFonts w:ascii="Calibri" w:hAnsi="Calibri"/>
            <w:noProof/>
            <w:szCs w:val="22"/>
          </w:rPr>
          <w:tab/>
        </w:r>
        <w:r w:rsidRPr="00893069">
          <w:rPr>
            <w:rStyle w:val="Hyperlnk"/>
            <w:noProof/>
          </w:rPr>
          <w:t>In och utloggning HR-arkivet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_Toc73694622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346604E9" w14:textId="77777777" w:rsidR="00E4663F" w:rsidRPr="003F54FE" w:rsidRDefault="00E4663F">
      <w:pPr>
        <w:pStyle w:val="Innehll2"/>
        <w:rPr>
          <w:rFonts w:ascii="Calibri" w:hAnsi="Calibri"/>
          <w:noProof/>
          <w:szCs w:val="22"/>
        </w:rPr>
      </w:pPr>
      <w:hyperlink w:anchor="_Toc73694623" w:history="1">
        <w:r w:rsidRPr="00893069">
          <w:rPr>
            <w:rStyle w:val="Hyperlnk"/>
            <w:noProof/>
          </w:rPr>
          <w:t>3.2</w:t>
        </w:r>
        <w:r w:rsidRPr="003F54FE">
          <w:rPr>
            <w:rFonts w:ascii="Calibri" w:hAnsi="Calibri"/>
            <w:noProof/>
            <w:szCs w:val="22"/>
          </w:rPr>
          <w:tab/>
        </w:r>
        <w:r w:rsidRPr="00893069">
          <w:rPr>
            <w:rStyle w:val="Hyperlnk"/>
            <w:noProof/>
          </w:rPr>
          <w:t>Generell uppbyggnad och menyer i HR-arkivet Mina sidor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_Toc73694623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14:paraId="48D73DA7" w14:textId="77777777" w:rsidR="00E4663F" w:rsidRPr="003F54FE" w:rsidRDefault="00E4663F">
      <w:pPr>
        <w:pStyle w:val="Innehll2"/>
        <w:rPr>
          <w:rFonts w:ascii="Calibri" w:hAnsi="Calibri"/>
          <w:noProof/>
          <w:szCs w:val="22"/>
        </w:rPr>
      </w:pPr>
      <w:hyperlink w:anchor="_Toc73694624" w:history="1">
        <w:r w:rsidRPr="00893069">
          <w:rPr>
            <w:rStyle w:val="Hyperlnk"/>
            <w:noProof/>
          </w:rPr>
          <w:t>3.3</w:t>
        </w:r>
        <w:r w:rsidRPr="003F54FE">
          <w:rPr>
            <w:rFonts w:ascii="Calibri" w:hAnsi="Calibri"/>
            <w:noProof/>
            <w:szCs w:val="22"/>
          </w:rPr>
          <w:tab/>
        </w:r>
        <w:r w:rsidRPr="00893069">
          <w:rPr>
            <w:rStyle w:val="Hyperlnk"/>
            <w:noProof/>
          </w:rPr>
          <w:t>Byt språk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_Toc73694624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14:paraId="046515CD" w14:textId="77777777" w:rsidR="00E4663F" w:rsidRPr="003F54FE" w:rsidRDefault="00E4663F">
      <w:pPr>
        <w:pStyle w:val="Innehll1"/>
        <w:rPr>
          <w:rFonts w:ascii="Calibri" w:hAnsi="Calibri"/>
          <w:b w:val="0"/>
          <w:bCs w:val="0"/>
          <w:szCs w:val="22"/>
        </w:rPr>
      </w:pPr>
      <w:hyperlink w:anchor="_Toc73694625" w:history="1">
        <w:r w:rsidRPr="00893069">
          <w:rPr>
            <w:rStyle w:val="Hyperlnk"/>
          </w:rPr>
          <w:t>4</w:t>
        </w:r>
        <w:r w:rsidRPr="003F54FE">
          <w:rPr>
            <w:rFonts w:ascii="Calibri" w:hAnsi="Calibri"/>
            <w:b w:val="0"/>
            <w:bCs w:val="0"/>
            <w:szCs w:val="22"/>
          </w:rPr>
          <w:tab/>
        </w:r>
        <w:r w:rsidRPr="00893069">
          <w:rPr>
            <w:rStyle w:val="Hyperlnk"/>
          </w:rPr>
          <w:t>Ladda upp dokument och handlingar till HR-arkivet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_Toc73694625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13</w:t>
        </w:r>
        <w:r>
          <w:rPr>
            <w:webHidden/>
          </w:rPr>
          <w:fldChar w:fldCharType="end"/>
        </w:r>
      </w:hyperlink>
    </w:p>
    <w:p w14:paraId="3501FCB1" w14:textId="77777777" w:rsidR="00E4663F" w:rsidRPr="003F54FE" w:rsidRDefault="00E4663F">
      <w:pPr>
        <w:pStyle w:val="Innehll2"/>
        <w:rPr>
          <w:rFonts w:ascii="Calibri" w:hAnsi="Calibri"/>
          <w:noProof/>
          <w:szCs w:val="22"/>
        </w:rPr>
      </w:pPr>
      <w:hyperlink w:anchor="_Toc73694626" w:history="1">
        <w:r w:rsidRPr="00893069">
          <w:rPr>
            <w:rStyle w:val="Hyperlnk"/>
            <w:noProof/>
          </w:rPr>
          <w:t>4.1</w:t>
        </w:r>
        <w:r w:rsidRPr="003F54FE">
          <w:rPr>
            <w:rFonts w:ascii="Calibri" w:hAnsi="Calibri"/>
            <w:noProof/>
            <w:szCs w:val="22"/>
          </w:rPr>
          <w:tab/>
        </w:r>
        <w:r w:rsidRPr="00893069">
          <w:rPr>
            <w:rStyle w:val="Hyperlnk"/>
            <w:noProof/>
          </w:rPr>
          <w:t>Ladda upp dokument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_Toc73694626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14:paraId="2847D404" w14:textId="77777777" w:rsidR="00E4663F" w:rsidRPr="003F54FE" w:rsidRDefault="00E4663F">
      <w:pPr>
        <w:pStyle w:val="Innehll2"/>
        <w:rPr>
          <w:rFonts w:ascii="Calibri" w:hAnsi="Calibri"/>
          <w:noProof/>
          <w:szCs w:val="22"/>
        </w:rPr>
      </w:pPr>
      <w:hyperlink w:anchor="_Toc73694627" w:history="1">
        <w:r w:rsidRPr="00893069">
          <w:rPr>
            <w:rStyle w:val="Hyperlnk"/>
            <w:noProof/>
          </w:rPr>
          <w:t>4.2</w:t>
        </w:r>
        <w:r w:rsidRPr="003F54FE">
          <w:rPr>
            <w:rFonts w:ascii="Calibri" w:hAnsi="Calibri"/>
            <w:noProof/>
            <w:szCs w:val="22"/>
          </w:rPr>
          <w:tab/>
        </w:r>
        <w:r w:rsidRPr="00893069">
          <w:rPr>
            <w:rStyle w:val="Hyperlnk"/>
            <w:noProof/>
          </w:rPr>
          <w:t>Ladda upp ett dokument via KI kopiator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_Toc73694627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14:paraId="669D5C64" w14:textId="77777777" w:rsidR="00E4663F" w:rsidRPr="003F54FE" w:rsidRDefault="00E4663F">
      <w:pPr>
        <w:pStyle w:val="Innehll1"/>
        <w:rPr>
          <w:rFonts w:ascii="Calibri" w:hAnsi="Calibri"/>
          <w:b w:val="0"/>
          <w:bCs w:val="0"/>
          <w:szCs w:val="22"/>
        </w:rPr>
      </w:pPr>
      <w:hyperlink w:anchor="_Toc73694628" w:history="1">
        <w:r w:rsidRPr="00893069">
          <w:rPr>
            <w:rStyle w:val="Hyperlnk"/>
          </w:rPr>
          <w:t>5</w:t>
        </w:r>
        <w:r w:rsidRPr="003F54FE">
          <w:rPr>
            <w:rFonts w:ascii="Calibri" w:hAnsi="Calibri"/>
            <w:b w:val="0"/>
            <w:bCs w:val="0"/>
            <w:szCs w:val="22"/>
          </w:rPr>
          <w:tab/>
        </w:r>
        <w:r w:rsidRPr="00893069">
          <w:rPr>
            <w:rStyle w:val="Hyperlnk"/>
          </w:rPr>
          <w:t>Hantera dokument och handlingar i HR-arkivet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_Toc73694628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20</w:t>
        </w:r>
        <w:r>
          <w:rPr>
            <w:webHidden/>
          </w:rPr>
          <w:fldChar w:fldCharType="end"/>
        </w:r>
      </w:hyperlink>
    </w:p>
    <w:p w14:paraId="3DEE5859" w14:textId="77777777" w:rsidR="00E4663F" w:rsidRPr="003F54FE" w:rsidRDefault="00E4663F">
      <w:pPr>
        <w:pStyle w:val="Innehll2"/>
        <w:rPr>
          <w:rFonts w:ascii="Calibri" w:hAnsi="Calibri"/>
          <w:noProof/>
          <w:szCs w:val="22"/>
        </w:rPr>
      </w:pPr>
      <w:hyperlink w:anchor="_Toc73694629" w:history="1">
        <w:r w:rsidRPr="00893069">
          <w:rPr>
            <w:rStyle w:val="Hyperlnk"/>
            <w:noProof/>
          </w:rPr>
          <w:t>5.1</w:t>
        </w:r>
        <w:r w:rsidRPr="003F54FE">
          <w:rPr>
            <w:rFonts w:ascii="Calibri" w:hAnsi="Calibri"/>
            <w:noProof/>
            <w:szCs w:val="22"/>
          </w:rPr>
          <w:tab/>
        </w:r>
        <w:r w:rsidRPr="00893069">
          <w:rPr>
            <w:rStyle w:val="Hyperlnk"/>
            <w:noProof/>
          </w:rPr>
          <w:t>Öppna ett dokument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_Toc73694629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14:paraId="7BC01702" w14:textId="77777777" w:rsidR="00E4663F" w:rsidRPr="003F54FE" w:rsidRDefault="00E4663F">
      <w:pPr>
        <w:pStyle w:val="Innehll2"/>
        <w:rPr>
          <w:rFonts w:ascii="Calibri" w:hAnsi="Calibri"/>
          <w:noProof/>
          <w:szCs w:val="22"/>
        </w:rPr>
      </w:pPr>
      <w:hyperlink w:anchor="_Toc73694630" w:history="1">
        <w:r w:rsidRPr="00893069">
          <w:rPr>
            <w:rStyle w:val="Hyperlnk"/>
            <w:noProof/>
          </w:rPr>
          <w:t>5.2</w:t>
        </w:r>
        <w:r w:rsidRPr="003F54FE">
          <w:rPr>
            <w:rFonts w:ascii="Calibri" w:hAnsi="Calibri"/>
            <w:noProof/>
            <w:szCs w:val="22"/>
          </w:rPr>
          <w:tab/>
        </w:r>
        <w:r w:rsidRPr="00893069">
          <w:rPr>
            <w:rStyle w:val="Hyperlnk"/>
            <w:noProof/>
          </w:rPr>
          <w:t>Skriv ut ett dokument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_Toc73694630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14:paraId="133FAF46" w14:textId="77777777" w:rsidR="00E4663F" w:rsidRPr="003F54FE" w:rsidRDefault="00E4663F">
      <w:pPr>
        <w:pStyle w:val="Innehll2"/>
        <w:rPr>
          <w:rFonts w:ascii="Calibri" w:hAnsi="Calibri"/>
          <w:noProof/>
          <w:szCs w:val="22"/>
        </w:rPr>
      </w:pPr>
      <w:hyperlink w:anchor="_Toc73694631" w:history="1">
        <w:r w:rsidRPr="00893069">
          <w:rPr>
            <w:rStyle w:val="Hyperlnk"/>
            <w:noProof/>
          </w:rPr>
          <w:t>5.3</w:t>
        </w:r>
        <w:r w:rsidRPr="003F54FE">
          <w:rPr>
            <w:rFonts w:ascii="Calibri" w:hAnsi="Calibri"/>
            <w:noProof/>
            <w:szCs w:val="22"/>
          </w:rPr>
          <w:tab/>
        </w:r>
        <w:r w:rsidRPr="00893069">
          <w:rPr>
            <w:rStyle w:val="Hyperlnk"/>
            <w:noProof/>
          </w:rPr>
          <w:t>Ladda ner ett dokument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_Toc73694631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24</w:t>
        </w:r>
        <w:r>
          <w:rPr>
            <w:noProof/>
            <w:webHidden/>
          </w:rPr>
          <w:fldChar w:fldCharType="end"/>
        </w:r>
      </w:hyperlink>
    </w:p>
    <w:p w14:paraId="0D33DA8A" w14:textId="77777777" w:rsidR="00E4663F" w:rsidRPr="003F54FE" w:rsidRDefault="00E4663F">
      <w:pPr>
        <w:pStyle w:val="Innehll2"/>
        <w:rPr>
          <w:rFonts w:ascii="Calibri" w:hAnsi="Calibri"/>
          <w:noProof/>
          <w:szCs w:val="22"/>
        </w:rPr>
      </w:pPr>
      <w:hyperlink w:anchor="_Toc73694632" w:history="1">
        <w:r w:rsidRPr="00893069">
          <w:rPr>
            <w:rStyle w:val="Hyperlnk"/>
            <w:noProof/>
          </w:rPr>
          <w:t>5.4</w:t>
        </w:r>
        <w:r w:rsidRPr="003F54FE">
          <w:rPr>
            <w:rFonts w:ascii="Calibri" w:hAnsi="Calibri"/>
            <w:noProof/>
            <w:szCs w:val="22"/>
          </w:rPr>
          <w:tab/>
        </w:r>
        <w:r w:rsidRPr="00893069">
          <w:rPr>
            <w:rStyle w:val="Hyperlnk"/>
            <w:noProof/>
          </w:rPr>
          <w:t>Ändra indexdata på ett dokument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_Toc73694632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25</w:t>
        </w:r>
        <w:r>
          <w:rPr>
            <w:noProof/>
            <w:webHidden/>
          </w:rPr>
          <w:fldChar w:fldCharType="end"/>
        </w:r>
      </w:hyperlink>
    </w:p>
    <w:p w14:paraId="195385E6" w14:textId="77777777" w:rsidR="00E4663F" w:rsidRPr="003F54FE" w:rsidRDefault="00E4663F">
      <w:pPr>
        <w:pStyle w:val="Innehll1"/>
        <w:rPr>
          <w:rFonts w:ascii="Calibri" w:hAnsi="Calibri"/>
          <w:b w:val="0"/>
          <w:bCs w:val="0"/>
          <w:szCs w:val="22"/>
        </w:rPr>
      </w:pPr>
      <w:hyperlink w:anchor="_Toc73694633" w:history="1">
        <w:r w:rsidRPr="00893069">
          <w:rPr>
            <w:rStyle w:val="Hyperlnk"/>
          </w:rPr>
          <w:t>6</w:t>
        </w:r>
        <w:r w:rsidRPr="003F54FE">
          <w:rPr>
            <w:rFonts w:ascii="Calibri" w:hAnsi="Calibri"/>
            <w:b w:val="0"/>
            <w:bCs w:val="0"/>
            <w:szCs w:val="22"/>
          </w:rPr>
          <w:tab/>
        </w:r>
        <w:r w:rsidRPr="00893069">
          <w:rPr>
            <w:rStyle w:val="Hyperlnk"/>
          </w:rPr>
          <w:t>Gallra ett dokument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_Toc73694633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28</w:t>
        </w:r>
        <w:r>
          <w:rPr>
            <w:webHidden/>
          </w:rPr>
          <w:fldChar w:fldCharType="end"/>
        </w:r>
      </w:hyperlink>
    </w:p>
    <w:p w14:paraId="34449103" w14:textId="77777777" w:rsidR="00E4663F" w:rsidRPr="003F54FE" w:rsidRDefault="00E4663F">
      <w:pPr>
        <w:pStyle w:val="Innehll1"/>
        <w:rPr>
          <w:rFonts w:ascii="Calibri" w:hAnsi="Calibri"/>
          <w:b w:val="0"/>
          <w:bCs w:val="0"/>
          <w:szCs w:val="22"/>
        </w:rPr>
      </w:pPr>
      <w:hyperlink w:anchor="_Toc73694634" w:history="1">
        <w:r w:rsidRPr="00893069">
          <w:rPr>
            <w:rStyle w:val="Hyperlnk"/>
          </w:rPr>
          <w:t>7</w:t>
        </w:r>
        <w:r w:rsidRPr="003F54FE">
          <w:rPr>
            <w:rFonts w:ascii="Calibri" w:hAnsi="Calibri"/>
            <w:b w:val="0"/>
            <w:bCs w:val="0"/>
            <w:szCs w:val="22"/>
          </w:rPr>
          <w:tab/>
        </w:r>
        <w:r w:rsidRPr="00893069">
          <w:rPr>
            <w:rStyle w:val="Hyperlnk"/>
          </w:rPr>
          <w:t>Skapa ett dokument eller handling i HR-arkivet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_Toc73694634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30</w:t>
        </w:r>
        <w:r>
          <w:rPr>
            <w:webHidden/>
          </w:rPr>
          <w:fldChar w:fldCharType="end"/>
        </w:r>
      </w:hyperlink>
    </w:p>
    <w:p w14:paraId="457BEC5E" w14:textId="77777777" w:rsidR="00E4663F" w:rsidRPr="003F54FE" w:rsidRDefault="00E4663F">
      <w:pPr>
        <w:pStyle w:val="Innehll2"/>
        <w:rPr>
          <w:rFonts w:ascii="Calibri" w:hAnsi="Calibri"/>
          <w:noProof/>
          <w:szCs w:val="22"/>
        </w:rPr>
      </w:pPr>
      <w:hyperlink w:anchor="_Toc73694635" w:history="1">
        <w:r w:rsidRPr="00893069">
          <w:rPr>
            <w:rStyle w:val="Hyperlnk"/>
            <w:noProof/>
          </w:rPr>
          <w:t>7.1</w:t>
        </w:r>
        <w:r w:rsidRPr="003F54FE">
          <w:rPr>
            <w:rFonts w:ascii="Calibri" w:hAnsi="Calibri"/>
            <w:noProof/>
            <w:szCs w:val="22"/>
          </w:rPr>
          <w:tab/>
        </w:r>
        <w:r w:rsidRPr="00893069">
          <w:rPr>
            <w:rStyle w:val="Hyperlnk"/>
            <w:noProof/>
          </w:rPr>
          <w:t>Skapa anställningsbevis och anställningsavtal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_Toc73694635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30</w:t>
        </w:r>
        <w:r>
          <w:rPr>
            <w:noProof/>
            <w:webHidden/>
          </w:rPr>
          <w:fldChar w:fldCharType="end"/>
        </w:r>
      </w:hyperlink>
    </w:p>
    <w:p w14:paraId="3E27A88B" w14:textId="77777777" w:rsidR="00E4663F" w:rsidRPr="003F54FE" w:rsidRDefault="00E4663F">
      <w:pPr>
        <w:pStyle w:val="Innehll2"/>
        <w:rPr>
          <w:rFonts w:ascii="Calibri" w:hAnsi="Calibri"/>
          <w:noProof/>
          <w:szCs w:val="22"/>
        </w:rPr>
      </w:pPr>
      <w:hyperlink w:anchor="_Toc73694636" w:history="1">
        <w:r w:rsidRPr="00893069">
          <w:rPr>
            <w:rStyle w:val="Hyperlnk"/>
            <w:noProof/>
          </w:rPr>
          <w:t>7.2</w:t>
        </w:r>
        <w:r w:rsidRPr="003F54FE">
          <w:rPr>
            <w:rFonts w:ascii="Calibri" w:hAnsi="Calibri"/>
            <w:noProof/>
            <w:szCs w:val="22"/>
          </w:rPr>
          <w:tab/>
        </w:r>
        <w:r w:rsidRPr="00893069">
          <w:rPr>
            <w:rStyle w:val="Hyperlnk"/>
            <w:noProof/>
          </w:rPr>
          <w:t>Signera ett skapat anställningsavtal och anställningsbevis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_Toc73694636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34</w:t>
        </w:r>
        <w:r>
          <w:rPr>
            <w:noProof/>
            <w:webHidden/>
          </w:rPr>
          <w:fldChar w:fldCharType="end"/>
        </w:r>
      </w:hyperlink>
    </w:p>
    <w:p w14:paraId="1279A089" w14:textId="77777777" w:rsidR="00E4663F" w:rsidRPr="003F54FE" w:rsidRDefault="00E4663F">
      <w:pPr>
        <w:pStyle w:val="Innehll2"/>
        <w:rPr>
          <w:rFonts w:ascii="Calibri" w:hAnsi="Calibri"/>
          <w:noProof/>
          <w:szCs w:val="22"/>
        </w:rPr>
      </w:pPr>
      <w:hyperlink w:anchor="_Toc73694637" w:history="1">
        <w:r w:rsidRPr="00893069">
          <w:rPr>
            <w:rStyle w:val="Hyperlnk"/>
            <w:noProof/>
          </w:rPr>
          <w:t>7.3</w:t>
        </w:r>
        <w:r w:rsidRPr="003F54FE">
          <w:rPr>
            <w:rFonts w:ascii="Calibri" w:hAnsi="Calibri"/>
            <w:noProof/>
            <w:szCs w:val="22"/>
          </w:rPr>
          <w:tab/>
        </w:r>
        <w:r w:rsidRPr="00893069">
          <w:rPr>
            <w:rStyle w:val="Hyperlnk"/>
            <w:noProof/>
          </w:rPr>
          <w:t>Ta upp ett tidigare skapat anställningsavtal och anställningsbevis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_Toc73694637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38</w:t>
        </w:r>
        <w:r>
          <w:rPr>
            <w:noProof/>
            <w:webHidden/>
          </w:rPr>
          <w:fldChar w:fldCharType="end"/>
        </w:r>
      </w:hyperlink>
    </w:p>
    <w:p w14:paraId="5F10588C" w14:textId="77777777" w:rsidR="00E4663F" w:rsidRPr="003F54FE" w:rsidRDefault="00E4663F">
      <w:pPr>
        <w:pStyle w:val="Innehll2"/>
        <w:rPr>
          <w:rFonts w:ascii="Calibri" w:hAnsi="Calibri"/>
          <w:noProof/>
          <w:szCs w:val="22"/>
        </w:rPr>
      </w:pPr>
      <w:hyperlink w:anchor="_Toc73694638" w:history="1">
        <w:r w:rsidRPr="00893069">
          <w:rPr>
            <w:rStyle w:val="Hyperlnk"/>
            <w:noProof/>
          </w:rPr>
          <w:t>7.4</w:t>
        </w:r>
        <w:r w:rsidRPr="003F54FE">
          <w:rPr>
            <w:rFonts w:ascii="Calibri" w:hAnsi="Calibri"/>
            <w:noProof/>
            <w:szCs w:val="22"/>
          </w:rPr>
          <w:tab/>
        </w:r>
        <w:r w:rsidRPr="00893069">
          <w:rPr>
            <w:rStyle w:val="Hyperlnk"/>
            <w:noProof/>
          </w:rPr>
          <w:t>Kontroller status skapat anställningsavtal och anställningsbevis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_Toc73694638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39</w:t>
        </w:r>
        <w:r>
          <w:rPr>
            <w:noProof/>
            <w:webHidden/>
          </w:rPr>
          <w:fldChar w:fldCharType="end"/>
        </w:r>
      </w:hyperlink>
    </w:p>
    <w:p w14:paraId="1121D638" w14:textId="77777777" w:rsidR="00E4663F" w:rsidRPr="003F54FE" w:rsidRDefault="00E4663F">
      <w:pPr>
        <w:pStyle w:val="Innehll1"/>
        <w:rPr>
          <w:rFonts w:ascii="Calibri" w:hAnsi="Calibri"/>
          <w:b w:val="0"/>
          <w:bCs w:val="0"/>
          <w:szCs w:val="22"/>
        </w:rPr>
      </w:pPr>
      <w:hyperlink w:anchor="_Toc73694639" w:history="1">
        <w:r w:rsidRPr="00893069">
          <w:rPr>
            <w:rStyle w:val="Hyperlnk"/>
          </w:rPr>
          <w:t>8</w:t>
        </w:r>
        <w:r w:rsidRPr="003F54FE">
          <w:rPr>
            <w:rFonts w:ascii="Calibri" w:hAnsi="Calibri"/>
            <w:b w:val="0"/>
            <w:bCs w:val="0"/>
            <w:szCs w:val="22"/>
          </w:rPr>
          <w:tab/>
        </w:r>
        <w:r w:rsidRPr="00893069">
          <w:rPr>
            <w:rStyle w:val="Hyperlnk"/>
          </w:rPr>
          <w:t>Utlämning av handling på begäran i HR-arkivet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_Toc73694639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42</w:t>
        </w:r>
        <w:r>
          <w:rPr>
            <w:webHidden/>
          </w:rPr>
          <w:fldChar w:fldCharType="end"/>
        </w:r>
      </w:hyperlink>
    </w:p>
    <w:p w14:paraId="5A23D046" w14:textId="77777777" w:rsidR="004232F3" w:rsidRPr="00B35790" w:rsidRDefault="004232F3">
      <w:pPr>
        <w:pStyle w:val="Innehll2"/>
        <w:sectPr w:rsidR="004232F3" w:rsidRPr="00B35790" w:rsidSect="007E20C9">
          <w:headerReference w:type="default" r:id="rId13"/>
          <w:footerReference w:type="default" r:id="rId14"/>
          <w:pgSz w:w="11906" w:h="16838" w:code="9"/>
          <w:pgMar w:top="1418" w:right="1843" w:bottom="1418" w:left="1418" w:header="720" w:footer="720" w:gutter="0"/>
          <w:pgNumType w:start="1"/>
          <w:cols w:space="720"/>
          <w:titlePg/>
          <w:docGrid w:linePitch="299"/>
        </w:sectPr>
      </w:pPr>
      <w:r w:rsidRPr="00B35790">
        <w:fldChar w:fldCharType="end"/>
      </w:r>
    </w:p>
    <w:p w14:paraId="2AF9F488" w14:textId="77777777" w:rsidR="004232F3" w:rsidRPr="00B35790" w:rsidRDefault="0063141B">
      <w:pPr>
        <w:pStyle w:val="Rubrik1"/>
      </w:pPr>
      <w:bookmarkStart w:id="4" w:name="_Toc73694616"/>
      <w:r>
        <w:t>Inledning</w:t>
      </w:r>
      <w:bookmarkEnd w:id="4"/>
    </w:p>
    <w:p w14:paraId="5226DCD9" w14:textId="77777777" w:rsidR="006013D8" w:rsidRPr="00B35790" w:rsidRDefault="00A06518" w:rsidP="007E20C9">
      <w:bookmarkStart w:id="5" w:name="_Toc187217580"/>
      <w:bookmarkStart w:id="6" w:name="_Toc145402478"/>
      <w:r w:rsidRPr="00B35790">
        <w:t>Användarmanualen beskriver hur man arbet</w:t>
      </w:r>
      <w:r w:rsidR="003956A4">
        <w:t>ar</w:t>
      </w:r>
      <w:r w:rsidRPr="00B35790">
        <w:t xml:space="preserve"> i HR-arkivet </w:t>
      </w:r>
      <w:r w:rsidR="00196A2F" w:rsidRPr="00B35790">
        <w:t>i</w:t>
      </w:r>
      <w:r w:rsidRPr="00B35790">
        <w:t xml:space="preserve"> Mina sidor för </w:t>
      </w:r>
      <w:r w:rsidR="006013D8" w:rsidRPr="00B35790">
        <w:t xml:space="preserve">lagring och hantering av </w:t>
      </w:r>
      <w:r w:rsidRPr="00B35790">
        <w:t xml:space="preserve">dokument och handlingar för </w:t>
      </w:r>
      <w:r w:rsidR="00196A2F" w:rsidRPr="00B35790">
        <w:t>anställd</w:t>
      </w:r>
      <w:r w:rsidR="006013D8" w:rsidRPr="00B35790">
        <w:t>a</w:t>
      </w:r>
      <w:r w:rsidR="00196A2F" w:rsidRPr="00B35790">
        <w:t xml:space="preserve"> vid KI. </w:t>
      </w:r>
    </w:p>
    <w:p w14:paraId="37F349B3" w14:textId="77777777" w:rsidR="006013D8" w:rsidRPr="00B35790" w:rsidRDefault="006013D8" w:rsidP="007E20C9">
      <w:r w:rsidRPr="00B35790">
        <w:t xml:space="preserve">I HR-arkivet lagras personakter för alla som har en anställning vid KI, förutom timanställda. I HR-arkivet kommer även dokument och handlingar kopplat till anställning skapas och skickas ut i ett </w:t>
      </w:r>
      <w:r w:rsidR="00AC78D8" w:rsidRPr="00B35790">
        <w:t>dig</w:t>
      </w:r>
      <w:r w:rsidR="00AC78D8">
        <w:t>i</w:t>
      </w:r>
      <w:r w:rsidR="00AC78D8" w:rsidRPr="00B35790">
        <w:t>talt flöde</w:t>
      </w:r>
      <w:r w:rsidRPr="00B35790">
        <w:t xml:space="preserve"> för hantering och signering. Följande handlingar och dokument kan för nuvarande skapas i HR-arkivet. </w:t>
      </w:r>
    </w:p>
    <w:p w14:paraId="0B5F1BD7" w14:textId="77777777" w:rsidR="00A06518" w:rsidRPr="00B35790" w:rsidRDefault="009E5C74" w:rsidP="00B97B42">
      <w:pPr>
        <w:numPr>
          <w:ilvl w:val="0"/>
          <w:numId w:val="5"/>
        </w:numPr>
      </w:pPr>
      <w:r w:rsidRPr="00B35790">
        <w:t xml:space="preserve">Anställningsavtal </w:t>
      </w:r>
      <w:r>
        <w:t xml:space="preserve">och </w:t>
      </w:r>
      <w:r w:rsidRPr="00B35790">
        <w:t>Anställningsbevis</w:t>
      </w:r>
    </w:p>
    <w:p w14:paraId="5ABBC957" w14:textId="77777777" w:rsidR="006013D8" w:rsidRPr="00B35790" w:rsidRDefault="006013D8" w:rsidP="007E20C9">
      <w:r w:rsidRPr="00B35790">
        <w:t>Fler dokument och handlingar som kan skapas i HR-arkivet kommer implem</w:t>
      </w:r>
      <w:r w:rsidR="00AC78D8">
        <w:t>en</w:t>
      </w:r>
      <w:r w:rsidRPr="00B35790">
        <w:t xml:space="preserve">teras framöver. </w:t>
      </w:r>
    </w:p>
    <w:p w14:paraId="7127FE52" w14:textId="77777777" w:rsidR="00F01D00" w:rsidRPr="00B35790" w:rsidRDefault="006013D8" w:rsidP="007E20C9">
      <w:r w:rsidRPr="00B35790">
        <w:t xml:space="preserve">För mer information om HR-arkivet se medarbetarportalen, </w:t>
      </w:r>
      <w:r w:rsidRPr="00B35790">
        <w:rPr>
          <w:highlight w:val="yellow"/>
        </w:rPr>
        <w:t>LÄNK</w:t>
      </w:r>
      <w:r w:rsidRPr="00B35790">
        <w:t xml:space="preserve"> </w:t>
      </w:r>
    </w:p>
    <w:p w14:paraId="26548953" w14:textId="77777777" w:rsidR="00A06518" w:rsidRPr="00B35790" w:rsidRDefault="00A06518" w:rsidP="00A06518">
      <w:pPr>
        <w:pStyle w:val="Rubrik2"/>
      </w:pPr>
      <w:bookmarkStart w:id="7" w:name="_Toc73694617"/>
      <w:r w:rsidRPr="00B35790">
        <w:t>Målgrupp</w:t>
      </w:r>
      <w:r w:rsidR="006013D8" w:rsidRPr="00B35790">
        <w:t xml:space="preserve"> för användarmanualen</w:t>
      </w:r>
      <w:bookmarkEnd w:id="7"/>
    </w:p>
    <w:p w14:paraId="1425009C" w14:textId="77777777" w:rsidR="006013D8" w:rsidRPr="00B35790" w:rsidRDefault="006013D8" w:rsidP="006013D8">
      <w:r w:rsidRPr="00B35790">
        <w:t>Användarmanualen riktar sig till följande målgrupper</w:t>
      </w:r>
    </w:p>
    <w:p w14:paraId="6A9510C6" w14:textId="77777777" w:rsidR="006013D8" w:rsidRPr="00B35790" w:rsidRDefault="006013D8" w:rsidP="00B97B42">
      <w:pPr>
        <w:numPr>
          <w:ilvl w:val="0"/>
          <w:numId w:val="6"/>
        </w:numPr>
      </w:pPr>
      <w:r w:rsidRPr="00B35790">
        <w:t xml:space="preserve">HR-handläggare </w:t>
      </w:r>
      <w:r w:rsidR="00F01D00" w:rsidRPr="00B35790">
        <w:t xml:space="preserve">och HR-personal vid </w:t>
      </w:r>
      <w:r w:rsidR="00AC78D8" w:rsidRPr="00B35790">
        <w:t>respektive</w:t>
      </w:r>
      <w:r w:rsidR="00F01D00" w:rsidRPr="00B35790">
        <w:t xml:space="preserve"> </w:t>
      </w:r>
      <w:r w:rsidR="00AC78D8" w:rsidRPr="00B35790">
        <w:t>institutionen</w:t>
      </w:r>
      <w:r w:rsidR="00F01D00" w:rsidRPr="00B35790">
        <w:t xml:space="preserve"> eller motsvarande</w:t>
      </w:r>
    </w:p>
    <w:p w14:paraId="73B16D4B" w14:textId="77777777" w:rsidR="0063141B" w:rsidRDefault="00F01D00" w:rsidP="0063141B">
      <w:pPr>
        <w:numPr>
          <w:ilvl w:val="0"/>
          <w:numId w:val="6"/>
        </w:numPr>
      </w:pPr>
      <w:r w:rsidRPr="00B35790">
        <w:t>Chefer</w:t>
      </w:r>
    </w:p>
    <w:p w14:paraId="78BACFA0" w14:textId="77777777" w:rsidR="00C60451" w:rsidRPr="00B35790" w:rsidRDefault="00FE3981" w:rsidP="00A06518">
      <w:pPr>
        <w:pStyle w:val="Rubrik2"/>
      </w:pPr>
      <w:bookmarkStart w:id="8" w:name="_Toc73694618"/>
      <w:r w:rsidRPr="00B35790">
        <w:t>Koppling till övriga rutiner</w:t>
      </w:r>
      <w:bookmarkEnd w:id="5"/>
      <w:bookmarkEnd w:id="6"/>
      <w:bookmarkEnd w:id="8"/>
    </w:p>
    <w:p w14:paraId="31BC3738" w14:textId="77777777" w:rsidR="007363BA" w:rsidRPr="00B35790" w:rsidRDefault="007363BA" w:rsidP="007363BA">
      <w:r w:rsidRPr="00B35790">
        <w:t>Följande övriga rutiner är kopplade till denna rutin:</w:t>
      </w:r>
    </w:p>
    <w:p w14:paraId="1C9F3032" w14:textId="77777777" w:rsidR="00C60451" w:rsidRPr="00B35790" w:rsidRDefault="00C60451" w:rsidP="00C60451">
      <w:pPr>
        <w:spacing w:after="0"/>
        <w:ind w:left="360"/>
      </w:pPr>
    </w:p>
    <w:p w14:paraId="2208A144" w14:textId="77777777" w:rsidR="00FE3981" w:rsidRPr="00B35790" w:rsidRDefault="00FE3981" w:rsidP="00A06518">
      <w:pPr>
        <w:pStyle w:val="Rubrik2"/>
      </w:pPr>
      <w:bookmarkStart w:id="9" w:name="_Toc187217581"/>
      <w:bookmarkStart w:id="10" w:name="_Toc145402479"/>
      <w:bookmarkStart w:id="11" w:name="_Toc73694619"/>
      <w:r w:rsidRPr="00B35790">
        <w:t>Navigationsväg</w:t>
      </w:r>
      <w:bookmarkEnd w:id="9"/>
      <w:bookmarkEnd w:id="10"/>
      <w:bookmarkEnd w:id="11"/>
    </w:p>
    <w:p w14:paraId="401F82E6" w14:textId="77777777" w:rsidR="00A45519" w:rsidRPr="00B35790" w:rsidRDefault="00A45519" w:rsidP="00A45519">
      <w:r w:rsidRPr="00B35790">
        <w:t>Webbläsare:</w:t>
      </w:r>
      <w:r w:rsidR="00FE3981" w:rsidRPr="00B35790">
        <w:t xml:space="preserve"> </w:t>
      </w:r>
    </w:p>
    <w:p w14:paraId="13ED7930" w14:textId="77777777" w:rsidR="007F103A" w:rsidRPr="00B35790" w:rsidRDefault="00752AFE" w:rsidP="00B97B42">
      <w:pPr>
        <w:numPr>
          <w:ilvl w:val="0"/>
          <w:numId w:val="4"/>
        </w:numPr>
        <w:rPr>
          <w:rStyle w:val="Hyperlnk"/>
          <w:color w:val="auto"/>
          <w:u w:val="none"/>
        </w:rPr>
      </w:pPr>
      <w:r w:rsidRPr="00B35790">
        <w:rPr>
          <w:rStyle w:val="Hyperlnk"/>
          <w:color w:val="auto"/>
          <w:u w:val="none"/>
        </w:rPr>
        <w:t xml:space="preserve">KI:s medarbetarportal </w:t>
      </w:r>
      <w:r w:rsidRPr="00B35790">
        <w:rPr>
          <w:rStyle w:val="Hyperlnk"/>
          <w:color w:val="auto"/>
          <w:u w:val="none"/>
        </w:rPr>
        <w:sym w:font="Wingdings" w:char="F0E0"/>
      </w:r>
      <w:r w:rsidRPr="00B35790">
        <w:rPr>
          <w:rStyle w:val="Hyperlnk"/>
          <w:color w:val="auto"/>
          <w:u w:val="none"/>
        </w:rPr>
        <w:t xml:space="preserve"> Digitala ver</w:t>
      </w:r>
      <w:r w:rsidR="00AC78D8">
        <w:rPr>
          <w:rStyle w:val="Hyperlnk"/>
          <w:color w:val="auto"/>
          <w:u w:val="none"/>
        </w:rPr>
        <w:t>k</w:t>
      </w:r>
      <w:r w:rsidRPr="00B35790">
        <w:rPr>
          <w:rStyle w:val="Hyperlnk"/>
          <w:color w:val="auto"/>
          <w:u w:val="none"/>
        </w:rPr>
        <w:t xml:space="preserve">tyg </w:t>
      </w:r>
      <w:r w:rsidRPr="00B35790">
        <w:rPr>
          <w:rStyle w:val="Hyperlnk"/>
          <w:color w:val="auto"/>
          <w:u w:val="none"/>
        </w:rPr>
        <w:sym w:font="Wingdings" w:char="F0E0"/>
      </w:r>
      <w:r w:rsidRPr="00B35790">
        <w:rPr>
          <w:rStyle w:val="Hyperlnk"/>
          <w:color w:val="auto"/>
          <w:u w:val="none"/>
        </w:rPr>
        <w:t xml:space="preserve"> </w:t>
      </w:r>
      <w:r w:rsidR="00F01D00" w:rsidRPr="00B35790">
        <w:rPr>
          <w:rStyle w:val="Hyperlnk"/>
          <w:color w:val="auto"/>
          <w:highlight w:val="yellow"/>
          <w:u w:val="none"/>
        </w:rPr>
        <w:t>HR-arkivet Mina Sidor</w:t>
      </w:r>
      <w:bookmarkStart w:id="12" w:name="_Toc187217582"/>
    </w:p>
    <w:p w14:paraId="184EF2CB" w14:textId="77777777" w:rsidR="00F01D00" w:rsidRPr="00B35790" w:rsidRDefault="00F01D00" w:rsidP="00F01D00">
      <w:pPr>
        <w:ind w:left="720"/>
      </w:pPr>
    </w:p>
    <w:bookmarkEnd w:id="12"/>
    <w:p w14:paraId="27C50CBF" w14:textId="77777777" w:rsidR="007363BA" w:rsidRPr="00B35790" w:rsidRDefault="007363BA" w:rsidP="00FE3981"/>
    <w:p w14:paraId="4D86BB4D" w14:textId="77777777" w:rsidR="00AE27FE" w:rsidRPr="00B35790" w:rsidRDefault="00AE27FE" w:rsidP="00FE3981"/>
    <w:p w14:paraId="44CC507D" w14:textId="77777777" w:rsidR="00BC447A" w:rsidRDefault="007363BA" w:rsidP="00DB1F0F">
      <w:pPr>
        <w:pStyle w:val="Rubrik1"/>
        <w:rPr>
          <w:rStyle w:val="Hyperlnk"/>
          <w:color w:val="auto"/>
          <w:u w:val="none"/>
        </w:rPr>
      </w:pPr>
      <w:r w:rsidRPr="00B35790">
        <w:rPr>
          <w:rStyle w:val="Hyperlnk"/>
          <w:color w:val="auto"/>
          <w:u w:val="none"/>
        </w:rPr>
        <w:br w:type="page"/>
      </w:r>
      <w:bookmarkStart w:id="13" w:name="_Toc73694620"/>
      <w:r w:rsidR="00F01D00" w:rsidRPr="00B35790">
        <w:rPr>
          <w:rStyle w:val="Hyperlnk"/>
          <w:color w:val="auto"/>
          <w:u w:val="none"/>
        </w:rPr>
        <w:t>Lathu</w:t>
      </w:r>
      <w:r w:rsidR="00AC78D8">
        <w:rPr>
          <w:rStyle w:val="Hyperlnk"/>
          <w:color w:val="auto"/>
          <w:u w:val="none"/>
        </w:rPr>
        <w:t>n</w:t>
      </w:r>
      <w:r w:rsidR="00F01D00" w:rsidRPr="00B35790">
        <w:rPr>
          <w:rStyle w:val="Hyperlnk"/>
          <w:color w:val="auto"/>
          <w:u w:val="none"/>
        </w:rPr>
        <w:t>d</w:t>
      </w:r>
      <w:bookmarkEnd w:id="13"/>
    </w:p>
    <w:p w14:paraId="6D38AB3E" w14:textId="77777777" w:rsidR="001607A8" w:rsidRPr="001607A8" w:rsidRDefault="001607A8" w:rsidP="001607A8"/>
    <w:p w14:paraId="320E4F94" w14:textId="77777777" w:rsidR="00506DC7" w:rsidRPr="001607A8" w:rsidRDefault="00506DC7" w:rsidP="001607A8">
      <w:pPr>
        <w:spacing w:after="160"/>
        <w:rPr>
          <w:b/>
          <w:bCs/>
          <w:sz w:val="24"/>
          <w:szCs w:val="22"/>
        </w:rPr>
      </w:pPr>
      <w:bookmarkStart w:id="14" w:name="_Hlk73108044"/>
      <w:r w:rsidRPr="001607A8">
        <w:rPr>
          <w:b/>
          <w:bCs/>
          <w:sz w:val="24"/>
          <w:szCs w:val="22"/>
        </w:rPr>
        <w:t>Generellt</w:t>
      </w:r>
    </w:p>
    <w:p w14:paraId="6A0FA386" w14:textId="77777777" w:rsidR="00506DC7" w:rsidRPr="001607A8" w:rsidRDefault="00506DC7" w:rsidP="001607A8">
      <w:pPr>
        <w:rPr>
          <w:b/>
          <w:bCs/>
        </w:rPr>
      </w:pPr>
      <w:r w:rsidRPr="001607A8">
        <w:rPr>
          <w:b/>
          <w:bCs/>
        </w:rPr>
        <w:t>Inloggning - Gör så här:</w:t>
      </w:r>
    </w:p>
    <w:p w14:paraId="750145CF" w14:textId="77777777" w:rsidR="00506DC7" w:rsidRPr="001607A8" w:rsidRDefault="00506DC7" w:rsidP="00E7734C">
      <w:pPr>
        <w:pStyle w:val="Punktlista"/>
      </w:pPr>
      <w:r w:rsidRPr="001607A8">
        <w:t>Öppna valfri webbläsare</w:t>
      </w:r>
    </w:p>
    <w:p w14:paraId="4CE01940" w14:textId="77777777" w:rsidR="00506DC7" w:rsidRPr="001607A8" w:rsidRDefault="00506DC7" w:rsidP="00E7734C">
      <w:pPr>
        <w:pStyle w:val="Punktlista"/>
      </w:pPr>
      <w:r w:rsidRPr="001607A8">
        <w:t>Gå till KI:s medarbetarportal</w:t>
      </w:r>
    </w:p>
    <w:p w14:paraId="4C357A40" w14:textId="77777777" w:rsidR="00506DC7" w:rsidRPr="001607A8" w:rsidRDefault="00506DC7" w:rsidP="00E7734C">
      <w:pPr>
        <w:pStyle w:val="Punktlista"/>
      </w:pPr>
      <w:r w:rsidRPr="001607A8">
        <w:t xml:space="preserve">Välj Digitala verktyg och välj </w:t>
      </w:r>
      <w:r w:rsidRPr="001607A8">
        <w:rPr>
          <w:highlight w:val="yellow"/>
        </w:rPr>
        <w:t>HR-arkiv Mina sidor</w:t>
      </w:r>
      <w:r w:rsidRPr="001607A8">
        <w:t xml:space="preserve"> i rullistan</w:t>
      </w:r>
    </w:p>
    <w:p w14:paraId="3A9FC676" w14:textId="77777777" w:rsidR="00506DC7" w:rsidRPr="001607A8" w:rsidRDefault="00506DC7" w:rsidP="00E7734C">
      <w:pPr>
        <w:pStyle w:val="Punktlista"/>
      </w:pPr>
      <w:r w:rsidRPr="001607A8">
        <w:t xml:space="preserve">Ange Användarnamn och Lösenord </w:t>
      </w:r>
    </w:p>
    <w:p w14:paraId="1E8D7536" w14:textId="77777777" w:rsidR="00506DC7" w:rsidRPr="001607A8" w:rsidRDefault="00506DC7" w:rsidP="00E7734C">
      <w:pPr>
        <w:pStyle w:val="Punktlista"/>
      </w:pPr>
      <w:r w:rsidRPr="001607A8">
        <w:t xml:space="preserve">Välj Logga in </w:t>
      </w:r>
    </w:p>
    <w:bookmarkEnd w:id="14"/>
    <w:p w14:paraId="33D65203" w14:textId="77777777" w:rsidR="006D50C2" w:rsidRDefault="006D50C2" w:rsidP="001607A8"/>
    <w:p w14:paraId="40151C2D" w14:textId="77777777" w:rsidR="00506DC7" w:rsidRPr="001607A8" w:rsidRDefault="00506DC7" w:rsidP="001607A8">
      <w:pPr>
        <w:rPr>
          <w:b/>
          <w:bCs/>
        </w:rPr>
      </w:pPr>
      <w:r w:rsidRPr="001607A8">
        <w:rPr>
          <w:b/>
          <w:bCs/>
        </w:rPr>
        <w:t>Utloggning - Gör så här:</w:t>
      </w:r>
    </w:p>
    <w:p w14:paraId="04E6B115" w14:textId="77777777" w:rsidR="00506DC7" w:rsidRDefault="00506DC7" w:rsidP="00B97B42">
      <w:pPr>
        <w:pStyle w:val="Punktlista"/>
        <w:numPr>
          <w:ilvl w:val="0"/>
          <w:numId w:val="9"/>
        </w:numPr>
      </w:pPr>
      <w:r w:rsidRPr="00B35790">
        <w:t xml:space="preserve">Välj </w:t>
      </w:r>
      <w:r w:rsidR="000F3253" w:rsidRPr="00B35790">
        <w:t>symbol för Logga ut till höger i menyraden</w:t>
      </w:r>
    </w:p>
    <w:p w14:paraId="21243817" w14:textId="77777777" w:rsidR="006D50C2" w:rsidRDefault="006D50C2" w:rsidP="001607A8"/>
    <w:p w14:paraId="05888C72" w14:textId="77777777" w:rsidR="004C0E6D" w:rsidRPr="001607A8" w:rsidRDefault="001607A8" w:rsidP="001607A8">
      <w:pPr>
        <w:rPr>
          <w:b/>
          <w:bCs/>
        </w:rPr>
      </w:pPr>
      <w:r w:rsidRPr="001607A8">
        <w:rPr>
          <w:b/>
          <w:bCs/>
        </w:rPr>
        <w:t xml:space="preserve">Byt språk </w:t>
      </w:r>
      <w:r w:rsidR="004C0E6D" w:rsidRPr="001607A8">
        <w:rPr>
          <w:b/>
          <w:bCs/>
        </w:rPr>
        <w:t>- Gör så här:</w:t>
      </w:r>
    </w:p>
    <w:p w14:paraId="6280ACD5" w14:textId="77777777" w:rsidR="004C0E6D" w:rsidRDefault="004C0E6D" w:rsidP="00B97B42">
      <w:pPr>
        <w:pStyle w:val="Punktlista"/>
        <w:numPr>
          <w:ilvl w:val="0"/>
          <w:numId w:val="8"/>
        </w:numPr>
      </w:pPr>
      <w:r w:rsidRPr="00B35790">
        <w:t xml:space="preserve">Välj </w:t>
      </w:r>
      <w:r w:rsidR="001607A8">
        <w:t xml:space="preserve">språk </w:t>
      </w:r>
      <w:r w:rsidRPr="00B35790">
        <w:t>symbol</w:t>
      </w:r>
      <w:r w:rsidR="001607A8">
        <w:t>en</w:t>
      </w:r>
      <w:r w:rsidRPr="00B35790">
        <w:t xml:space="preserve"> </w:t>
      </w:r>
      <w:r w:rsidR="001607A8">
        <w:t>högs upp till höger</w:t>
      </w:r>
    </w:p>
    <w:p w14:paraId="7D7342CA" w14:textId="77777777" w:rsidR="004C0E6D" w:rsidRDefault="004C0E6D" w:rsidP="00E7734C">
      <w:pPr>
        <w:pStyle w:val="Punktlista"/>
        <w:numPr>
          <w:ilvl w:val="0"/>
          <w:numId w:val="0"/>
        </w:numPr>
      </w:pPr>
    </w:p>
    <w:p w14:paraId="49D6304D" w14:textId="77777777" w:rsidR="006D50C2" w:rsidRDefault="006D50C2" w:rsidP="00E7734C">
      <w:pPr>
        <w:pStyle w:val="Punktlista"/>
        <w:numPr>
          <w:ilvl w:val="0"/>
          <w:numId w:val="0"/>
        </w:numPr>
      </w:pPr>
    </w:p>
    <w:p w14:paraId="3907C99F" w14:textId="77777777" w:rsidR="00A551AF" w:rsidRDefault="00A551AF" w:rsidP="00E7734C">
      <w:pPr>
        <w:pStyle w:val="Punktlista"/>
        <w:numPr>
          <w:ilvl w:val="0"/>
          <w:numId w:val="0"/>
        </w:numPr>
      </w:pPr>
    </w:p>
    <w:p w14:paraId="7ACEB5D2" w14:textId="77777777" w:rsidR="00A551AF" w:rsidRPr="001607A8" w:rsidRDefault="00A551AF" w:rsidP="00A551AF">
      <w:pPr>
        <w:spacing w:after="160"/>
        <w:rPr>
          <w:b/>
          <w:bCs/>
          <w:sz w:val="24"/>
          <w:szCs w:val="22"/>
        </w:rPr>
      </w:pPr>
      <w:r>
        <w:rPr>
          <w:b/>
          <w:bCs/>
          <w:sz w:val="24"/>
          <w:szCs w:val="22"/>
        </w:rPr>
        <w:t>Ladda upp dokument</w:t>
      </w:r>
      <w:r w:rsidR="006D50C2">
        <w:rPr>
          <w:b/>
          <w:bCs/>
          <w:sz w:val="24"/>
          <w:szCs w:val="22"/>
        </w:rPr>
        <w:t xml:space="preserve"> till HR-arkivet</w:t>
      </w:r>
    </w:p>
    <w:p w14:paraId="67222A0E" w14:textId="77777777" w:rsidR="00A551AF" w:rsidRPr="001607A8" w:rsidRDefault="00A551AF" w:rsidP="00A551AF">
      <w:pPr>
        <w:rPr>
          <w:b/>
          <w:bCs/>
        </w:rPr>
      </w:pPr>
      <w:r>
        <w:rPr>
          <w:b/>
          <w:bCs/>
        </w:rPr>
        <w:t>Ladda upp dokument</w:t>
      </w:r>
      <w:r w:rsidRPr="001607A8">
        <w:rPr>
          <w:b/>
          <w:bCs/>
        </w:rPr>
        <w:t xml:space="preserve"> - Gör så här:</w:t>
      </w:r>
    </w:p>
    <w:p w14:paraId="24B4432A" w14:textId="77777777" w:rsidR="00A551AF" w:rsidRDefault="00A551AF" w:rsidP="00B97B42">
      <w:pPr>
        <w:pStyle w:val="Punktlista"/>
        <w:numPr>
          <w:ilvl w:val="0"/>
          <w:numId w:val="10"/>
        </w:numPr>
      </w:pPr>
      <w:r>
        <w:t>Välj menyval Ladda upp</w:t>
      </w:r>
    </w:p>
    <w:p w14:paraId="32816133" w14:textId="77777777" w:rsidR="00A551AF" w:rsidRDefault="00A551AF" w:rsidP="00B97B42">
      <w:pPr>
        <w:pStyle w:val="Punktlista"/>
        <w:numPr>
          <w:ilvl w:val="0"/>
          <w:numId w:val="10"/>
        </w:numPr>
      </w:pPr>
      <w:r>
        <w:t>Välj Browse för att bläddra efter aktuellt dokument som ska laddas upp</w:t>
      </w:r>
    </w:p>
    <w:p w14:paraId="287AAB2F" w14:textId="77777777" w:rsidR="00A551AF" w:rsidRDefault="00A551AF" w:rsidP="00B97B42">
      <w:pPr>
        <w:pStyle w:val="Punktlista"/>
        <w:numPr>
          <w:ilvl w:val="0"/>
          <w:numId w:val="10"/>
        </w:numPr>
      </w:pPr>
      <w:r w:rsidRPr="00A551AF">
        <w:t>Ange Personummer (i format ÅÅMMDD-NNNN) eller Namn på anställ</w:t>
      </w:r>
      <w:r>
        <w:t>d som dokumentet ska kopplas mot</w:t>
      </w:r>
    </w:p>
    <w:p w14:paraId="0505F2C2" w14:textId="77777777" w:rsidR="00A551AF" w:rsidRDefault="00A551AF" w:rsidP="00B97B42">
      <w:pPr>
        <w:pStyle w:val="Punktlista"/>
        <w:numPr>
          <w:ilvl w:val="0"/>
          <w:numId w:val="10"/>
        </w:numPr>
      </w:pPr>
      <w:r>
        <w:t>Ange Dokumenttyp vad det är för typ av dokument</w:t>
      </w:r>
    </w:p>
    <w:p w14:paraId="503EB74B" w14:textId="77777777" w:rsidR="00A551AF" w:rsidRDefault="00A551AF" w:rsidP="00B97B42">
      <w:pPr>
        <w:pStyle w:val="Punktlista"/>
        <w:numPr>
          <w:ilvl w:val="0"/>
          <w:numId w:val="10"/>
        </w:numPr>
      </w:pPr>
      <w:r>
        <w:t>Välj Registrera för att ladda upp valt dokument</w:t>
      </w:r>
    </w:p>
    <w:p w14:paraId="110AA8A4" w14:textId="77777777" w:rsidR="00AB2A5E" w:rsidRDefault="00AB2A5E" w:rsidP="00B97B42">
      <w:pPr>
        <w:pStyle w:val="Punktlista"/>
        <w:numPr>
          <w:ilvl w:val="0"/>
          <w:numId w:val="10"/>
        </w:numPr>
      </w:pPr>
      <w:r>
        <w:t xml:space="preserve">I de fall fler dokument ska laddas upp upprepa steg </w:t>
      </w:r>
      <w:proofErr w:type="gramStart"/>
      <w:r>
        <w:t>2-5</w:t>
      </w:r>
      <w:proofErr w:type="gramEnd"/>
      <w:r>
        <w:t xml:space="preserve"> ovan</w:t>
      </w:r>
    </w:p>
    <w:p w14:paraId="60F460BC" w14:textId="77777777" w:rsidR="006D50C2" w:rsidRDefault="006D50C2" w:rsidP="006D50C2"/>
    <w:p w14:paraId="1A2FFF3D" w14:textId="77777777" w:rsidR="006D50C2" w:rsidRDefault="006D50C2" w:rsidP="006D50C2">
      <w:pPr>
        <w:rPr>
          <w:b/>
          <w:bCs/>
        </w:rPr>
      </w:pPr>
      <w:r>
        <w:rPr>
          <w:b/>
          <w:bCs/>
        </w:rPr>
        <w:t>Ladda upp dokument</w:t>
      </w:r>
      <w:r w:rsidRPr="001607A8">
        <w:rPr>
          <w:b/>
          <w:bCs/>
        </w:rPr>
        <w:t xml:space="preserve"> </w:t>
      </w:r>
      <w:r>
        <w:rPr>
          <w:b/>
          <w:bCs/>
        </w:rPr>
        <w:t xml:space="preserve">via KI kopiator </w:t>
      </w:r>
      <w:r w:rsidRPr="001607A8">
        <w:rPr>
          <w:b/>
          <w:bCs/>
        </w:rPr>
        <w:t>- Gör så här:</w:t>
      </w:r>
    </w:p>
    <w:p w14:paraId="3E5F9310" w14:textId="77777777" w:rsidR="006D50C2" w:rsidRDefault="006D50C2" w:rsidP="00B97B42">
      <w:pPr>
        <w:pStyle w:val="Punktlista"/>
        <w:numPr>
          <w:ilvl w:val="0"/>
          <w:numId w:val="13"/>
        </w:numPr>
      </w:pPr>
      <w:r>
        <w:t>Logga in på kopiatorn</w:t>
      </w:r>
    </w:p>
    <w:p w14:paraId="7399A6B9" w14:textId="77777777" w:rsidR="006D50C2" w:rsidRDefault="006D50C2" w:rsidP="00E7734C">
      <w:pPr>
        <w:pStyle w:val="Punktlista"/>
      </w:pPr>
      <w:r>
        <w:t>Välj funktion Skanner</w:t>
      </w:r>
    </w:p>
    <w:p w14:paraId="689E0635" w14:textId="77777777" w:rsidR="006D50C2" w:rsidRDefault="006D50C2" w:rsidP="00E7734C">
      <w:pPr>
        <w:pStyle w:val="Punktlista"/>
      </w:pPr>
      <w:r w:rsidRPr="006D50C2">
        <w:t>Ange e-</w:t>
      </w:r>
      <w:proofErr w:type="gramStart"/>
      <w:r w:rsidRPr="006D50C2">
        <w:t>post adress</w:t>
      </w:r>
      <w:proofErr w:type="gramEnd"/>
      <w:r w:rsidRPr="006D50C2">
        <w:t xml:space="preserve"> </w:t>
      </w:r>
      <w:r>
        <w:t xml:space="preserve">kopplat till HR-arkivet </w:t>
      </w:r>
      <w:r w:rsidRPr="006D50C2">
        <w:t>som skannat dokument ska skic</w:t>
      </w:r>
      <w:r>
        <w:t>kas till</w:t>
      </w:r>
    </w:p>
    <w:p w14:paraId="11611AF7" w14:textId="77777777" w:rsidR="006D50C2" w:rsidRDefault="006D50C2" w:rsidP="00E7734C">
      <w:pPr>
        <w:pStyle w:val="Punktlista"/>
      </w:pPr>
      <w:r>
        <w:t>Ange Personnummer/Samordningsnummer/Fiktivt nummer</w:t>
      </w:r>
      <w:r w:rsidR="003B2986">
        <w:t xml:space="preserve"> (i format ÅÅMMDD-NNNN)</w:t>
      </w:r>
      <w:r>
        <w:t xml:space="preserve"> i ämnesraden på anställd som skannat dokument ska kopplas mot</w:t>
      </w:r>
    </w:p>
    <w:p w14:paraId="555424EF" w14:textId="77777777" w:rsidR="003B2986" w:rsidRDefault="003B2986" w:rsidP="00E7734C">
      <w:pPr>
        <w:pStyle w:val="Punktlista"/>
      </w:pPr>
      <w:r>
        <w:t>Lägg i dokumentet som ska skannas i kopiatorn</w:t>
      </w:r>
    </w:p>
    <w:p w14:paraId="1819CF4D" w14:textId="77777777" w:rsidR="003B2986" w:rsidRDefault="003B2986" w:rsidP="00E7734C">
      <w:pPr>
        <w:pStyle w:val="Punktlista"/>
      </w:pPr>
      <w:r>
        <w:t>Välj Skanna</w:t>
      </w:r>
    </w:p>
    <w:p w14:paraId="313274B8" w14:textId="77777777" w:rsidR="006D50C2" w:rsidRDefault="006D50C2" w:rsidP="00E7734C">
      <w:pPr>
        <w:pStyle w:val="Punktlista"/>
      </w:pPr>
      <w:r>
        <w:t>I de fall fler dokument ska</w:t>
      </w:r>
      <w:r w:rsidR="003B2986">
        <w:t xml:space="preserve"> skannas och </w:t>
      </w:r>
      <w:r>
        <w:t xml:space="preserve">laddas upp upprepa steg </w:t>
      </w:r>
      <w:proofErr w:type="gramStart"/>
      <w:r>
        <w:t>2-</w:t>
      </w:r>
      <w:r w:rsidR="003B2986">
        <w:t>6</w:t>
      </w:r>
      <w:proofErr w:type="gramEnd"/>
      <w:r>
        <w:t xml:space="preserve"> ovan</w:t>
      </w:r>
    </w:p>
    <w:p w14:paraId="77B49613" w14:textId="77777777" w:rsidR="006D50C2" w:rsidRDefault="006D50C2" w:rsidP="006D50C2">
      <w:pPr>
        <w:rPr>
          <w:b/>
          <w:bCs/>
        </w:rPr>
      </w:pPr>
    </w:p>
    <w:p w14:paraId="65EE51EF" w14:textId="77777777" w:rsidR="00D1633D" w:rsidRPr="001607A8" w:rsidRDefault="00D1633D" w:rsidP="006D50C2">
      <w:pPr>
        <w:rPr>
          <w:b/>
          <w:bCs/>
        </w:rPr>
      </w:pPr>
    </w:p>
    <w:p w14:paraId="02CA218F" w14:textId="77777777" w:rsidR="00D1633D" w:rsidRPr="001607A8" w:rsidRDefault="00D1633D" w:rsidP="00D1633D">
      <w:pPr>
        <w:spacing w:after="160"/>
        <w:rPr>
          <w:b/>
          <w:bCs/>
          <w:sz w:val="24"/>
          <w:szCs w:val="22"/>
        </w:rPr>
      </w:pPr>
      <w:r>
        <w:rPr>
          <w:b/>
          <w:bCs/>
          <w:sz w:val="24"/>
          <w:szCs w:val="22"/>
        </w:rPr>
        <w:t>Hantera dokument i HR-arkivet</w:t>
      </w:r>
    </w:p>
    <w:p w14:paraId="1F76155C" w14:textId="77777777" w:rsidR="00D1633D" w:rsidRPr="001607A8" w:rsidRDefault="00D1633D" w:rsidP="00D1633D">
      <w:pPr>
        <w:rPr>
          <w:b/>
          <w:bCs/>
        </w:rPr>
      </w:pPr>
      <w:r>
        <w:rPr>
          <w:b/>
          <w:bCs/>
        </w:rPr>
        <w:t xml:space="preserve">Öppna ett dokument </w:t>
      </w:r>
      <w:r w:rsidRPr="001607A8">
        <w:rPr>
          <w:b/>
          <w:bCs/>
        </w:rPr>
        <w:t>- Gör så här:</w:t>
      </w:r>
    </w:p>
    <w:p w14:paraId="101E3CEC" w14:textId="77777777" w:rsidR="006D50C2" w:rsidRDefault="006D50C2" w:rsidP="00E7734C">
      <w:pPr>
        <w:pStyle w:val="Punktlista"/>
        <w:numPr>
          <w:ilvl w:val="0"/>
          <w:numId w:val="0"/>
        </w:numPr>
        <w:ind w:left="360"/>
      </w:pPr>
    </w:p>
    <w:p w14:paraId="7313F3B0" w14:textId="77777777" w:rsidR="00D1633D" w:rsidRDefault="00D1633D" w:rsidP="00B97B42">
      <w:pPr>
        <w:pStyle w:val="Punktlista"/>
        <w:numPr>
          <w:ilvl w:val="0"/>
          <w:numId w:val="12"/>
        </w:numPr>
      </w:pPr>
      <w:r>
        <w:t xml:space="preserve">I menyval HR-arkiv sök eller bläddra efter aktuell anställd </w:t>
      </w:r>
    </w:p>
    <w:p w14:paraId="5F788B7D" w14:textId="77777777" w:rsidR="00D1633D" w:rsidRDefault="00D1633D" w:rsidP="00B97B42">
      <w:pPr>
        <w:pStyle w:val="Punktlista"/>
        <w:numPr>
          <w:ilvl w:val="0"/>
          <w:numId w:val="12"/>
        </w:numPr>
      </w:pPr>
      <w:r>
        <w:t xml:space="preserve">Välj aktuell anställd för att se kopplade dokument </w:t>
      </w:r>
    </w:p>
    <w:p w14:paraId="2E8C319F" w14:textId="77777777" w:rsidR="00D1633D" w:rsidRDefault="00D1633D" w:rsidP="00B97B42">
      <w:pPr>
        <w:pStyle w:val="Punktlista"/>
        <w:numPr>
          <w:ilvl w:val="0"/>
          <w:numId w:val="12"/>
        </w:numPr>
      </w:pPr>
      <w:r>
        <w:t>Välj dokument som ska öppnas</w:t>
      </w:r>
    </w:p>
    <w:p w14:paraId="53587A3A" w14:textId="77777777" w:rsidR="00D1633D" w:rsidRDefault="00D1633D" w:rsidP="00D1633D"/>
    <w:p w14:paraId="0455D845" w14:textId="77777777" w:rsidR="00D1633D" w:rsidRPr="00D1633D" w:rsidRDefault="00D1633D" w:rsidP="00D1633D">
      <w:pPr>
        <w:rPr>
          <w:b/>
          <w:bCs/>
        </w:rPr>
      </w:pPr>
      <w:r>
        <w:rPr>
          <w:b/>
          <w:bCs/>
        </w:rPr>
        <w:t xml:space="preserve">Skriv ut ett dokument </w:t>
      </w:r>
      <w:r w:rsidRPr="001607A8">
        <w:rPr>
          <w:b/>
          <w:bCs/>
        </w:rPr>
        <w:t>- Gör så här:</w:t>
      </w:r>
    </w:p>
    <w:p w14:paraId="6C567055" w14:textId="77777777" w:rsidR="00D1633D" w:rsidRDefault="00D1633D" w:rsidP="00B97B42">
      <w:pPr>
        <w:pStyle w:val="Punktlista"/>
        <w:numPr>
          <w:ilvl w:val="0"/>
          <w:numId w:val="14"/>
        </w:numPr>
      </w:pPr>
      <w:r>
        <w:t xml:space="preserve">I menyval HR-arkiv sök eller bläddra efter aktuell anställd </w:t>
      </w:r>
    </w:p>
    <w:p w14:paraId="4B205F98" w14:textId="77777777" w:rsidR="00D1633D" w:rsidRDefault="00D1633D" w:rsidP="00B97B42">
      <w:pPr>
        <w:pStyle w:val="Punktlista"/>
        <w:numPr>
          <w:ilvl w:val="0"/>
          <w:numId w:val="12"/>
        </w:numPr>
      </w:pPr>
      <w:r>
        <w:t xml:space="preserve">Välj aktuell anställd för att se kopplade dokument </w:t>
      </w:r>
    </w:p>
    <w:p w14:paraId="340027A8" w14:textId="77777777" w:rsidR="00D1633D" w:rsidRDefault="00D1633D" w:rsidP="00B97B42">
      <w:pPr>
        <w:pStyle w:val="Punktlista"/>
        <w:numPr>
          <w:ilvl w:val="0"/>
          <w:numId w:val="12"/>
        </w:numPr>
      </w:pPr>
      <w:r>
        <w:t>Välj dokument som ska öppnas</w:t>
      </w:r>
    </w:p>
    <w:p w14:paraId="04FE1EEB" w14:textId="77777777" w:rsidR="00381065" w:rsidRDefault="00D1633D" w:rsidP="00B97B42">
      <w:pPr>
        <w:pStyle w:val="Punktlista"/>
        <w:numPr>
          <w:ilvl w:val="0"/>
          <w:numId w:val="12"/>
        </w:numPr>
      </w:pPr>
      <w:r>
        <w:t>Välj Skriv ut</w:t>
      </w:r>
    </w:p>
    <w:p w14:paraId="23F4CA68" w14:textId="77777777" w:rsidR="00381065" w:rsidRDefault="00381065" w:rsidP="00381065"/>
    <w:p w14:paraId="0105B1A1" w14:textId="77777777" w:rsidR="00381065" w:rsidRPr="00D1633D" w:rsidRDefault="00381065" w:rsidP="00381065">
      <w:pPr>
        <w:rPr>
          <w:b/>
          <w:bCs/>
        </w:rPr>
      </w:pPr>
      <w:r>
        <w:rPr>
          <w:b/>
          <w:bCs/>
        </w:rPr>
        <w:t xml:space="preserve">Ladda ner ett dokument </w:t>
      </w:r>
      <w:r w:rsidRPr="001607A8">
        <w:rPr>
          <w:b/>
          <w:bCs/>
        </w:rPr>
        <w:t>- Gör så här:</w:t>
      </w:r>
    </w:p>
    <w:p w14:paraId="527C29A8" w14:textId="77777777" w:rsidR="00381065" w:rsidRDefault="00381065" w:rsidP="00B97B42">
      <w:pPr>
        <w:pStyle w:val="Punktlista"/>
        <w:numPr>
          <w:ilvl w:val="0"/>
          <w:numId w:val="15"/>
        </w:numPr>
      </w:pPr>
      <w:r>
        <w:t xml:space="preserve">I menyval HR-arkiv sök eller bläddra efter aktuell anställd </w:t>
      </w:r>
    </w:p>
    <w:p w14:paraId="0056E668" w14:textId="77777777" w:rsidR="00381065" w:rsidRDefault="00381065" w:rsidP="00B97B42">
      <w:pPr>
        <w:pStyle w:val="Punktlista"/>
        <w:numPr>
          <w:ilvl w:val="0"/>
          <w:numId w:val="12"/>
        </w:numPr>
      </w:pPr>
      <w:r>
        <w:t xml:space="preserve">Välj aktuell anställd för att se kopplade dokument </w:t>
      </w:r>
    </w:p>
    <w:p w14:paraId="20D1D097" w14:textId="77777777" w:rsidR="00381065" w:rsidRDefault="00381065" w:rsidP="00B97B42">
      <w:pPr>
        <w:pStyle w:val="Punktlista"/>
        <w:numPr>
          <w:ilvl w:val="0"/>
          <w:numId w:val="12"/>
        </w:numPr>
      </w:pPr>
      <w:r>
        <w:t xml:space="preserve">Välj Ladda ner symbolen på aktuellt dokument som ska laddas ner </w:t>
      </w:r>
    </w:p>
    <w:p w14:paraId="2C3BFC29" w14:textId="77777777" w:rsidR="00381065" w:rsidRDefault="00381065" w:rsidP="00B97B42">
      <w:pPr>
        <w:pStyle w:val="Punktlista"/>
        <w:numPr>
          <w:ilvl w:val="0"/>
          <w:numId w:val="12"/>
        </w:numPr>
      </w:pPr>
      <w:r>
        <w:t>Beroende på webbläsare Spara dokument på valfri plats</w:t>
      </w:r>
    </w:p>
    <w:p w14:paraId="144587D0" w14:textId="77777777" w:rsidR="00146E92" w:rsidRDefault="00146E92" w:rsidP="00146E92"/>
    <w:p w14:paraId="4A780503" w14:textId="77777777" w:rsidR="00146E92" w:rsidRPr="00D1633D" w:rsidRDefault="00146E92" w:rsidP="00146E92">
      <w:pPr>
        <w:rPr>
          <w:b/>
          <w:bCs/>
        </w:rPr>
      </w:pPr>
      <w:r>
        <w:rPr>
          <w:b/>
          <w:bCs/>
        </w:rPr>
        <w:t>Redigera dokumentinformation</w:t>
      </w:r>
      <w:r w:rsidR="003F0A01">
        <w:rPr>
          <w:b/>
          <w:bCs/>
        </w:rPr>
        <w:t xml:space="preserve"> på ett dokument</w:t>
      </w:r>
      <w:r>
        <w:rPr>
          <w:b/>
          <w:bCs/>
        </w:rPr>
        <w:t xml:space="preserve"> </w:t>
      </w:r>
      <w:r w:rsidRPr="001607A8">
        <w:rPr>
          <w:b/>
          <w:bCs/>
        </w:rPr>
        <w:t>- Gör så här:</w:t>
      </w:r>
    </w:p>
    <w:p w14:paraId="796524BF" w14:textId="77777777" w:rsidR="00146E92" w:rsidRDefault="00146E92" w:rsidP="00B97B42">
      <w:pPr>
        <w:pStyle w:val="Punktlista"/>
        <w:numPr>
          <w:ilvl w:val="0"/>
          <w:numId w:val="17"/>
        </w:numPr>
      </w:pPr>
      <w:r>
        <w:t xml:space="preserve">I menyval HR-arkiv sök eller bläddra efter aktuellt anställd </w:t>
      </w:r>
    </w:p>
    <w:p w14:paraId="383F995D" w14:textId="77777777" w:rsidR="00146E92" w:rsidRDefault="00146E92" w:rsidP="00B97B42">
      <w:pPr>
        <w:pStyle w:val="Punktlista"/>
        <w:numPr>
          <w:ilvl w:val="0"/>
          <w:numId w:val="12"/>
        </w:numPr>
      </w:pPr>
      <w:r>
        <w:t>Välj aktuell anställd för att se kopplade dokument</w:t>
      </w:r>
    </w:p>
    <w:p w14:paraId="7AEB66DD" w14:textId="77777777" w:rsidR="00146E92" w:rsidRDefault="00146E92" w:rsidP="00B97B42">
      <w:pPr>
        <w:pStyle w:val="Punktlista"/>
        <w:numPr>
          <w:ilvl w:val="0"/>
          <w:numId w:val="12"/>
        </w:numPr>
      </w:pPr>
      <w:r>
        <w:t xml:space="preserve">Välj Redigera index symbolen på aktuellt dokument som ska justeras </w:t>
      </w:r>
    </w:p>
    <w:p w14:paraId="33D62392" w14:textId="77777777" w:rsidR="00146E92" w:rsidRDefault="00146E92" w:rsidP="00B97B42">
      <w:pPr>
        <w:pStyle w:val="Punktlista"/>
        <w:numPr>
          <w:ilvl w:val="0"/>
          <w:numId w:val="12"/>
        </w:numPr>
      </w:pPr>
      <w:r>
        <w:t>Ändra aktuell dokumentinformation som ska justeras</w:t>
      </w:r>
    </w:p>
    <w:p w14:paraId="391F7879" w14:textId="77777777" w:rsidR="00146E92" w:rsidRDefault="00146E92" w:rsidP="00B97B42">
      <w:pPr>
        <w:pStyle w:val="Punktlista"/>
        <w:numPr>
          <w:ilvl w:val="0"/>
          <w:numId w:val="12"/>
        </w:numPr>
      </w:pPr>
      <w:r>
        <w:t>Välj Spara</w:t>
      </w:r>
    </w:p>
    <w:p w14:paraId="075D8B09" w14:textId="77777777" w:rsidR="00146E92" w:rsidRDefault="00146E92" w:rsidP="00B97B42">
      <w:pPr>
        <w:pStyle w:val="Punktlista"/>
        <w:numPr>
          <w:ilvl w:val="0"/>
          <w:numId w:val="12"/>
        </w:numPr>
      </w:pPr>
      <w:r>
        <w:t>Stäng och kontroller att aktuell justering sparats</w:t>
      </w:r>
    </w:p>
    <w:p w14:paraId="2AAB79EA" w14:textId="77777777" w:rsidR="00146E92" w:rsidRDefault="00146E92" w:rsidP="00BA3E25"/>
    <w:p w14:paraId="0F70CED7" w14:textId="77777777" w:rsidR="00BA3E25" w:rsidRDefault="00BA3E25" w:rsidP="00BA3E25"/>
    <w:p w14:paraId="75BBD6DC" w14:textId="77777777" w:rsidR="00BA3E25" w:rsidRDefault="00BA3E25" w:rsidP="00BA3E25">
      <w:pPr>
        <w:spacing w:after="160"/>
        <w:rPr>
          <w:b/>
          <w:bCs/>
          <w:sz w:val="24"/>
          <w:szCs w:val="22"/>
        </w:rPr>
      </w:pPr>
      <w:r>
        <w:rPr>
          <w:b/>
          <w:bCs/>
          <w:sz w:val="24"/>
          <w:szCs w:val="22"/>
        </w:rPr>
        <w:t>Gallra ett dokument i HR-arkivet</w:t>
      </w:r>
    </w:p>
    <w:p w14:paraId="422E9E13" w14:textId="77777777" w:rsidR="00F55D63" w:rsidRPr="00D1633D" w:rsidRDefault="00F55D63" w:rsidP="00F55D63">
      <w:r>
        <w:t>Generellt gallras dokument med automatik enligt dokumenthanteringsplan</w:t>
      </w:r>
      <w:r w:rsidR="003956A4">
        <w:t xml:space="preserve">. Om dokument inte går att gallra manuellt, kontakta löneenheten som kan gallra. </w:t>
      </w:r>
    </w:p>
    <w:p w14:paraId="117304F7" w14:textId="77777777" w:rsidR="00F55D63" w:rsidRDefault="00F55D63" w:rsidP="00BA3E25">
      <w:pPr>
        <w:spacing w:after="160"/>
      </w:pPr>
    </w:p>
    <w:p w14:paraId="049224D7" w14:textId="77777777" w:rsidR="00BA3E25" w:rsidRDefault="00BA3E25" w:rsidP="00BA3E25">
      <w:pPr>
        <w:rPr>
          <w:b/>
          <w:bCs/>
        </w:rPr>
      </w:pPr>
      <w:r>
        <w:rPr>
          <w:b/>
          <w:bCs/>
        </w:rPr>
        <w:t xml:space="preserve">Gallra ett dokument manuellt </w:t>
      </w:r>
      <w:r w:rsidRPr="001607A8">
        <w:rPr>
          <w:b/>
          <w:bCs/>
        </w:rPr>
        <w:t>- Gör så här:</w:t>
      </w:r>
    </w:p>
    <w:p w14:paraId="759C0CEA" w14:textId="77777777" w:rsidR="00BA3E25" w:rsidRDefault="00BA3E25" w:rsidP="00B97B42">
      <w:pPr>
        <w:pStyle w:val="Punktlista"/>
        <w:numPr>
          <w:ilvl w:val="0"/>
          <w:numId w:val="18"/>
        </w:numPr>
      </w:pPr>
      <w:r>
        <w:t xml:space="preserve">I menyval HR-arkiv sök eller bläddra efter aktuellt anställd </w:t>
      </w:r>
    </w:p>
    <w:p w14:paraId="7EA871C7" w14:textId="77777777" w:rsidR="00BA3E25" w:rsidRDefault="00BA3E25" w:rsidP="00B97B42">
      <w:pPr>
        <w:pStyle w:val="Punktlista"/>
        <w:numPr>
          <w:ilvl w:val="0"/>
          <w:numId w:val="12"/>
        </w:numPr>
      </w:pPr>
      <w:r>
        <w:t>Välj aktuell anställd där dokument finns som ska gallras</w:t>
      </w:r>
    </w:p>
    <w:p w14:paraId="1F21DA67" w14:textId="77777777" w:rsidR="00BA3E25" w:rsidRDefault="00BA3E25" w:rsidP="00B97B42">
      <w:pPr>
        <w:pStyle w:val="Punktlista"/>
        <w:numPr>
          <w:ilvl w:val="0"/>
          <w:numId w:val="12"/>
        </w:numPr>
      </w:pPr>
      <w:r>
        <w:t xml:space="preserve">Välj Redigera index symbolen på aktuellt dokument som ska gallras  </w:t>
      </w:r>
    </w:p>
    <w:p w14:paraId="70C465AD" w14:textId="77777777" w:rsidR="00BA3E25" w:rsidRDefault="00BA3E25" w:rsidP="00B97B42">
      <w:pPr>
        <w:pStyle w:val="Punktlista"/>
        <w:numPr>
          <w:ilvl w:val="0"/>
          <w:numId w:val="12"/>
        </w:numPr>
      </w:pPr>
      <w:r>
        <w:t>Välj alternativ i Gallringslistan</w:t>
      </w:r>
    </w:p>
    <w:p w14:paraId="397D89E5" w14:textId="77777777" w:rsidR="00BA3E25" w:rsidRDefault="00BA3E25" w:rsidP="00B97B42">
      <w:pPr>
        <w:pStyle w:val="Punktlista"/>
        <w:numPr>
          <w:ilvl w:val="0"/>
          <w:numId w:val="12"/>
        </w:numPr>
      </w:pPr>
      <w:r>
        <w:t>Välj Spara</w:t>
      </w:r>
    </w:p>
    <w:p w14:paraId="201FED56" w14:textId="77777777" w:rsidR="003F0A01" w:rsidRDefault="003F0A01" w:rsidP="003F0A01"/>
    <w:p w14:paraId="03E0B93D" w14:textId="77777777" w:rsidR="003F0A01" w:rsidRDefault="003F0A01" w:rsidP="00E7734C">
      <w:pPr>
        <w:pStyle w:val="Punktlista"/>
        <w:numPr>
          <w:ilvl w:val="0"/>
          <w:numId w:val="0"/>
        </w:numPr>
        <w:ind w:left="360"/>
      </w:pPr>
    </w:p>
    <w:p w14:paraId="5F2F0717" w14:textId="77777777" w:rsidR="003F0A01" w:rsidRDefault="003F0A01" w:rsidP="003F0A01">
      <w:pPr>
        <w:spacing w:after="160"/>
        <w:rPr>
          <w:b/>
          <w:bCs/>
          <w:sz w:val="24"/>
          <w:szCs w:val="22"/>
        </w:rPr>
      </w:pPr>
      <w:r>
        <w:rPr>
          <w:b/>
          <w:bCs/>
          <w:sz w:val="24"/>
          <w:szCs w:val="22"/>
        </w:rPr>
        <w:t>Skapa och signera att anställningsavtal och anställningsbevis</w:t>
      </w:r>
    </w:p>
    <w:p w14:paraId="2A2FE475" w14:textId="77777777" w:rsidR="003F0A01" w:rsidRPr="003F0A01" w:rsidRDefault="003F0A01" w:rsidP="003F0A01">
      <w:pPr>
        <w:rPr>
          <w:b/>
          <w:bCs/>
        </w:rPr>
      </w:pPr>
      <w:r w:rsidRPr="003F0A01">
        <w:rPr>
          <w:b/>
          <w:bCs/>
        </w:rPr>
        <w:t>Skapa anställningsavtal och anställningsbevis - Gör så här:</w:t>
      </w:r>
    </w:p>
    <w:p w14:paraId="0A5C33F3" w14:textId="77777777" w:rsidR="003F0A01" w:rsidRPr="003F0A01" w:rsidRDefault="003F0A01" w:rsidP="00B97B42">
      <w:pPr>
        <w:pStyle w:val="Punktlista"/>
        <w:numPr>
          <w:ilvl w:val="0"/>
          <w:numId w:val="23"/>
        </w:numPr>
      </w:pPr>
      <w:r w:rsidRPr="003F0A01">
        <w:t>I menyval Anställningsavtal/bevis välj Avtalsspråk, svenska är default</w:t>
      </w:r>
    </w:p>
    <w:p w14:paraId="0E41A3C8" w14:textId="77777777" w:rsidR="003F0A01" w:rsidRPr="003F0A01" w:rsidRDefault="003F0A01" w:rsidP="00E7734C">
      <w:pPr>
        <w:pStyle w:val="Punktlista"/>
      </w:pPr>
      <w:r w:rsidRPr="003F0A01">
        <w:t>Välj Avtalstyp</w:t>
      </w:r>
    </w:p>
    <w:p w14:paraId="0734F378" w14:textId="77777777" w:rsidR="003F0A01" w:rsidRPr="003F0A01" w:rsidRDefault="003F0A01" w:rsidP="00E7734C">
      <w:pPr>
        <w:pStyle w:val="Punktlista"/>
      </w:pPr>
      <w:r w:rsidRPr="003F0A01">
        <w:t>Ange Personnummer, Samor</w:t>
      </w:r>
      <w:r>
        <w:t>d</w:t>
      </w:r>
      <w:r w:rsidRPr="003F0A01">
        <w:t>ningsnummer eller Fiktivtnummer som avtal/beviset avser</w:t>
      </w:r>
    </w:p>
    <w:p w14:paraId="156D04D5" w14:textId="77777777" w:rsidR="003F0A01" w:rsidRPr="003F0A01" w:rsidRDefault="003F0A01" w:rsidP="00E7734C">
      <w:pPr>
        <w:pStyle w:val="Punktlista"/>
      </w:pPr>
      <w:r w:rsidRPr="003F0A01">
        <w:t>Ange alla övriga uppgifter som behövs för avtalet/beviset</w:t>
      </w:r>
    </w:p>
    <w:p w14:paraId="125F28BD" w14:textId="77777777" w:rsidR="003F0A01" w:rsidRDefault="003F0A01" w:rsidP="00E7734C">
      <w:pPr>
        <w:pStyle w:val="Punktlista"/>
      </w:pPr>
      <w:r w:rsidRPr="003F0A01">
        <w:t xml:space="preserve">Välj </w:t>
      </w:r>
      <w:r w:rsidR="00F83C28">
        <w:t>Vem som ska signera</w:t>
      </w:r>
    </w:p>
    <w:p w14:paraId="67AA8777" w14:textId="77777777" w:rsidR="00F83C28" w:rsidRDefault="00F83C28" w:rsidP="00E7734C">
      <w:pPr>
        <w:pStyle w:val="Punktlista"/>
      </w:pPr>
      <w:r>
        <w:t>Ange Signerade part</w:t>
      </w:r>
      <w:r w:rsidR="003956A4">
        <w:t>s</w:t>
      </w:r>
      <w:r>
        <w:t xml:space="preserve"> telefonnummer </w:t>
      </w:r>
    </w:p>
    <w:p w14:paraId="141BD1E6" w14:textId="77777777" w:rsidR="00F83C28" w:rsidRPr="00F83C28" w:rsidRDefault="00F83C28" w:rsidP="00E7734C">
      <w:pPr>
        <w:pStyle w:val="Punktlista"/>
      </w:pPr>
      <w:r w:rsidRPr="00F83C28">
        <w:t>Ange Medarbetares e-post, vid av</w:t>
      </w:r>
      <w:r>
        <w:t>tal ska även medarbetares telefonnummer anges</w:t>
      </w:r>
    </w:p>
    <w:p w14:paraId="0A502D17" w14:textId="77777777" w:rsidR="003F0A01" w:rsidRDefault="00F83C28" w:rsidP="00E7734C">
      <w:pPr>
        <w:pStyle w:val="Punktlista"/>
      </w:pPr>
      <w:r>
        <w:t>Välj Registrera för att skicka avtalet/beviset för signering</w:t>
      </w:r>
    </w:p>
    <w:p w14:paraId="40DE783D" w14:textId="77777777" w:rsidR="00F83C28" w:rsidRDefault="00F83C28" w:rsidP="00F83C28"/>
    <w:p w14:paraId="31B78E6F" w14:textId="77777777" w:rsidR="00F83C28" w:rsidRPr="00F83C28" w:rsidRDefault="00F83C28" w:rsidP="00F83C28">
      <w:pPr>
        <w:rPr>
          <w:b/>
          <w:bCs/>
        </w:rPr>
      </w:pPr>
      <w:r w:rsidRPr="00F83C28">
        <w:rPr>
          <w:b/>
          <w:bCs/>
        </w:rPr>
        <w:t>Signera ett skapat anställningsavtal och anställningsbevis - Gör så här:</w:t>
      </w:r>
    </w:p>
    <w:p w14:paraId="69DFFCBB" w14:textId="77777777" w:rsidR="00F83C28" w:rsidRDefault="00F83C28" w:rsidP="00B97B42">
      <w:pPr>
        <w:pStyle w:val="Punktlista"/>
        <w:numPr>
          <w:ilvl w:val="0"/>
          <w:numId w:val="21"/>
        </w:numPr>
      </w:pPr>
      <w:r>
        <w:t xml:space="preserve">Öppna e-post och </w:t>
      </w:r>
      <w:r w:rsidR="003956A4">
        <w:t xml:space="preserve">klicka på </w:t>
      </w:r>
      <w:r>
        <w:t>länk</w:t>
      </w:r>
      <w:r w:rsidR="003956A4">
        <w:t>en</w:t>
      </w:r>
      <w:r>
        <w:t xml:space="preserve"> i e-postmeddelandet</w:t>
      </w:r>
    </w:p>
    <w:p w14:paraId="50EF8BEB" w14:textId="77777777" w:rsidR="00F83C28" w:rsidRDefault="00F83C28" w:rsidP="00B97B42">
      <w:pPr>
        <w:pStyle w:val="Punktlista"/>
        <w:numPr>
          <w:ilvl w:val="0"/>
          <w:numId w:val="21"/>
        </w:numPr>
      </w:pPr>
      <w:r>
        <w:t>Granska skapat anställningsavtal eller anställningsbevis</w:t>
      </w:r>
    </w:p>
    <w:p w14:paraId="10D78520" w14:textId="77777777" w:rsidR="00F83C28" w:rsidRDefault="00F83C28" w:rsidP="00B97B42">
      <w:pPr>
        <w:pStyle w:val="Punktlista"/>
        <w:numPr>
          <w:ilvl w:val="0"/>
          <w:numId w:val="21"/>
        </w:numPr>
      </w:pPr>
      <w:r>
        <w:t>Välj Signera</w:t>
      </w:r>
    </w:p>
    <w:p w14:paraId="371ACC6E" w14:textId="77777777" w:rsidR="00F83C28" w:rsidRDefault="00F83C28" w:rsidP="00B97B42">
      <w:pPr>
        <w:pStyle w:val="Punktlista"/>
        <w:numPr>
          <w:ilvl w:val="0"/>
          <w:numId w:val="21"/>
        </w:numPr>
      </w:pPr>
      <w:r>
        <w:t>Ange verifierin</w:t>
      </w:r>
      <w:r w:rsidR="00AF7295">
        <w:t>g</w:t>
      </w:r>
      <w:r>
        <w:t>s</w:t>
      </w:r>
      <w:r w:rsidR="00AF7295">
        <w:t>kod</w:t>
      </w:r>
      <w:r w:rsidR="001B2BD2">
        <w:t xml:space="preserve"> som kommer i sms,</w:t>
      </w:r>
      <w:r w:rsidR="00AF7295">
        <w:t xml:space="preserve"> och välj Signera </w:t>
      </w:r>
    </w:p>
    <w:p w14:paraId="1A216D75" w14:textId="77777777" w:rsidR="00F83C28" w:rsidRPr="00F83C28" w:rsidRDefault="00F83C28" w:rsidP="00AF7295"/>
    <w:p w14:paraId="0F70DEA6" w14:textId="77777777" w:rsidR="00AF7295" w:rsidRPr="00F83C28" w:rsidRDefault="00AF7295" w:rsidP="00AF7295">
      <w:pPr>
        <w:rPr>
          <w:b/>
          <w:bCs/>
        </w:rPr>
      </w:pPr>
      <w:r>
        <w:rPr>
          <w:b/>
          <w:bCs/>
        </w:rPr>
        <w:t xml:space="preserve">Avslå </w:t>
      </w:r>
      <w:r w:rsidRPr="00F83C28">
        <w:rPr>
          <w:b/>
          <w:bCs/>
        </w:rPr>
        <w:t>ett skapat anställningsavtal och anställningsbevis - Gör så här:</w:t>
      </w:r>
    </w:p>
    <w:p w14:paraId="781A422B" w14:textId="77777777" w:rsidR="00AF7295" w:rsidRDefault="00AF7295" w:rsidP="00B97B42">
      <w:pPr>
        <w:pStyle w:val="Punktlista"/>
        <w:numPr>
          <w:ilvl w:val="0"/>
          <w:numId w:val="22"/>
        </w:numPr>
      </w:pPr>
      <w:r>
        <w:t xml:space="preserve">Öppna e-post och </w:t>
      </w:r>
      <w:r w:rsidR="001B2BD2">
        <w:t xml:space="preserve">klicka på </w:t>
      </w:r>
      <w:r>
        <w:t>länk</w:t>
      </w:r>
      <w:r w:rsidR="001B2BD2">
        <w:t>en</w:t>
      </w:r>
      <w:r>
        <w:t xml:space="preserve"> i e-postmeddelandet</w:t>
      </w:r>
    </w:p>
    <w:p w14:paraId="226970D9" w14:textId="77777777" w:rsidR="00AF7295" w:rsidRDefault="00AF7295" w:rsidP="00B97B42">
      <w:pPr>
        <w:pStyle w:val="Punktlista"/>
        <w:numPr>
          <w:ilvl w:val="0"/>
          <w:numId w:val="21"/>
        </w:numPr>
      </w:pPr>
      <w:r>
        <w:t>Granska skapat anställningsavtal eller anställningsbevis</w:t>
      </w:r>
    </w:p>
    <w:p w14:paraId="421AE6CF" w14:textId="77777777" w:rsidR="003F0A01" w:rsidRPr="00F83C28" w:rsidRDefault="00AF7295" w:rsidP="00B97B42">
      <w:pPr>
        <w:pStyle w:val="Punktlista"/>
        <w:numPr>
          <w:ilvl w:val="0"/>
          <w:numId w:val="21"/>
        </w:numPr>
      </w:pPr>
      <w:r>
        <w:t>Välj Avslå tillsammans med kommentar</w:t>
      </w:r>
    </w:p>
    <w:p w14:paraId="1D1572F6" w14:textId="77777777" w:rsidR="00BA3E25" w:rsidRPr="00F83C28" w:rsidRDefault="00BA3E25" w:rsidP="00BA3E25"/>
    <w:p w14:paraId="5AE80016" w14:textId="77777777" w:rsidR="00AF7295" w:rsidRPr="003F0A01" w:rsidRDefault="00AF7295" w:rsidP="00AF7295">
      <w:pPr>
        <w:rPr>
          <w:b/>
          <w:bCs/>
        </w:rPr>
      </w:pPr>
      <w:r>
        <w:rPr>
          <w:b/>
          <w:bCs/>
        </w:rPr>
        <w:t xml:space="preserve">Ta upp ett tidigare skapat </w:t>
      </w:r>
      <w:r w:rsidRPr="003F0A01">
        <w:rPr>
          <w:b/>
          <w:bCs/>
        </w:rPr>
        <w:t>anställningsavtal och anställningsbevis - Gör så här:</w:t>
      </w:r>
    </w:p>
    <w:p w14:paraId="11583917" w14:textId="77777777" w:rsidR="00AF7295" w:rsidRDefault="00AF7295" w:rsidP="00B97B42">
      <w:pPr>
        <w:pStyle w:val="Punktlista"/>
        <w:numPr>
          <w:ilvl w:val="0"/>
          <w:numId w:val="25"/>
        </w:numPr>
      </w:pPr>
      <w:r w:rsidRPr="003F0A01">
        <w:t xml:space="preserve">I menyval Anställningsavtal/bevis välj </w:t>
      </w:r>
      <w:r>
        <w:t>Tidigare registreringar och leta upp ett tidigare ärende.</w:t>
      </w:r>
      <w:r>
        <w:br/>
        <w:t>I det fall ärendet blivit avslaget så kan ärendet skickas om efter justering av uppgifter och välja Registrera</w:t>
      </w:r>
      <w:r w:rsidR="001B2BD2">
        <w:t xml:space="preserve">. </w:t>
      </w:r>
      <w:r w:rsidR="0063141B">
        <w:t xml:space="preserve">Om uppgifterna som behöver justeras är från Primula </w:t>
      </w:r>
      <w:r w:rsidR="001B2BD2">
        <w:t xml:space="preserve">gör ändring av uppgifter i Primula och hämta nya uppgifter genom att söka på personnummer. </w:t>
      </w:r>
    </w:p>
    <w:p w14:paraId="0092ECD1" w14:textId="77777777" w:rsidR="00E7734C" w:rsidRDefault="00E7734C" w:rsidP="00E7734C"/>
    <w:p w14:paraId="1F93D004" w14:textId="77777777" w:rsidR="00E7734C" w:rsidRPr="003F0A01" w:rsidRDefault="00E7734C" w:rsidP="00E7734C">
      <w:pPr>
        <w:rPr>
          <w:b/>
          <w:bCs/>
        </w:rPr>
      </w:pPr>
      <w:r>
        <w:rPr>
          <w:b/>
          <w:bCs/>
        </w:rPr>
        <w:t xml:space="preserve">Kontroller status på skapat </w:t>
      </w:r>
      <w:r w:rsidRPr="003F0A01">
        <w:rPr>
          <w:b/>
          <w:bCs/>
        </w:rPr>
        <w:t>anställningsavtal och anställningsbevis - Gör så här:</w:t>
      </w:r>
    </w:p>
    <w:p w14:paraId="049FE4E0" w14:textId="77777777" w:rsidR="008A1C75" w:rsidRDefault="00E7734C" w:rsidP="00B97B42">
      <w:pPr>
        <w:pStyle w:val="Punktlista"/>
        <w:numPr>
          <w:ilvl w:val="0"/>
          <w:numId w:val="24"/>
        </w:numPr>
      </w:pPr>
      <w:r w:rsidRPr="003F0A01">
        <w:t xml:space="preserve">I menyval </w:t>
      </w:r>
      <w:r w:rsidR="008A1C75">
        <w:t>Processöversikt bläddra eller sök efter aktuellt ärende</w:t>
      </w:r>
    </w:p>
    <w:p w14:paraId="051C25EE" w14:textId="77777777" w:rsidR="008A1C75" w:rsidRDefault="008A1C75" w:rsidP="00B97B42">
      <w:pPr>
        <w:pStyle w:val="Punktlista"/>
        <w:numPr>
          <w:ilvl w:val="0"/>
          <w:numId w:val="24"/>
        </w:numPr>
      </w:pPr>
      <w:r>
        <w:t xml:space="preserve">Kontroller status och vid behov välj ärendet för att se mer information om status. </w:t>
      </w:r>
    </w:p>
    <w:p w14:paraId="23E7CE4D" w14:textId="77777777" w:rsidR="00E7734C" w:rsidRDefault="008A1C75" w:rsidP="00B97B42">
      <w:pPr>
        <w:pStyle w:val="Punktlista"/>
        <w:numPr>
          <w:ilvl w:val="0"/>
          <w:numId w:val="24"/>
        </w:numPr>
      </w:pPr>
      <w:r>
        <w:t>Om dokumentlänk inte aktiv längre välj Skicka om länken för att skicka om ärendet i flödet</w:t>
      </w:r>
    </w:p>
    <w:p w14:paraId="0EE22FF6" w14:textId="77777777" w:rsidR="008A1C75" w:rsidRPr="003F0A01" w:rsidRDefault="008A1C75" w:rsidP="008A1C75">
      <w:pPr>
        <w:pStyle w:val="Punktlista"/>
        <w:numPr>
          <w:ilvl w:val="0"/>
          <w:numId w:val="0"/>
        </w:numPr>
        <w:ind w:left="360"/>
      </w:pPr>
    </w:p>
    <w:p w14:paraId="1656B33E" w14:textId="77777777" w:rsidR="00E7734C" w:rsidRPr="003F0A01" w:rsidRDefault="00E7734C" w:rsidP="00E7734C">
      <w:pPr>
        <w:pStyle w:val="Punktlista"/>
        <w:numPr>
          <w:ilvl w:val="0"/>
          <w:numId w:val="0"/>
        </w:numPr>
        <w:ind w:left="360"/>
      </w:pPr>
    </w:p>
    <w:p w14:paraId="17271C91" w14:textId="77777777" w:rsidR="00BA3E25" w:rsidRPr="00F83C28" w:rsidRDefault="00BA3E25" w:rsidP="00BA3E25"/>
    <w:p w14:paraId="527FAA00" w14:textId="77777777" w:rsidR="00D1633D" w:rsidRPr="00F83C28" w:rsidRDefault="00D1633D" w:rsidP="00E7734C">
      <w:pPr>
        <w:pStyle w:val="Punktlista"/>
        <w:numPr>
          <w:ilvl w:val="0"/>
          <w:numId w:val="0"/>
        </w:numPr>
      </w:pPr>
    </w:p>
    <w:p w14:paraId="06A9907E" w14:textId="77777777" w:rsidR="00506DC7" w:rsidRPr="00F83C28" w:rsidRDefault="00506DC7" w:rsidP="00E7734C">
      <w:pPr>
        <w:pStyle w:val="Punktlista"/>
        <w:numPr>
          <w:ilvl w:val="0"/>
          <w:numId w:val="0"/>
        </w:numPr>
      </w:pPr>
    </w:p>
    <w:p w14:paraId="3218DC55" w14:textId="77777777" w:rsidR="00D8531A" w:rsidRPr="00B35790" w:rsidRDefault="000F3253" w:rsidP="00F01D00">
      <w:pPr>
        <w:pStyle w:val="Rubrik1"/>
      </w:pPr>
      <w:r w:rsidRPr="00F83C28">
        <w:br w:type="page"/>
      </w:r>
      <w:bookmarkStart w:id="15" w:name="_Toc73694621"/>
      <w:r w:rsidR="00D8531A" w:rsidRPr="00B35790">
        <w:t>Generellt</w:t>
      </w:r>
      <w:r w:rsidR="0063141B">
        <w:t xml:space="preserve"> HR-arkivet</w:t>
      </w:r>
      <w:bookmarkEnd w:id="15"/>
    </w:p>
    <w:p w14:paraId="7EC9894F" w14:textId="77777777" w:rsidR="00DC1FD4" w:rsidRPr="00B35790" w:rsidRDefault="00DC1FD4" w:rsidP="00DC1FD4">
      <w:pPr>
        <w:pStyle w:val="Rubrik2"/>
      </w:pPr>
      <w:bookmarkStart w:id="16" w:name="_Toc73694622"/>
      <w:r w:rsidRPr="00B35790">
        <w:t>In och utloggning HR-arkivet</w:t>
      </w:r>
      <w:bookmarkEnd w:id="16"/>
    </w:p>
    <w:p w14:paraId="14A59323" w14:textId="77777777" w:rsidR="00D8531A" w:rsidRPr="00B35790" w:rsidRDefault="00F01D00" w:rsidP="00DC1FD4">
      <w:pPr>
        <w:pStyle w:val="Rubrik3"/>
      </w:pPr>
      <w:r w:rsidRPr="00B35790">
        <w:t xml:space="preserve"> </w:t>
      </w:r>
      <w:r w:rsidR="00DC1FD4" w:rsidRPr="00B35790">
        <w:t xml:space="preserve">Logga in </w:t>
      </w:r>
    </w:p>
    <w:p w14:paraId="2F0A6DDF" w14:textId="77777777" w:rsidR="00DC1FD4" w:rsidRPr="00B35790" w:rsidRDefault="00DC1FD4" w:rsidP="00DC1FD4">
      <w:r w:rsidRPr="00B35790">
        <w:t xml:space="preserve">Öppna valfri webbläsare exempelvis Microsoft Edge, Mozilla Firefox, Google Chrome, Safari och gå till KI:s medarbetarportal, </w:t>
      </w:r>
      <w:hyperlink r:id="rId15" w:history="1">
        <w:r w:rsidRPr="00B35790">
          <w:rPr>
            <w:rStyle w:val="Hyperlnk"/>
          </w:rPr>
          <w:t>https://medarbetare.ki.se/</w:t>
        </w:r>
      </w:hyperlink>
      <w:r w:rsidRPr="00B35790">
        <w:t xml:space="preserve"> </w:t>
      </w:r>
    </w:p>
    <w:p w14:paraId="3E25DAC7" w14:textId="77777777" w:rsidR="00DC1FD4" w:rsidRPr="00B35790" w:rsidRDefault="00DC1FD4" w:rsidP="00DC1FD4"/>
    <w:p w14:paraId="4D46EB2B" w14:textId="77777777" w:rsidR="00DC1FD4" w:rsidRPr="00B35790" w:rsidRDefault="00DC1FD4" w:rsidP="00DC1FD4">
      <w:pPr>
        <w:rPr>
          <w:noProof/>
        </w:rPr>
      </w:pPr>
      <w:r w:rsidRPr="00B35790">
        <w:rPr>
          <w:noProof/>
        </w:rPr>
        <w:pict w14:anchorId="4B52BDDB">
          <v:shape id="Bildobjekt 1" o:spid="_x0000_i1026" type="#_x0000_t75" style="width:432.75pt;height:150.75pt;visibility:visible" o:bordertopcolor="this" o:borderleftcolor="this" o:borderbottomcolor="this" o:borderrightcolor="this">
            <v:imagedata r:id="rId16" o:title="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14:paraId="34B8B986" w14:textId="77777777" w:rsidR="00DC1FD4" w:rsidRPr="00B35790" w:rsidRDefault="00DC1FD4" w:rsidP="00DC1FD4">
      <w:pPr>
        <w:rPr>
          <w:noProof/>
        </w:rPr>
      </w:pPr>
    </w:p>
    <w:p w14:paraId="2DB2088C" w14:textId="77777777" w:rsidR="00DC1FD4" w:rsidRPr="00B35790" w:rsidRDefault="00DC1FD4" w:rsidP="00DC1FD4">
      <w:pPr>
        <w:rPr>
          <w:noProof/>
        </w:rPr>
      </w:pPr>
      <w:r w:rsidRPr="00B35790">
        <w:rPr>
          <w:noProof/>
        </w:rPr>
        <w:t xml:space="preserve">Välj Digitala redskap och välj </w:t>
      </w:r>
      <w:r w:rsidR="000354B2" w:rsidRPr="00AC78D8">
        <w:rPr>
          <w:i/>
          <w:iCs/>
          <w:noProof/>
          <w:highlight w:val="yellow"/>
        </w:rPr>
        <w:t>HR-arkiv Mina sidor</w:t>
      </w:r>
    </w:p>
    <w:p w14:paraId="21FEA58C" w14:textId="77777777" w:rsidR="00DC1FD4" w:rsidRPr="00B35790" w:rsidRDefault="00DC1FD4" w:rsidP="00DC1FD4">
      <w:pPr>
        <w:rPr>
          <w:noProof/>
        </w:rPr>
      </w:pPr>
    </w:p>
    <w:p w14:paraId="4121B8A9" w14:textId="77777777" w:rsidR="00DC1FD4" w:rsidRPr="00B35790" w:rsidRDefault="00DC1FD4" w:rsidP="00DC1FD4">
      <w:pPr>
        <w:rPr>
          <w:noProof/>
        </w:rPr>
      </w:pPr>
      <w:r w:rsidRPr="00B35790">
        <w:rPr>
          <w:noProof/>
        </w:rPr>
        <w:t xml:space="preserve"> </w:t>
      </w:r>
      <w:r w:rsidR="000354B2" w:rsidRPr="00B35790">
        <w:rPr>
          <w:noProof/>
          <w:highlight w:val="yellow"/>
        </w:rPr>
        <w:t>BILD</w:t>
      </w:r>
      <w:r w:rsidR="000354B2" w:rsidRPr="00B35790">
        <w:rPr>
          <w:noProof/>
        </w:rPr>
        <w:t xml:space="preserve"> </w:t>
      </w:r>
    </w:p>
    <w:p w14:paraId="45B60C34" w14:textId="77777777" w:rsidR="00DC1FD4" w:rsidRPr="00B35790" w:rsidRDefault="00DC1FD4" w:rsidP="00DC1FD4">
      <w:pPr>
        <w:rPr>
          <w:noProof/>
        </w:rPr>
      </w:pPr>
    </w:p>
    <w:p w14:paraId="73FEF470" w14:textId="77777777" w:rsidR="00DC1FD4" w:rsidRPr="00B35790" w:rsidRDefault="00DC1FD4" w:rsidP="00DC1FD4">
      <w:pPr>
        <w:rPr>
          <w:noProof/>
        </w:rPr>
      </w:pPr>
      <w:r w:rsidRPr="00B35790">
        <w:rPr>
          <w:noProof/>
        </w:rPr>
        <w:t>Inloggningssidan öppnas</w:t>
      </w:r>
      <w:r w:rsidR="000354B2" w:rsidRPr="00B35790">
        <w:rPr>
          <w:noProof/>
        </w:rPr>
        <w:t>.</w:t>
      </w:r>
    </w:p>
    <w:p w14:paraId="16F46CD1" w14:textId="77777777" w:rsidR="00DC1FD4" w:rsidRPr="00B35790" w:rsidRDefault="000354B2" w:rsidP="00DC1FD4">
      <w:pPr>
        <w:rPr>
          <w:noProof/>
        </w:rPr>
      </w:pPr>
      <w:r w:rsidRPr="00B35790">
        <w:rPr>
          <w:noProof/>
        </w:rPr>
        <w:pict w14:anchorId="404A48A2">
          <v:shape id="_x0000_i1027" type="#_x0000_t75" style="width:305.25pt;height:159.75pt;visibility:visible" o:bordertopcolor="this" o:borderleftcolor="this" o:borderbottomcolor="this" o:borderrightcolor="this">
            <v:imagedata r:id="rId17" o:title="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14:paraId="39FF58C8" w14:textId="77777777" w:rsidR="00DC1FD4" w:rsidRPr="00B35790" w:rsidRDefault="00DC1FD4" w:rsidP="00DC1FD4">
      <w:pPr>
        <w:rPr>
          <w:noProof/>
        </w:rPr>
      </w:pPr>
    </w:p>
    <w:p w14:paraId="13FDB5BE" w14:textId="77777777" w:rsidR="00DC1FD4" w:rsidRPr="00B35790" w:rsidRDefault="00DC1FD4" w:rsidP="00DC1FD4">
      <w:pPr>
        <w:rPr>
          <w:noProof/>
        </w:rPr>
      </w:pPr>
    </w:p>
    <w:p w14:paraId="0731FFA3" w14:textId="77777777" w:rsidR="00DC1FD4" w:rsidRPr="00B35790" w:rsidRDefault="00DC1FD4" w:rsidP="00DC1FD4">
      <w:pPr>
        <w:rPr>
          <w:noProof/>
        </w:rPr>
      </w:pPr>
      <w:r w:rsidRPr="00B35790">
        <w:rPr>
          <w:noProof/>
        </w:rPr>
        <w:t xml:space="preserve">Ange </w:t>
      </w:r>
      <w:r w:rsidRPr="00AC78D8">
        <w:rPr>
          <w:i/>
          <w:iCs/>
          <w:noProof/>
        </w:rPr>
        <w:t>Användarnamn</w:t>
      </w:r>
      <w:r w:rsidRPr="00B35790">
        <w:rPr>
          <w:noProof/>
        </w:rPr>
        <w:t xml:space="preserve"> och </w:t>
      </w:r>
      <w:r w:rsidRPr="00AC78D8">
        <w:rPr>
          <w:i/>
          <w:iCs/>
          <w:noProof/>
        </w:rPr>
        <w:t>Lösenord</w:t>
      </w:r>
      <w:r w:rsidRPr="00B35790">
        <w:rPr>
          <w:noProof/>
        </w:rPr>
        <w:t xml:space="preserve"> och välj </w:t>
      </w:r>
      <w:r w:rsidRPr="00AC78D8">
        <w:rPr>
          <w:i/>
          <w:iCs/>
          <w:noProof/>
        </w:rPr>
        <w:t>Logga in</w:t>
      </w:r>
      <w:r w:rsidR="000354B2" w:rsidRPr="00B35790">
        <w:rPr>
          <w:noProof/>
        </w:rPr>
        <w:t>.</w:t>
      </w:r>
    </w:p>
    <w:p w14:paraId="2428B9E1" w14:textId="77777777" w:rsidR="00DC1FD4" w:rsidRPr="00B35790" w:rsidRDefault="00DC1FD4" w:rsidP="00DC1FD4">
      <w:pPr>
        <w:rPr>
          <w:noProof/>
        </w:rPr>
      </w:pPr>
    </w:p>
    <w:p w14:paraId="496F9FEA" w14:textId="77777777" w:rsidR="00DC1FD4" w:rsidRPr="00B35790" w:rsidRDefault="00DC1FD4" w:rsidP="00DC1FD4">
      <w:pPr>
        <w:rPr>
          <w:noProof/>
        </w:rPr>
      </w:pPr>
      <w:r w:rsidRPr="00B35790">
        <w:rPr>
          <w:noProof/>
        </w:rPr>
        <w:pict w14:anchorId="5F0A66C6">
          <v:rect id="_x0000_s1051" style="position:absolute;margin-left:8.3pt;margin-top:49.9pt;width:93.95pt;height:81.6pt;z-index:251631104" filled="f" strokecolor="red" strokeweight="1.5pt"/>
        </w:pict>
      </w:r>
      <w:r w:rsidR="000354B2" w:rsidRPr="00B35790">
        <w:rPr>
          <w:noProof/>
        </w:rPr>
        <w:pict w14:anchorId="7CD15307">
          <v:shape id="_x0000_i1028" type="#_x0000_t75" style="width:305.25pt;height:159.75pt;visibility:visible" o:bordertopcolor="this" o:borderleftcolor="this" o:borderbottomcolor="this" o:borderrightcolor="this">
            <v:imagedata r:id="rId17" o:title="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14:paraId="5A56B02B" w14:textId="77777777" w:rsidR="00DC1FD4" w:rsidRPr="00B35790" w:rsidRDefault="00DC1FD4" w:rsidP="00DC1FD4"/>
    <w:p w14:paraId="4AB14B7F" w14:textId="77777777" w:rsidR="000354B2" w:rsidRPr="00B35790" w:rsidRDefault="000354B2" w:rsidP="00DC1FD4">
      <w:r w:rsidRPr="00B35790">
        <w:t xml:space="preserve">HR-arkiv Mina sidor öppnas. </w:t>
      </w:r>
    </w:p>
    <w:p w14:paraId="0EAA13DE" w14:textId="77777777" w:rsidR="00DC1FD4" w:rsidRPr="00B35790" w:rsidRDefault="000354B2" w:rsidP="00DC1FD4">
      <w:pPr>
        <w:rPr>
          <w:noProof/>
        </w:rPr>
      </w:pPr>
      <w:r w:rsidRPr="00B35790">
        <w:rPr>
          <w:noProof/>
        </w:rPr>
        <w:pict w14:anchorId="056B2E21">
          <v:shape id="_x0000_i1029" type="#_x0000_t75" style="width:6in;height:215.25pt;visibility:visible" o:bordertopcolor="this" o:borderleftcolor="this" o:borderbottomcolor="this" o:borderrightcolor="this">
            <v:imagedata r:id="rId18" o:title="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14:paraId="2DC8DF20" w14:textId="77777777" w:rsidR="000354B2" w:rsidRPr="00B35790" w:rsidRDefault="000354B2" w:rsidP="00DC1FD4">
      <w:pPr>
        <w:rPr>
          <w:noProof/>
        </w:rPr>
      </w:pPr>
    </w:p>
    <w:p w14:paraId="0E24A04D" w14:textId="77777777" w:rsidR="000354B2" w:rsidRPr="00B35790" w:rsidRDefault="000354B2" w:rsidP="00DC1FD4">
      <w:pPr>
        <w:rPr>
          <w:noProof/>
        </w:rPr>
      </w:pPr>
      <w:bookmarkStart w:id="17" w:name="_Hlk73103273"/>
      <w:r w:rsidRPr="00B35790">
        <w:rPr>
          <w:noProof/>
        </w:rPr>
        <w:t xml:space="preserve">Beroende på din användares behörigheter så kan menyraden se annorlunda ut, då endast de menyer som ni har behörighet till visas. </w:t>
      </w:r>
    </w:p>
    <w:bookmarkEnd w:id="17"/>
    <w:p w14:paraId="2E265D00" w14:textId="77777777" w:rsidR="000354B2" w:rsidRPr="00B35790" w:rsidRDefault="000354B2" w:rsidP="00DC1FD4">
      <w:pPr>
        <w:rPr>
          <w:noProof/>
        </w:rPr>
      </w:pPr>
    </w:p>
    <w:p w14:paraId="10CA973A" w14:textId="77777777" w:rsidR="000354B2" w:rsidRPr="00B35790" w:rsidRDefault="000354B2" w:rsidP="000354B2">
      <w:pPr>
        <w:pStyle w:val="Rubrik3"/>
      </w:pPr>
      <w:r w:rsidRPr="00B35790">
        <w:t xml:space="preserve">Utloggning </w:t>
      </w:r>
    </w:p>
    <w:p w14:paraId="471857D3" w14:textId="77777777" w:rsidR="000354B2" w:rsidRPr="00B35790" w:rsidRDefault="000354B2" w:rsidP="000354B2">
      <w:r w:rsidRPr="00B35790">
        <w:t xml:space="preserve">För att logga ut från HR-arkivet Mina sidor välj </w:t>
      </w:r>
      <w:r w:rsidRPr="00B35790">
        <w:rPr>
          <w:i/>
          <w:iCs/>
        </w:rPr>
        <w:t>Logga ut</w:t>
      </w:r>
      <w:r w:rsidRPr="00B35790">
        <w:t xml:space="preserve"> symbolen till höger i menyraden. </w:t>
      </w:r>
    </w:p>
    <w:p w14:paraId="0BEE05A2" w14:textId="77777777" w:rsidR="000354B2" w:rsidRPr="00B35790" w:rsidRDefault="000354B2" w:rsidP="000354B2">
      <w:pPr>
        <w:rPr>
          <w:noProof/>
        </w:rPr>
      </w:pPr>
      <w:r w:rsidRPr="00B35790">
        <w:rPr>
          <w:noProof/>
        </w:rPr>
        <w:pict w14:anchorId="2D15AF32">
          <v:rect id="_x0000_s1052" style="position:absolute;margin-left:407.9pt;margin-top:21pt;width:34.8pt;height:23.4pt;z-index:251632128" filled="f" strokecolor="red" strokeweight="1.5pt"/>
        </w:pict>
      </w:r>
      <w:r w:rsidRPr="00B35790">
        <w:rPr>
          <w:noProof/>
        </w:rPr>
        <w:pict w14:anchorId="7BD561C1">
          <v:shape id="_x0000_i1030" type="#_x0000_t75" style="width:6in;height:215.25pt;visibility:visible" o:bordertopcolor="this" o:borderleftcolor="this" o:borderbottomcolor="this" o:borderrightcolor="this">
            <v:imagedata r:id="rId18" o:title="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14:paraId="455AD25F" w14:textId="77777777" w:rsidR="000354B2" w:rsidRPr="00B35790" w:rsidRDefault="000354B2" w:rsidP="000354B2">
      <w:pPr>
        <w:rPr>
          <w:noProof/>
        </w:rPr>
      </w:pPr>
    </w:p>
    <w:p w14:paraId="48455B08" w14:textId="77777777" w:rsidR="00506DC7" w:rsidRPr="00B35790" w:rsidRDefault="000354B2" w:rsidP="000354B2">
      <w:pPr>
        <w:rPr>
          <w:noProof/>
        </w:rPr>
      </w:pPr>
      <w:r w:rsidRPr="00B35790">
        <w:rPr>
          <w:noProof/>
        </w:rPr>
        <w:t xml:space="preserve">Användare loggas ut. </w:t>
      </w:r>
    </w:p>
    <w:p w14:paraId="27C2178D" w14:textId="77777777" w:rsidR="00506DC7" w:rsidRPr="00B35790" w:rsidRDefault="00506DC7" w:rsidP="000354B2">
      <w:pPr>
        <w:rPr>
          <w:noProof/>
        </w:rPr>
      </w:pPr>
      <w:r w:rsidRPr="00B35790">
        <w:rPr>
          <w:noProof/>
        </w:rPr>
        <w:pict w14:anchorId="44142B0A">
          <v:shape id="_x0000_i1031" type="#_x0000_t75" style="width:310.5pt;height:127.5pt;visibility:visible" o:bordertopcolor="this" o:borderleftcolor="this" o:borderbottomcolor="this" o:borderrightcolor="this">
            <v:imagedata r:id="rId19" o:title="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14:paraId="5C0E474D" w14:textId="77777777" w:rsidR="00506DC7" w:rsidRPr="00B35790" w:rsidRDefault="00506DC7" w:rsidP="000354B2">
      <w:pPr>
        <w:rPr>
          <w:noProof/>
        </w:rPr>
      </w:pPr>
    </w:p>
    <w:p w14:paraId="2AD22EF7" w14:textId="77777777" w:rsidR="00F01D00" w:rsidRPr="00B35790" w:rsidRDefault="00B35790" w:rsidP="00D8531A">
      <w:pPr>
        <w:pStyle w:val="Rubrik2"/>
      </w:pPr>
      <w:r w:rsidRPr="00B35790">
        <w:br w:type="page"/>
      </w:r>
      <w:bookmarkStart w:id="18" w:name="_Toc73694623"/>
      <w:r w:rsidR="00D8531A" w:rsidRPr="00B35790">
        <w:t>G</w:t>
      </w:r>
      <w:r w:rsidR="00F01D00" w:rsidRPr="00B35790">
        <w:t>enerell uppbyggnad</w:t>
      </w:r>
      <w:r w:rsidR="00D8531A" w:rsidRPr="00B35790">
        <w:t xml:space="preserve"> </w:t>
      </w:r>
      <w:r w:rsidR="000F3253" w:rsidRPr="00B35790">
        <w:t xml:space="preserve">och menyer i </w:t>
      </w:r>
      <w:r w:rsidR="00D8531A" w:rsidRPr="00B35790">
        <w:t>HR-arkivet</w:t>
      </w:r>
      <w:r w:rsidR="000F3253" w:rsidRPr="00B35790">
        <w:t xml:space="preserve"> Mina sidor</w:t>
      </w:r>
      <w:bookmarkEnd w:id="18"/>
    </w:p>
    <w:p w14:paraId="5C6072F9" w14:textId="77777777" w:rsidR="000F3253" w:rsidRPr="00B35790" w:rsidRDefault="00B35790" w:rsidP="000F3253">
      <w:r w:rsidRPr="00B35790">
        <w:rPr>
          <w:noProof/>
        </w:rPr>
        <w:pict w14:anchorId="33EECEE8">
          <v:shapetype id="_x0000_t202" coordsize="21600,21600" o:spt="202" path="m,l,21600r21600,l21600,xe">
            <v:stroke joinstyle="miter"/>
            <v:path gradientshapeok="t" o:connecttype="rect"/>
          </v:shapetype>
          <v:shape id="Textruta 2" o:spid="_x0000_s1057" type="#_x0000_t202" style="position:absolute;margin-left:39pt;margin-top:37.7pt;width:108.45pt;height:20.25pt;z-index:-251679232;visibility:visible;mso-wrap-distance-top:3.6pt;mso-wrap-distance-bottom:3.6pt;mso-width-relative:margin;mso-height-relative:margin" wrapcoords="-149 0 -149 20800 21600 20800 21600 0 -149 0" stroked="f">
            <v:textbox style="mso-next-textbox:#Textruta 2">
              <w:txbxContent>
                <w:p w14:paraId="7D521F98" w14:textId="77777777" w:rsidR="00B35790" w:rsidRPr="00B35790" w:rsidRDefault="00B35790" w:rsidP="00B35790">
                  <w:pPr>
                    <w:jc w:val="center"/>
                    <w:rPr>
                      <w:sz w:val="18"/>
                      <w:szCs w:val="16"/>
                    </w:rPr>
                  </w:pPr>
                  <w:r w:rsidRPr="00B35790">
                    <w:rPr>
                      <w:sz w:val="18"/>
                      <w:szCs w:val="16"/>
                    </w:rPr>
                    <w:t>Menyrad</w:t>
                  </w:r>
                </w:p>
                <w:p w14:paraId="5292FBF6" w14:textId="77777777" w:rsidR="00B35790" w:rsidRPr="00B35790" w:rsidRDefault="00B35790" w:rsidP="00B35790">
                  <w:pPr>
                    <w:jc w:val="center"/>
                    <w:rPr>
                      <w:sz w:val="20"/>
                      <w:szCs w:val="18"/>
                    </w:rPr>
                  </w:pPr>
                </w:p>
              </w:txbxContent>
            </v:textbox>
            <w10:wrap type="tight"/>
          </v:shape>
        </w:pict>
      </w:r>
      <w:r w:rsidRPr="00B35790">
        <w:rPr>
          <w:noProof/>
        </w:rPr>
        <w:pict w14:anchorId="6B846788">
          <v:shape id="_x0000_s1059" type="#_x0000_t202" style="position:absolute;margin-left:293.4pt;margin-top:32.3pt;width:59.3pt;height:20.25pt;z-index:-251678208;visibility:visible;mso-wrap-distance-top:3.6pt;mso-wrap-distance-bottom:3.6pt;mso-width-relative:margin;mso-height-relative:margin" wrapcoords="-149 0 -149 20800 21600 20800 21600 0 -149 0" stroked="f">
            <v:textbox style="mso-next-textbox:#_x0000_s1059">
              <w:txbxContent>
                <w:p w14:paraId="797D6283" w14:textId="77777777" w:rsidR="00B35790" w:rsidRPr="00B35790" w:rsidRDefault="00B35790" w:rsidP="00B35790">
                  <w:pPr>
                    <w:jc w:val="center"/>
                    <w:rPr>
                      <w:sz w:val="20"/>
                      <w:szCs w:val="18"/>
                    </w:rPr>
                  </w:pPr>
                  <w:r>
                    <w:rPr>
                      <w:sz w:val="18"/>
                      <w:szCs w:val="16"/>
                    </w:rPr>
                    <w:t>Sp</w:t>
                  </w:r>
                  <w:r w:rsidR="00AC78D8">
                    <w:rPr>
                      <w:sz w:val="18"/>
                      <w:szCs w:val="16"/>
                    </w:rPr>
                    <w:t>r</w:t>
                  </w:r>
                  <w:r>
                    <w:rPr>
                      <w:sz w:val="18"/>
                      <w:szCs w:val="16"/>
                    </w:rPr>
                    <w:t>åk</w:t>
                  </w:r>
                </w:p>
              </w:txbxContent>
            </v:textbox>
            <w10:wrap type="tight"/>
          </v:shape>
        </w:pict>
      </w:r>
      <w:r w:rsidRPr="00B35790">
        <w:rPr>
          <w:noProof/>
        </w:rPr>
        <w:pict w14:anchorId="5184B0A9">
          <v:shape id="_x0000_s1060" type="#_x0000_t202" style="position:absolute;margin-left:367.8pt;margin-top:24.05pt;width:64.65pt;height:20.25pt;z-index:-251677184;visibility:visible;mso-wrap-distance-top:3.6pt;mso-wrap-distance-bottom:3.6pt;mso-width-relative:margin;mso-height-relative:margin" wrapcoords="-149 0 -149 20800 21600 20800 21600 0 -149 0" stroked="f">
            <v:textbox style="mso-next-textbox:#_x0000_s1060">
              <w:txbxContent>
                <w:p w14:paraId="5E6D46E0" w14:textId="77777777" w:rsidR="00B35790" w:rsidRPr="00B35790" w:rsidRDefault="00B35790" w:rsidP="00B35790">
                  <w:pPr>
                    <w:jc w:val="center"/>
                    <w:rPr>
                      <w:sz w:val="20"/>
                      <w:szCs w:val="18"/>
                    </w:rPr>
                  </w:pPr>
                  <w:r>
                    <w:rPr>
                      <w:sz w:val="18"/>
                      <w:szCs w:val="16"/>
                    </w:rPr>
                    <w:t>Sektionstid</w:t>
                  </w:r>
                </w:p>
              </w:txbxContent>
            </v:textbox>
            <w10:wrap type="tight"/>
          </v:shape>
        </w:pict>
      </w:r>
      <w:r w:rsidR="000F3253" w:rsidRPr="00B35790">
        <w:t xml:space="preserve">HR-arkivet Mina sidor och de olika </w:t>
      </w:r>
      <w:r w:rsidR="00AC78D8" w:rsidRPr="00B35790">
        <w:t>fönsterna</w:t>
      </w:r>
      <w:r w:rsidR="000F3253" w:rsidRPr="00B35790">
        <w:t xml:space="preserve"> i </w:t>
      </w:r>
      <w:r w:rsidR="00AC78D8" w:rsidRPr="00B35790">
        <w:t>respektive</w:t>
      </w:r>
      <w:r w:rsidR="000F3253" w:rsidRPr="00B35790">
        <w:t xml:space="preserve"> meny är uppbyggd enligt följande.</w:t>
      </w:r>
    </w:p>
    <w:p w14:paraId="7B27B1F7" w14:textId="77777777" w:rsidR="000F3253" w:rsidRPr="00B35790" w:rsidRDefault="00B35790" w:rsidP="000F3253">
      <w:r w:rsidRPr="00B35790">
        <w:rPr>
          <w:noProof/>
        </w:rPr>
        <w:pict w14:anchorId="6A7A1EBB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64" type="#_x0000_t32" style="position:absolute;margin-left:397.7pt;margin-top:13.6pt;width:1.8pt;height:22.5pt;flip:x;z-index:251643392" o:connectortype="straight" strokecolor="red" strokeweight="1pt">
            <v:stroke endarrow="block"/>
          </v:shape>
        </w:pict>
      </w:r>
      <w:r w:rsidRPr="00B35790">
        <w:rPr>
          <w:noProof/>
        </w:rPr>
        <w:pict w14:anchorId="69F9D5E1">
          <v:shape id="_x0000_s1063" type="#_x0000_t32" style="position:absolute;margin-left:329.3pt;margin-top:15.85pt;width:34.8pt;height:26.4pt;z-index:251642368" o:connectortype="straight" strokecolor="red" strokeweight="1pt">
            <v:stroke endarrow="block"/>
          </v:shape>
        </w:pict>
      </w:r>
      <w:r w:rsidRPr="00B35790">
        <w:rPr>
          <w:noProof/>
        </w:rPr>
        <w:pict w14:anchorId="308F12CC">
          <v:shape id="_x0000_s1062" type="#_x0000_t32" style="position:absolute;margin-left:94.7pt;margin-top:23.2pt;width:9pt;height:33pt;z-index:251641344" o:connectortype="straight" strokecolor="red" strokeweight="1pt">
            <v:stroke endarrow="block"/>
          </v:shape>
        </w:pict>
      </w:r>
    </w:p>
    <w:p w14:paraId="3CE34612" w14:textId="77777777" w:rsidR="000F3253" w:rsidRPr="00B35790" w:rsidRDefault="00B35790" w:rsidP="000F3253">
      <w:r w:rsidRPr="00B35790">
        <w:rPr>
          <w:noProof/>
        </w:rPr>
        <w:pict w14:anchorId="7BD0F1D3">
          <v:shape id="_x0000_s1065" type="#_x0000_t32" style="position:absolute;margin-left:115.7pt;margin-top:200.35pt;width:12pt;height:35.25pt;flip:y;z-index:251644416" o:connectortype="straight" strokecolor="red" strokeweight="1pt">
            <v:stroke endarrow="block"/>
          </v:shape>
        </w:pict>
      </w:r>
      <w:r w:rsidRPr="00B35790">
        <w:rPr>
          <w:noProof/>
        </w:rPr>
        <w:pict w14:anchorId="19DA2411">
          <v:rect id="_x0000_s1054" style="position:absolute;margin-left:-8.5pt;margin-top:42.8pt;width:448.2pt;height:176.9pt;z-index:251634176" filled="f" strokecolor="red" strokeweight="1.5pt"/>
        </w:pict>
      </w:r>
      <w:r w:rsidRPr="00B35790">
        <w:rPr>
          <w:noProof/>
        </w:rPr>
        <w:pict w14:anchorId="60A64FC1">
          <v:rect id="_x0000_s1053" style="position:absolute;margin-left:-7.9pt;margin-top:20.4pt;width:447.6pt;height:21.6pt;z-index:251633152" filled="f" strokecolor="red" strokeweight="1.5pt"/>
        </w:pict>
      </w:r>
      <w:r w:rsidRPr="00B35790">
        <w:rPr>
          <w:noProof/>
        </w:rPr>
        <w:pict w14:anchorId="674E8610">
          <v:rect id="_x0000_s1056" style="position:absolute;margin-left:388.7pt;margin-top:-.5pt;width:40.8pt;height:21.6pt;z-index:251636224" filled="f" strokecolor="red" strokeweight="1.5pt"/>
        </w:pict>
      </w:r>
      <w:r w:rsidRPr="00B35790">
        <w:rPr>
          <w:noProof/>
        </w:rPr>
        <w:pict w14:anchorId="4A7A03AE">
          <v:rect id="_x0000_s1055" style="position:absolute;margin-left:356.9pt;margin-top:-.5pt;width:31.2pt;height:21.6pt;z-index:251635200" filled="f" strokecolor="red" strokeweight="1.5pt"/>
        </w:pict>
      </w:r>
      <w:r w:rsidR="000F3253" w:rsidRPr="00B35790">
        <w:rPr>
          <w:noProof/>
        </w:rPr>
        <w:pict w14:anchorId="54C3F746">
          <v:shape id="_x0000_i1032" type="#_x0000_t75" style="width:6in;height:215.25pt;visibility:visible" o:bordertopcolor="this" o:borderleftcolor="this" o:borderbottomcolor="this" o:borderrightcolor="this">
            <v:imagedata r:id="rId18" o:title="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14:paraId="7603E565" w14:textId="77777777" w:rsidR="000F3253" w:rsidRPr="00B35790" w:rsidRDefault="00B35790" w:rsidP="000F3253">
      <w:r w:rsidRPr="00B35790">
        <w:rPr>
          <w:noProof/>
        </w:rPr>
        <w:pict w14:anchorId="45EC0B51">
          <v:shape id="_x0000_s1061" type="#_x0000_t202" style="position:absolute;margin-left:7.8pt;margin-top:18.7pt;width:174.45pt;height:20.25pt;z-index:-251676160;visibility:visible;mso-wrap-distance-top:3.6pt;mso-wrap-distance-bottom:3.6pt;mso-width-relative:margin;mso-height-relative:margin" wrapcoords="-149 0 -149 20800 21600 20800 21600 0 -149 0" stroked="f">
            <v:textbox style="mso-next-textbox:#_x0000_s1061">
              <w:txbxContent>
                <w:p w14:paraId="69C97F17" w14:textId="77777777" w:rsidR="00B35790" w:rsidRPr="00B35790" w:rsidRDefault="00B35790" w:rsidP="00B35790">
                  <w:pPr>
                    <w:jc w:val="center"/>
                    <w:rPr>
                      <w:sz w:val="20"/>
                      <w:szCs w:val="18"/>
                    </w:rPr>
                  </w:pPr>
                  <w:r w:rsidRPr="00B35790">
                    <w:rPr>
                      <w:sz w:val="18"/>
                      <w:szCs w:val="16"/>
                    </w:rPr>
                    <w:t>Arbet</w:t>
                  </w:r>
                  <w:r>
                    <w:rPr>
                      <w:sz w:val="18"/>
                      <w:szCs w:val="16"/>
                    </w:rPr>
                    <w:t>s</w:t>
                  </w:r>
                  <w:r w:rsidRPr="00B35790">
                    <w:rPr>
                      <w:sz w:val="18"/>
                      <w:szCs w:val="16"/>
                    </w:rPr>
                    <w:t>-/Informationsyta</w:t>
                  </w:r>
                </w:p>
              </w:txbxContent>
            </v:textbox>
            <w10:wrap type="tight"/>
          </v:shape>
        </w:pict>
      </w:r>
      <w:r w:rsidR="000F3253" w:rsidRPr="00B35790">
        <w:t xml:space="preserve"> </w:t>
      </w:r>
    </w:p>
    <w:p w14:paraId="0E845120" w14:textId="77777777" w:rsidR="00B35790" w:rsidRPr="00B35790" w:rsidRDefault="00B35790" w:rsidP="000F3253"/>
    <w:p w14:paraId="0528EECD" w14:textId="77777777" w:rsidR="00B35790" w:rsidRDefault="00B35790" w:rsidP="000F3253"/>
    <w:p w14:paraId="0E5DEE77" w14:textId="77777777" w:rsidR="00AC78D8" w:rsidRDefault="007B0CB3" w:rsidP="000F3253">
      <w:r>
        <w:rPr>
          <w:noProof/>
        </w:rPr>
        <w:pict w14:anchorId="0B7B0BDA">
          <v:shape id="Bildobjekt 1" o:spid="_x0000_s1068" type="#_x0000_t75" style="position:absolute;margin-left:64.1pt;margin-top:17pt;width:11.4pt;height:18.45pt;z-index:251646464;visibility:visible" wrapcoords="-540 0 -540 20829 21600 20829 21600 0 -540 0">
            <v:imagedata r:id="rId20" o:title="" cropleft="17246f" cropright="15522f" chromakey="white"/>
          </v:shape>
        </w:pict>
      </w:r>
      <w:r w:rsidR="00AC78D8">
        <w:t>Följande meny</w:t>
      </w:r>
      <w:r w:rsidR="00575492">
        <w:t xml:space="preserve">er </w:t>
      </w:r>
      <w:r w:rsidR="00AC78D8">
        <w:t>finns:</w:t>
      </w:r>
    </w:p>
    <w:p w14:paraId="4492035A" w14:textId="77777777" w:rsidR="00AC78D8" w:rsidRDefault="00AC78D8" w:rsidP="00B97B42">
      <w:pPr>
        <w:numPr>
          <w:ilvl w:val="0"/>
          <w:numId w:val="7"/>
        </w:numPr>
      </w:pPr>
      <w:r>
        <w:t>He</w:t>
      </w:r>
      <w:r w:rsidR="007B0CB3">
        <w:t xml:space="preserve">m </w:t>
      </w:r>
      <w:proofErr w:type="gramStart"/>
      <w:r w:rsidR="007B0CB3">
        <w:t xml:space="preserve">(  </w:t>
      </w:r>
      <w:proofErr w:type="gramEnd"/>
      <w:r w:rsidR="007B0CB3">
        <w:t xml:space="preserve"> )</w:t>
      </w:r>
      <w:r>
        <w:rPr>
          <w:noProof/>
        </w:rPr>
        <w:t>,</w:t>
      </w:r>
      <w:r w:rsidR="007B0CB3">
        <w:rPr>
          <w:noProof/>
        </w:rPr>
        <w:t xml:space="preserve"> </w:t>
      </w:r>
      <w:r>
        <w:rPr>
          <w:noProof/>
        </w:rPr>
        <w:t>gå tillbaka till startsidan</w:t>
      </w:r>
      <w:r w:rsidR="00C120A8">
        <w:rPr>
          <w:noProof/>
        </w:rPr>
        <w:t>.</w:t>
      </w:r>
    </w:p>
    <w:p w14:paraId="30976F69" w14:textId="77777777" w:rsidR="00AC78D8" w:rsidRDefault="00AC78D8" w:rsidP="00B97B42">
      <w:pPr>
        <w:numPr>
          <w:ilvl w:val="0"/>
          <w:numId w:val="7"/>
        </w:numPr>
      </w:pPr>
      <w:r>
        <w:rPr>
          <w:noProof/>
        </w:rPr>
        <w:t>HR-arkiv, här hittar du handlingar och dokument på anställda utifrån din organsatoriska behörighet</w:t>
      </w:r>
      <w:r w:rsidR="00C120A8">
        <w:rPr>
          <w:noProof/>
        </w:rPr>
        <w:t>.</w:t>
      </w:r>
    </w:p>
    <w:p w14:paraId="3C99CF35" w14:textId="77777777" w:rsidR="00AC78D8" w:rsidRDefault="00AC78D8" w:rsidP="00B97B42">
      <w:pPr>
        <w:numPr>
          <w:ilvl w:val="0"/>
          <w:numId w:val="7"/>
        </w:numPr>
      </w:pPr>
      <w:r>
        <w:t>Ladd</w:t>
      </w:r>
      <w:r w:rsidR="00C120A8">
        <w:t>a</w:t>
      </w:r>
      <w:r>
        <w:t xml:space="preserve"> upp, här laddar du upp ett dokument eller handling och </w:t>
      </w:r>
      <w:r w:rsidR="00C120A8">
        <w:t xml:space="preserve">kopplar </w:t>
      </w:r>
      <w:r>
        <w:t>det till en anställd tillsammans med uppgifter</w:t>
      </w:r>
      <w:r w:rsidR="00C120A8">
        <w:t xml:space="preserve"> om</w:t>
      </w:r>
      <w:r>
        <w:t xml:space="preserve"> vad det är för dokument som laddas upp. </w:t>
      </w:r>
    </w:p>
    <w:p w14:paraId="73AF09B4" w14:textId="77777777" w:rsidR="00AC78D8" w:rsidRDefault="00C8617E" w:rsidP="00B97B42">
      <w:pPr>
        <w:numPr>
          <w:ilvl w:val="0"/>
          <w:numId w:val="7"/>
        </w:numPr>
      </w:pPr>
      <w:r>
        <w:t xml:space="preserve">Anställningsavtal/bevis, skapa ett anställningsavtal eller -bevis och skicka ut det i ett digitalt flöde. </w:t>
      </w:r>
    </w:p>
    <w:p w14:paraId="1D143C59" w14:textId="77777777" w:rsidR="00C8617E" w:rsidRDefault="00C8617E" w:rsidP="00B97B42">
      <w:pPr>
        <w:numPr>
          <w:ilvl w:val="0"/>
          <w:numId w:val="7"/>
        </w:numPr>
      </w:pPr>
      <w:r>
        <w:t xml:space="preserve">Processöversikt, se </w:t>
      </w:r>
      <w:r w:rsidR="00D35010">
        <w:t>pågående och avklarade ärenden och var de ligger</w:t>
      </w:r>
      <w:r w:rsidR="00C120A8">
        <w:t>.</w:t>
      </w:r>
    </w:p>
    <w:p w14:paraId="2C5BE2D9" w14:textId="77777777" w:rsidR="00D35010" w:rsidRDefault="00D35010" w:rsidP="007B0CB3"/>
    <w:p w14:paraId="5C1A615E" w14:textId="77777777" w:rsidR="007B0CB3" w:rsidRPr="00B35790" w:rsidRDefault="007B0CB3" w:rsidP="007B0CB3">
      <w:pPr>
        <w:rPr>
          <w:noProof/>
        </w:rPr>
      </w:pPr>
      <w:r>
        <w:t xml:space="preserve">Observera att </w:t>
      </w:r>
      <w:r w:rsidR="00575492">
        <w:rPr>
          <w:noProof/>
        </w:rPr>
        <w:t>b</w:t>
      </w:r>
      <w:r w:rsidRPr="00B35790">
        <w:rPr>
          <w:noProof/>
        </w:rPr>
        <w:t xml:space="preserve">eroende på din användares behörigheter så </w:t>
      </w:r>
      <w:r w:rsidR="00575492">
        <w:rPr>
          <w:noProof/>
        </w:rPr>
        <w:t xml:space="preserve">kan menyraden </w:t>
      </w:r>
      <w:r w:rsidRPr="00B35790">
        <w:rPr>
          <w:noProof/>
        </w:rPr>
        <w:t xml:space="preserve">se annorlunda ut, då endast de menyer som ni har behörighet till visas. </w:t>
      </w:r>
    </w:p>
    <w:p w14:paraId="7B163860" w14:textId="77777777" w:rsidR="007B0CB3" w:rsidRPr="00B35790" w:rsidRDefault="007B0CB3" w:rsidP="007B0CB3"/>
    <w:p w14:paraId="1E7DA3ED" w14:textId="77777777" w:rsidR="000F3253" w:rsidRDefault="000F3253" w:rsidP="000F3253">
      <w:pPr>
        <w:pStyle w:val="Rubrik2"/>
      </w:pPr>
      <w:bookmarkStart w:id="19" w:name="_Toc73694624"/>
      <w:r w:rsidRPr="00B35790">
        <w:t>Byt språk</w:t>
      </w:r>
      <w:bookmarkEnd w:id="19"/>
      <w:r w:rsidRPr="00B35790">
        <w:t xml:space="preserve"> </w:t>
      </w:r>
    </w:p>
    <w:p w14:paraId="5506880C" w14:textId="77777777" w:rsidR="00B35790" w:rsidRDefault="00AC78D8" w:rsidP="00B35790">
      <w:r>
        <w:t>För att byta språk i HR-arkivet Mina sidor välj Språk symbolen högst upp till höger</w:t>
      </w:r>
    </w:p>
    <w:p w14:paraId="769E231A" w14:textId="77777777" w:rsidR="00AC78D8" w:rsidRPr="00B35790" w:rsidRDefault="00AC78D8" w:rsidP="00B35790"/>
    <w:p w14:paraId="2BB5881E" w14:textId="77777777" w:rsidR="000F3253" w:rsidRDefault="00AC78D8" w:rsidP="000F3253">
      <w:pPr>
        <w:rPr>
          <w:noProof/>
        </w:rPr>
      </w:pPr>
      <w:r>
        <w:rPr>
          <w:noProof/>
        </w:rPr>
        <w:pict w14:anchorId="0A82737B">
          <v:rect id="_x0000_s1066" style="position:absolute;margin-left:357.5pt;margin-top:3.1pt;width:34.8pt;height:23.4pt;z-index:251645440" filled="f" strokecolor="red" strokeweight="1.5pt"/>
        </w:pict>
      </w:r>
      <w:r w:rsidRPr="00B35790">
        <w:rPr>
          <w:noProof/>
        </w:rPr>
        <w:pict w14:anchorId="7CF20DB2">
          <v:shape id="_x0000_i1033" type="#_x0000_t75" style="width:6in;height:215.25pt;visibility:visible" o:bordertopcolor="this" o:borderleftcolor="this" o:borderbottomcolor="this" o:borderrightcolor="this">
            <v:imagedata r:id="rId18" o:title="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14:paraId="6E33C17C" w14:textId="77777777" w:rsidR="00AC78D8" w:rsidRDefault="00AC78D8" w:rsidP="000F3253">
      <w:pPr>
        <w:rPr>
          <w:noProof/>
        </w:rPr>
      </w:pPr>
    </w:p>
    <w:p w14:paraId="5292A30A" w14:textId="77777777" w:rsidR="00AC78D8" w:rsidRDefault="00AC78D8" w:rsidP="000F3253">
      <w:pPr>
        <w:rPr>
          <w:noProof/>
        </w:rPr>
      </w:pPr>
      <w:r>
        <w:rPr>
          <w:noProof/>
        </w:rPr>
        <w:t>Språket ändras.</w:t>
      </w:r>
    </w:p>
    <w:p w14:paraId="5E858D2C" w14:textId="77777777" w:rsidR="00AC78D8" w:rsidRPr="00B35790" w:rsidRDefault="00AC78D8" w:rsidP="000F3253">
      <w:r w:rsidRPr="00476CA8">
        <w:rPr>
          <w:noProof/>
        </w:rPr>
        <w:pict w14:anchorId="6D045AA0">
          <v:shape id="_x0000_i1034" type="#_x0000_t75" style="width:6in;height:214.5pt;visibility:visible" o:bordertopcolor="this" o:borderleftcolor="this" o:borderbottomcolor="this" o:borderrightcolor="this">
            <v:imagedata r:id="rId21" o:title="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14:paraId="4485C952" w14:textId="77777777" w:rsidR="00575492" w:rsidRPr="00575492" w:rsidRDefault="00575492" w:rsidP="00575492"/>
    <w:p w14:paraId="5B891DB0" w14:textId="77777777" w:rsidR="00F01D00" w:rsidRPr="00B35790" w:rsidRDefault="001B3533" w:rsidP="00F01D00">
      <w:pPr>
        <w:pStyle w:val="Rubrik1"/>
      </w:pPr>
      <w:r>
        <w:br w:type="page"/>
      </w:r>
      <w:bookmarkStart w:id="20" w:name="_Toc73694625"/>
      <w:r w:rsidR="00F01D00" w:rsidRPr="00B35790">
        <w:t>Ladda upp dokument och handlingar till HR-arkivet</w:t>
      </w:r>
      <w:bookmarkEnd w:id="20"/>
    </w:p>
    <w:p w14:paraId="3644CD0B" w14:textId="77777777" w:rsidR="00D8531A" w:rsidRDefault="00D8531A" w:rsidP="00D8531A">
      <w:pPr>
        <w:pStyle w:val="Rubrik2"/>
      </w:pPr>
      <w:bookmarkStart w:id="21" w:name="_Toc73694626"/>
      <w:r w:rsidRPr="00B35790">
        <w:t xml:space="preserve">Ladda upp </w:t>
      </w:r>
      <w:r w:rsidR="006D50C2">
        <w:t>dokument</w:t>
      </w:r>
      <w:bookmarkEnd w:id="21"/>
    </w:p>
    <w:p w14:paraId="087AEC40" w14:textId="77777777" w:rsidR="001B3533" w:rsidRDefault="001B3533" w:rsidP="001B3533">
      <w:r>
        <w:t xml:space="preserve">För att ladda upp ett dokument eller handling och koppla den till en anställd välj menyval </w:t>
      </w:r>
      <w:r w:rsidRPr="001B3533">
        <w:rPr>
          <w:i/>
          <w:iCs/>
        </w:rPr>
        <w:t>Ladda upp</w:t>
      </w:r>
      <w:r>
        <w:t xml:space="preserve">. </w:t>
      </w:r>
    </w:p>
    <w:p w14:paraId="6EC61123" w14:textId="77777777" w:rsidR="001B3533" w:rsidRDefault="001B3533" w:rsidP="001B3533">
      <w:r>
        <w:rPr>
          <w:noProof/>
        </w:rPr>
        <w:pict w14:anchorId="4994DB86">
          <v:rect id="_x0000_s1070" style="position:absolute;margin-left:40.7pt;margin-top:20.65pt;width:34.8pt;height:21.6pt;z-index:251647488" filled="f" strokecolor="red" strokeweight="1.5pt"/>
        </w:pict>
      </w:r>
      <w:r w:rsidRPr="00476CA8">
        <w:rPr>
          <w:noProof/>
        </w:rPr>
        <w:pict w14:anchorId="5B159ACB">
          <v:shape id="_x0000_i1035" type="#_x0000_t75" style="width:6in;height:36.75pt;visibility:visible" o:bordertopcolor="this" o:borderleftcolor="this" o:borderbottomcolor="this" o:borderrightcolor="this">
            <v:imagedata r:id="rId22" o:title="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14:paraId="3F8C6D44" w14:textId="77777777" w:rsidR="001B3533" w:rsidRDefault="001B3533" w:rsidP="001B3533"/>
    <w:p w14:paraId="0948A5CB" w14:textId="77777777" w:rsidR="001B3533" w:rsidRDefault="001B3533" w:rsidP="001B3533">
      <w:r>
        <w:t xml:space="preserve">Fönstret Ladda upp öppnas. </w:t>
      </w:r>
    </w:p>
    <w:p w14:paraId="430D194A" w14:textId="77777777" w:rsidR="001B3533" w:rsidRDefault="001B3533" w:rsidP="001B3533">
      <w:r w:rsidRPr="00476CA8">
        <w:rPr>
          <w:noProof/>
        </w:rPr>
        <w:pict w14:anchorId="66E04286">
          <v:shape id="_x0000_i1036" type="#_x0000_t75" style="width:432.75pt;height:212.25pt;visibility:visible" o:bordertopcolor="this" o:borderleftcolor="this" o:borderbottomcolor="this" o:borderrightcolor="this">
            <v:imagedata r:id="rId23" o:title="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14:paraId="688FFCBA" w14:textId="77777777" w:rsidR="001B3533" w:rsidRDefault="001B3533" w:rsidP="001B3533"/>
    <w:p w14:paraId="76DF6B65" w14:textId="77777777" w:rsidR="001B3533" w:rsidRDefault="00BC4073" w:rsidP="001B3533">
      <w:r>
        <w:t xml:space="preserve">Välj </w:t>
      </w:r>
      <w:r w:rsidRPr="006D50C2">
        <w:rPr>
          <w:i/>
          <w:iCs/>
        </w:rPr>
        <w:t>Browse</w:t>
      </w:r>
      <w:r>
        <w:t xml:space="preserve"> för att bläddra efter aktuell</w:t>
      </w:r>
      <w:r w:rsidR="00A551AF">
        <w:t>t</w:t>
      </w:r>
      <w:r>
        <w:t xml:space="preserve"> dokument eller handling som ska laddas upp. </w:t>
      </w:r>
    </w:p>
    <w:p w14:paraId="7427FD3F" w14:textId="77777777" w:rsidR="00BC4073" w:rsidRDefault="00BC4073" w:rsidP="001B3533"/>
    <w:p w14:paraId="3D2B47F5" w14:textId="77777777" w:rsidR="00BC4073" w:rsidRDefault="00BC4073" w:rsidP="001B3533">
      <w:pPr>
        <w:rPr>
          <w:noProof/>
        </w:rPr>
      </w:pPr>
      <w:r>
        <w:rPr>
          <w:noProof/>
        </w:rPr>
        <w:pict w14:anchorId="6EB6731A">
          <v:rect id="_x0000_s1071" style="position:absolute;margin-left:64.1pt;margin-top:61.3pt;width:124.8pt;height:21.6pt;z-index:251648512" filled="f" strokecolor="red" strokeweight="1.5pt"/>
        </w:pict>
      </w:r>
      <w:r w:rsidRPr="00476CA8">
        <w:rPr>
          <w:noProof/>
        </w:rPr>
        <w:pict w14:anchorId="4464F448">
          <v:shape id="_x0000_i1037" type="#_x0000_t75" style="width:432.75pt;height:212.25pt;visibility:visible" o:bordertopcolor="this" o:borderleftcolor="this" o:borderbottomcolor="this" o:borderrightcolor="this">
            <v:imagedata r:id="rId23" o:title="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14:paraId="40745566" w14:textId="77777777" w:rsidR="00BC4073" w:rsidRDefault="00BC4073" w:rsidP="001B3533">
      <w:pPr>
        <w:rPr>
          <w:noProof/>
        </w:rPr>
      </w:pPr>
    </w:p>
    <w:p w14:paraId="49FD0A43" w14:textId="77777777" w:rsidR="00627C32" w:rsidRDefault="00627C32" w:rsidP="001B3533">
      <w:r>
        <w:t xml:space="preserve">Ange </w:t>
      </w:r>
      <w:r w:rsidRPr="00B56D58">
        <w:rPr>
          <w:i/>
          <w:iCs/>
        </w:rPr>
        <w:t>Personnummer</w:t>
      </w:r>
      <w:r>
        <w:t xml:space="preserve"> (enligt format ÅÅMMDD-NNNN) eller </w:t>
      </w:r>
      <w:r w:rsidRPr="00B56D58">
        <w:rPr>
          <w:i/>
          <w:iCs/>
        </w:rPr>
        <w:t>Namn</w:t>
      </w:r>
      <w:r>
        <w:t xml:space="preserve"> på anställd som dokument ska kopplas mot. </w:t>
      </w:r>
    </w:p>
    <w:p w14:paraId="0B7F8EE0" w14:textId="77777777" w:rsidR="00627C32" w:rsidRDefault="00627C32" w:rsidP="001B3533">
      <w:r>
        <w:rPr>
          <w:noProof/>
        </w:rPr>
        <w:pict w14:anchorId="686A9AF6">
          <v:rect id="_x0000_s1072" style="position:absolute;margin-left:34.1pt;margin-top:72.65pt;width:256.2pt;height:33pt;z-index:251649536" filled="f" strokecolor="red" strokeweight="1.5pt"/>
        </w:pict>
      </w:r>
      <w:r w:rsidRPr="00476CA8">
        <w:rPr>
          <w:noProof/>
        </w:rPr>
        <w:pict w14:anchorId="6FFC53AE">
          <v:shape id="_x0000_i1038" type="#_x0000_t75" style="width:432.75pt;height:189.75pt;visibility:visible" o:bordertopcolor="this" o:borderleftcolor="this" o:borderbottomcolor="this" o:borderrightcolor="this">
            <v:imagedata r:id="rId24" o:title="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14:paraId="3798D562" w14:textId="77777777" w:rsidR="00627C32" w:rsidRDefault="00627C32" w:rsidP="001B3533"/>
    <w:p w14:paraId="7D3ED84E" w14:textId="77777777" w:rsidR="00BC4073" w:rsidRDefault="00627C32" w:rsidP="001B3533">
      <w:r>
        <w:t xml:space="preserve">Träffresultat </w:t>
      </w:r>
      <w:r w:rsidR="00884F87">
        <w:t xml:space="preserve">presenteras </w:t>
      </w:r>
      <w:r>
        <w:t xml:space="preserve">efterhand som information anges för att underlätta att man hittar rätt person. </w:t>
      </w:r>
      <w:r w:rsidR="00884F87">
        <w:t xml:space="preserve">Bläddra bland träffresultat om du får fler träffar. Du bläddrar bland träffresultaten genom </w:t>
      </w:r>
      <w:r w:rsidR="006D50C2">
        <w:t xml:space="preserve">att </w:t>
      </w:r>
      <w:r w:rsidR="00884F87">
        <w:t>välja en av punkterna vid Resultat</w:t>
      </w:r>
      <w:r w:rsidR="00C120A8">
        <w:t>.</w:t>
      </w:r>
    </w:p>
    <w:p w14:paraId="6EFD2204" w14:textId="77777777" w:rsidR="00884F87" w:rsidRDefault="00884F87" w:rsidP="001B3533">
      <w:pPr>
        <w:rPr>
          <w:noProof/>
        </w:rPr>
      </w:pPr>
      <w:r>
        <w:rPr>
          <w:noProof/>
        </w:rPr>
        <w:pict w14:anchorId="5CC7CC92">
          <v:rect id="_x0000_s1073" style="position:absolute;margin-left:245.3pt;margin-top:147.1pt;width:30.6pt;height:17.4pt;z-index:251650560" filled="f" strokecolor="red" strokeweight="1.5pt"/>
        </w:pict>
      </w:r>
      <w:r w:rsidRPr="00476CA8">
        <w:rPr>
          <w:noProof/>
        </w:rPr>
        <w:pict w14:anchorId="3E233F22">
          <v:shape id="_x0000_i1039" type="#_x0000_t75" style="width:432.75pt;height:189.75pt;visibility:visible" o:bordertopcolor="this" o:borderleftcolor="this" o:borderbottomcolor="this" o:borderrightcolor="this">
            <v:imagedata r:id="rId25" o:title="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14:paraId="000EF30F" w14:textId="77777777" w:rsidR="00884F87" w:rsidRDefault="00884F87" w:rsidP="001B3533">
      <w:pPr>
        <w:rPr>
          <w:noProof/>
        </w:rPr>
      </w:pPr>
    </w:p>
    <w:p w14:paraId="588F46D0" w14:textId="77777777" w:rsidR="00AB2A5E" w:rsidRDefault="00AB2A5E" w:rsidP="001B3533">
      <w:pPr>
        <w:rPr>
          <w:noProof/>
        </w:rPr>
      </w:pPr>
      <w:r>
        <w:rPr>
          <w:noProof/>
        </w:rPr>
        <w:t xml:space="preserve">Institution och Avdelning/enhet information fylls i utifrån uppgift om anställningen. </w:t>
      </w:r>
    </w:p>
    <w:p w14:paraId="0B9C7488" w14:textId="77777777" w:rsidR="00627C32" w:rsidRDefault="00884F87" w:rsidP="001B3533">
      <w:pPr>
        <w:rPr>
          <w:noProof/>
        </w:rPr>
      </w:pPr>
      <w:r>
        <w:rPr>
          <w:noProof/>
        </w:rPr>
        <w:t xml:space="preserve">Ange </w:t>
      </w:r>
      <w:r w:rsidRPr="00884F87">
        <w:rPr>
          <w:i/>
          <w:iCs/>
          <w:noProof/>
        </w:rPr>
        <w:t>Dokumenttyp</w:t>
      </w:r>
      <w:r>
        <w:rPr>
          <w:noProof/>
        </w:rPr>
        <w:t>.</w:t>
      </w:r>
    </w:p>
    <w:p w14:paraId="0C2F33CA" w14:textId="77777777" w:rsidR="00627C32" w:rsidRDefault="00884F87" w:rsidP="001B3533">
      <w:r>
        <w:rPr>
          <w:noProof/>
        </w:rPr>
        <w:pict w14:anchorId="77FFEAE1">
          <v:rect id="_x0000_s1074" style="position:absolute;margin-left:4.1pt;margin-top:173.75pt;width:158.4pt;height:35.4pt;z-index:251651584" filled="f" strokecolor="red" strokeweight="1.5pt"/>
        </w:pict>
      </w:r>
      <w:r w:rsidRPr="00476CA8">
        <w:rPr>
          <w:noProof/>
        </w:rPr>
        <w:pict w14:anchorId="6939DE2E">
          <v:shape id="_x0000_i1040" type="#_x0000_t75" style="width:432.75pt;height:248.25pt;visibility:visible" o:bordertopcolor="this" o:borderleftcolor="this" o:borderbottomcolor="this" o:borderrightcolor="this">
            <v:imagedata r:id="rId26" o:title="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14:paraId="09E29092" w14:textId="77777777" w:rsidR="00627C32" w:rsidRDefault="00627C32" w:rsidP="001B3533"/>
    <w:p w14:paraId="53D0EFC1" w14:textId="77777777" w:rsidR="00884F87" w:rsidRDefault="00A551AF" w:rsidP="001B3533">
      <w:r>
        <w:t xml:space="preserve">Fönster för Dokumenthanteringsplan öppnas. Välj </w:t>
      </w:r>
      <w:r w:rsidRPr="00A551AF">
        <w:rPr>
          <w:i/>
          <w:iCs/>
        </w:rPr>
        <w:t>Dokumenthanteringsplan</w:t>
      </w:r>
      <w:r>
        <w:t xml:space="preserve"> som dokumentet avser. </w:t>
      </w:r>
    </w:p>
    <w:p w14:paraId="118A9A3B" w14:textId="77777777" w:rsidR="00884F87" w:rsidRDefault="00884F87" w:rsidP="001B3533">
      <w:pPr>
        <w:rPr>
          <w:noProof/>
        </w:rPr>
      </w:pPr>
      <w:r w:rsidRPr="00476CA8">
        <w:rPr>
          <w:noProof/>
        </w:rPr>
        <w:pict w14:anchorId="6C0D7AF3">
          <v:shape id="_x0000_i1041" type="#_x0000_t75" style="width:6in;height:312pt;visibility:visible" o:bordertopcolor="this" o:borderleftcolor="this" o:borderbottomcolor="this" o:borderrightcolor="this">
            <v:imagedata r:id="rId27" o:title="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14:paraId="0D4B781E" w14:textId="77777777" w:rsidR="00A551AF" w:rsidRDefault="00A551AF" w:rsidP="001B3533">
      <w:pPr>
        <w:rPr>
          <w:noProof/>
        </w:rPr>
      </w:pPr>
    </w:p>
    <w:p w14:paraId="234BD098" w14:textId="77777777" w:rsidR="00A551AF" w:rsidRDefault="00A551AF" w:rsidP="001B3533">
      <w:pPr>
        <w:rPr>
          <w:noProof/>
        </w:rPr>
      </w:pPr>
      <w:r>
        <w:rPr>
          <w:noProof/>
        </w:rPr>
        <w:t xml:space="preserve">Välj </w:t>
      </w:r>
      <w:r w:rsidRPr="006D50C2">
        <w:rPr>
          <w:i/>
          <w:iCs/>
          <w:noProof/>
        </w:rPr>
        <w:t>Registrera</w:t>
      </w:r>
      <w:r>
        <w:rPr>
          <w:noProof/>
        </w:rPr>
        <w:t xml:space="preserve"> för att ladda upp valt dokument.</w:t>
      </w:r>
    </w:p>
    <w:p w14:paraId="2E8E2BD0" w14:textId="77777777" w:rsidR="00A551AF" w:rsidRDefault="00A551AF" w:rsidP="001B3533">
      <w:pPr>
        <w:rPr>
          <w:noProof/>
        </w:rPr>
      </w:pPr>
      <w:r>
        <w:rPr>
          <w:noProof/>
        </w:rPr>
        <w:pict w14:anchorId="2FE2C4E2">
          <v:rect id="_x0000_s1075" style="position:absolute;margin-left:375.5pt;margin-top:215.05pt;width:59.4pt;height:27pt;z-index:251652608" filled="f" strokecolor="red" strokeweight="1.5pt"/>
        </w:pict>
      </w:r>
      <w:r w:rsidRPr="00476CA8">
        <w:rPr>
          <w:noProof/>
        </w:rPr>
        <w:pict w14:anchorId="5C32C03A">
          <v:shape id="_x0000_i1042" type="#_x0000_t75" style="width:6in;height:247.5pt;visibility:visible" o:bordertopcolor="this" o:borderleftcolor="this" o:borderbottomcolor="this" o:borderrightcolor="this">
            <v:imagedata r:id="rId28" o:title="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14:paraId="1F33A72D" w14:textId="77777777" w:rsidR="00A551AF" w:rsidRDefault="00A551AF" w:rsidP="001B3533">
      <w:pPr>
        <w:rPr>
          <w:noProof/>
        </w:rPr>
      </w:pPr>
    </w:p>
    <w:p w14:paraId="1BA1304F" w14:textId="77777777" w:rsidR="00A551AF" w:rsidRDefault="00A551AF" w:rsidP="001B3533">
      <w:pPr>
        <w:rPr>
          <w:noProof/>
        </w:rPr>
      </w:pPr>
      <w:r>
        <w:rPr>
          <w:noProof/>
        </w:rPr>
        <w:t xml:space="preserve">Dokument </w:t>
      </w:r>
      <w:r w:rsidR="00B561AE">
        <w:rPr>
          <w:noProof/>
        </w:rPr>
        <w:t xml:space="preserve">är </w:t>
      </w:r>
      <w:r>
        <w:rPr>
          <w:noProof/>
        </w:rPr>
        <w:t>uppladdat</w:t>
      </w:r>
      <w:r w:rsidR="00B561AE">
        <w:rPr>
          <w:noProof/>
        </w:rPr>
        <w:t xml:space="preserve"> i HR-arkivet</w:t>
      </w:r>
    </w:p>
    <w:p w14:paraId="11C6FAB4" w14:textId="77777777" w:rsidR="00A551AF" w:rsidRDefault="00A551AF" w:rsidP="001B3533">
      <w:pPr>
        <w:rPr>
          <w:noProof/>
        </w:rPr>
      </w:pPr>
    </w:p>
    <w:p w14:paraId="198C811E" w14:textId="77777777" w:rsidR="00A551AF" w:rsidRDefault="00A551AF" w:rsidP="001B3533">
      <w:r w:rsidRPr="00476CA8">
        <w:rPr>
          <w:noProof/>
        </w:rPr>
        <w:pict w14:anchorId="220545F7">
          <v:shape id="_x0000_i1043" type="#_x0000_t75" style="width:312pt;height:176.25pt;visibility:visible" o:bordertopcolor="this" o:borderleftcolor="this" o:borderbottomcolor="this" o:borderrightcolor="this">
            <v:imagedata r:id="rId29" o:title="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14:paraId="3E421871" w14:textId="77777777" w:rsidR="00627C32" w:rsidRDefault="00627C32" w:rsidP="001B3533"/>
    <w:p w14:paraId="08B077E7" w14:textId="77777777" w:rsidR="00AB2A5E" w:rsidRDefault="00AB2A5E" w:rsidP="001B3533">
      <w:r>
        <w:t>Bara ett dokument kan laddas upp i taget</w:t>
      </w:r>
      <w:r w:rsidR="00C120A8">
        <w:t xml:space="preserve">, </w:t>
      </w:r>
      <w:r>
        <w:t xml:space="preserve">om fler dokument ska laddas upp upprepa stegen ovan. </w:t>
      </w:r>
    </w:p>
    <w:p w14:paraId="74F48C04" w14:textId="77777777" w:rsidR="00D8531A" w:rsidRDefault="00D8531A" w:rsidP="00D8531A">
      <w:pPr>
        <w:pStyle w:val="Rubrik2"/>
      </w:pPr>
      <w:bookmarkStart w:id="22" w:name="_Ladda_upp_ett"/>
      <w:bookmarkStart w:id="23" w:name="_Toc73694627"/>
      <w:bookmarkEnd w:id="22"/>
      <w:r w:rsidRPr="00B35790">
        <w:t xml:space="preserve">Ladda upp </w:t>
      </w:r>
      <w:r w:rsidR="00AB2A5E">
        <w:t xml:space="preserve">ett dokument via </w:t>
      </w:r>
      <w:r w:rsidRPr="00B35790">
        <w:t xml:space="preserve">KI </w:t>
      </w:r>
      <w:r w:rsidR="00A83D3B">
        <w:t>kopiator</w:t>
      </w:r>
      <w:bookmarkEnd w:id="23"/>
    </w:p>
    <w:p w14:paraId="64AC7102" w14:textId="77777777" w:rsidR="00A83D3B" w:rsidRDefault="00AB2A5E" w:rsidP="00AB2A5E">
      <w:r>
        <w:t xml:space="preserve">Ett dokument kan laddas upp via </w:t>
      </w:r>
      <w:r w:rsidR="00A83D3B">
        <w:t xml:space="preserve">kopiator till HR-arkivet. För att ladda upp ett dokument via kopiatorn logga in på en kopiator. </w:t>
      </w:r>
    </w:p>
    <w:p w14:paraId="467847CC" w14:textId="77777777" w:rsidR="00A83D3B" w:rsidRDefault="00A83D3B" w:rsidP="00AB2A5E"/>
    <w:p w14:paraId="0F67306F" w14:textId="77777777" w:rsidR="00A83D3B" w:rsidRDefault="00A83D3B" w:rsidP="00AB2A5E">
      <w:r w:rsidRPr="00476CA8">
        <w:rPr>
          <w:noProof/>
        </w:rPr>
        <w:pict w14:anchorId="3F59E6DA">
          <v:shape id="_x0000_i1044" type="#_x0000_t75" style="width:307.5pt;height:185.25pt;visibility:visible" o:bordertopcolor="this" o:borderleftcolor="this" o:borderbottomcolor="this" o:borderrightcolor="this">
            <v:imagedata r:id="rId30" o:title="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14:paraId="04B9C534" w14:textId="77777777" w:rsidR="00B561AE" w:rsidRDefault="00B561AE" w:rsidP="00AB2A5E"/>
    <w:p w14:paraId="65CF1C2D" w14:textId="77777777" w:rsidR="00A83D3B" w:rsidRDefault="00A83D3B" w:rsidP="00AB2A5E">
      <w:r>
        <w:t xml:space="preserve">Välj Skanner funktion på kopiatorn. </w:t>
      </w:r>
    </w:p>
    <w:p w14:paraId="5578E4B4" w14:textId="77777777" w:rsidR="00A83D3B" w:rsidRDefault="00A83D3B" w:rsidP="00AB2A5E">
      <w:r w:rsidRPr="00476CA8">
        <w:rPr>
          <w:noProof/>
        </w:rPr>
        <w:pict w14:anchorId="76FA1607">
          <v:shape id="_x0000_i1045" type="#_x0000_t75" style="width:312.75pt;height:185.25pt;visibility:visible" o:bordertopcolor="this" o:borderleftcolor="this" o:borderbottomcolor="this" o:borderrightcolor="this">
            <v:imagedata r:id="rId31" o:title="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14:paraId="19EABEFC" w14:textId="77777777" w:rsidR="00A83D3B" w:rsidRDefault="00A83D3B" w:rsidP="00AB2A5E"/>
    <w:p w14:paraId="5DAD8B1C" w14:textId="77777777" w:rsidR="00A83D3B" w:rsidRDefault="00A83D3B" w:rsidP="00AB2A5E">
      <w:r>
        <w:t>Ange vilken e-postadress som det skannade dokument</w:t>
      </w:r>
      <w:r w:rsidR="00FC5EB0">
        <w:t>et</w:t>
      </w:r>
      <w:r>
        <w:t xml:space="preserve"> ska skickas till. </w:t>
      </w:r>
    </w:p>
    <w:p w14:paraId="65BE8889" w14:textId="77777777" w:rsidR="00A83D3B" w:rsidRDefault="007D5580" w:rsidP="00B97B42">
      <w:pPr>
        <w:numPr>
          <w:ilvl w:val="0"/>
          <w:numId w:val="11"/>
        </w:numPr>
      </w:pPr>
      <w:hyperlink r:id="rId32" w:history="1">
        <w:r w:rsidRPr="007D5580">
          <w:rPr>
            <w:rStyle w:val="Hyperlnk"/>
          </w:rPr>
          <w:t>anstallning-hrarkiv@ki.se</w:t>
        </w:r>
      </w:hyperlink>
      <w:r w:rsidRPr="007D5580">
        <w:t>, anstä</w:t>
      </w:r>
      <w:r>
        <w:t>llningsavtal</w:t>
      </w:r>
    </w:p>
    <w:p w14:paraId="5988E807" w14:textId="77777777" w:rsidR="00CA2CF9" w:rsidRPr="0063141B" w:rsidRDefault="00CA2CF9" w:rsidP="00CA2CF9">
      <w:pPr>
        <w:numPr>
          <w:ilvl w:val="0"/>
          <w:numId w:val="11"/>
        </w:numPr>
      </w:pPr>
      <w:hyperlink r:id="rId33" w:history="1">
        <w:r w:rsidRPr="0063141B">
          <w:rPr>
            <w:rStyle w:val="Hyperlnk"/>
          </w:rPr>
          <w:t>skattebeslut-hrarkiv@ki.se</w:t>
        </w:r>
      </w:hyperlink>
      <w:r w:rsidRPr="0063141B">
        <w:t xml:space="preserve"> be</w:t>
      </w:r>
      <w:r w:rsidRPr="00FC5EB0">
        <w:t>sl</w:t>
      </w:r>
      <w:r>
        <w:t xml:space="preserve">ut om skatt så som SINK, jämkning </w:t>
      </w:r>
      <w:proofErr w:type="gramStart"/>
      <w:r>
        <w:t>m.m.</w:t>
      </w:r>
      <w:proofErr w:type="gramEnd"/>
    </w:p>
    <w:p w14:paraId="743A42D6" w14:textId="77777777" w:rsidR="00CA2CF9" w:rsidRPr="0063141B" w:rsidRDefault="00CA2CF9" w:rsidP="00CA2CF9">
      <w:pPr>
        <w:numPr>
          <w:ilvl w:val="0"/>
          <w:numId w:val="11"/>
        </w:numPr>
      </w:pPr>
      <w:hyperlink r:id="rId34" w:history="1">
        <w:r w:rsidRPr="0063141B">
          <w:rPr>
            <w:rStyle w:val="Hyperlnk"/>
          </w:rPr>
          <w:t>beredskap-overtid-hrarkiv@ki.se</w:t>
        </w:r>
      </w:hyperlink>
      <w:r w:rsidRPr="0063141B">
        <w:t xml:space="preserve"> , be</w:t>
      </w:r>
      <w:r w:rsidRPr="00FC5EB0">
        <w:t>r</w:t>
      </w:r>
      <w:r w:rsidRPr="0063141B">
        <w:t>e</w:t>
      </w:r>
      <w:r w:rsidRPr="00FC5EB0">
        <w:t>ds</w:t>
      </w:r>
      <w:r>
        <w:t>kap, övertid, mertid, OB</w:t>
      </w:r>
    </w:p>
    <w:p w14:paraId="7A22F3F7" w14:textId="77777777" w:rsidR="00CA2CF9" w:rsidRPr="0063141B" w:rsidRDefault="00CA2CF9" w:rsidP="00CA2CF9">
      <w:pPr>
        <w:numPr>
          <w:ilvl w:val="0"/>
          <w:numId w:val="11"/>
        </w:numPr>
      </w:pPr>
      <w:hyperlink r:id="rId35" w:history="1">
        <w:r w:rsidRPr="0063141B">
          <w:rPr>
            <w:rStyle w:val="Hyperlnk"/>
          </w:rPr>
          <w:t>sjukvard-lakemedel-hrarkiv@ki.se</w:t>
        </w:r>
      </w:hyperlink>
      <w:r w:rsidRPr="0063141B">
        <w:t xml:space="preserve"> S</w:t>
      </w:r>
      <w:r w:rsidRPr="00FC5EB0">
        <w:t>j</w:t>
      </w:r>
      <w:r>
        <w:t>ukvårds- och läkemedelskvitton</w:t>
      </w:r>
    </w:p>
    <w:p w14:paraId="29F63E0C" w14:textId="77777777" w:rsidR="00CA2CF9" w:rsidRPr="0063141B" w:rsidRDefault="00CA2CF9" w:rsidP="00CA2CF9">
      <w:pPr>
        <w:numPr>
          <w:ilvl w:val="0"/>
          <w:numId w:val="11"/>
        </w:numPr>
      </w:pPr>
      <w:hyperlink r:id="rId36" w:history="1">
        <w:r w:rsidRPr="0063141B">
          <w:rPr>
            <w:rStyle w:val="Hyperlnk"/>
          </w:rPr>
          <w:t>ledighet-hrarkiv@ki.se</w:t>
        </w:r>
      </w:hyperlink>
      <w:r w:rsidRPr="0063141B">
        <w:t xml:space="preserve"> Led</w:t>
      </w:r>
      <w:r w:rsidRPr="00FC5EB0">
        <w:t>ig</w:t>
      </w:r>
      <w:r>
        <w:t>hetsblanketter</w:t>
      </w:r>
    </w:p>
    <w:p w14:paraId="66B71AD0" w14:textId="77777777" w:rsidR="00CA2CF9" w:rsidRPr="0063141B" w:rsidRDefault="00CA2CF9" w:rsidP="00CA2CF9">
      <w:pPr>
        <w:numPr>
          <w:ilvl w:val="0"/>
          <w:numId w:val="11"/>
        </w:numPr>
      </w:pPr>
      <w:hyperlink r:id="rId37" w:history="1">
        <w:r w:rsidRPr="0063141B">
          <w:rPr>
            <w:rStyle w:val="Hyperlnk"/>
          </w:rPr>
          <w:t>formansbesk-hrarkiv@ki.se</w:t>
        </w:r>
      </w:hyperlink>
      <w:r w:rsidRPr="0063141B">
        <w:t xml:space="preserve"> F</w:t>
      </w:r>
      <w:r w:rsidRPr="00FC5EB0">
        <w:t>ör</w:t>
      </w:r>
      <w:r>
        <w:t>månsbeskattning</w:t>
      </w:r>
    </w:p>
    <w:p w14:paraId="198C9035" w14:textId="77777777" w:rsidR="00CA2CF9" w:rsidRDefault="00CA2CF9" w:rsidP="00CA2CF9">
      <w:pPr>
        <w:numPr>
          <w:ilvl w:val="0"/>
          <w:numId w:val="11"/>
        </w:numPr>
      </w:pPr>
      <w:hyperlink r:id="rId38" w:history="1">
        <w:r w:rsidRPr="00360769">
          <w:rPr>
            <w:rStyle w:val="Hyperlnk"/>
          </w:rPr>
          <w:t>lakarintyg-hrarkiv@ki.se</w:t>
        </w:r>
      </w:hyperlink>
      <w:r>
        <w:t xml:space="preserve"> Läkarintyg</w:t>
      </w:r>
    </w:p>
    <w:p w14:paraId="4084F149" w14:textId="77777777" w:rsidR="00CA2CF9" w:rsidRPr="0063141B" w:rsidRDefault="00CA2CF9" w:rsidP="00CA2CF9">
      <w:pPr>
        <w:numPr>
          <w:ilvl w:val="0"/>
          <w:numId w:val="11"/>
        </w:numPr>
      </w:pPr>
      <w:hyperlink r:id="rId39" w:history="1">
        <w:r w:rsidRPr="0063141B">
          <w:rPr>
            <w:rStyle w:val="Hyperlnk"/>
          </w:rPr>
          <w:t>stipendiebeslut-hrarkiv@ki.se</w:t>
        </w:r>
      </w:hyperlink>
      <w:r w:rsidRPr="0063141B">
        <w:t xml:space="preserve"> Be</w:t>
      </w:r>
      <w:r w:rsidRPr="00FC5EB0">
        <w:t>sl</w:t>
      </w:r>
      <w:r>
        <w:t>ut ang. stipendium</w:t>
      </w:r>
    </w:p>
    <w:p w14:paraId="4729418E" w14:textId="77777777" w:rsidR="00CA2CF9" w:rsidRPr="0063141B" w:rsidRDefault="00CA2CF9" w:rsidP="00CA2CF9">
      <w:pPr>
        <w:numPr>
          <w:ilvl w:val="0"/>
          <w:numId w:val="11"/>
        </w:numPr>
      </w:pPr>
      <w:hyperlink r:id="rId40" w:history="1">
        <w:r w:rsidRPr="0063141B">
          <w:rPr>
            <w:rStyle w:val="Hyperlnk"/>
          </w:rPr>
          <w:t>rese-traktamente-hrarkiv@ki.se</w:t>
        </w:r>
      </w:hyperlink>
      <w:r w:rsidRPr="0063141B">
        <w:t xml:space="preserve"> </w:t>
      </w:r>
      <w:r w:rsidRPr="00FC5EB0">
        <w:t>R</w:t>
      </w:r>
      <w:r w:rsidRPr="0063141B">
        <w:t>e</w:t>
      </w:r>
      <w:r w:rsidRPr="00FC5EB0">
        <w:t>seä</w:t>
      </w:r>
      <w:r>
        <w:t>renden och utlägg</w:t>
      </w:r>
    </w:p>
    <w:p w14:paraId="14C4BBBB" w14:textId="77777777" w:rsidR="00FC5EB0" w:rsidRDefault="007D5580" w:rsidP="003F54FE">
      <w:pPr>
        <w:numPr>
          <w:ilvl w:val="0"/>
          <w:numId w:val="11"/>
        </w:numPr>
      </w:pPr>
      <w:hyperlink r:id="rId41" w:history="1">
        <w:r w:rsidRPr="007D5580">
          <w:rPr>
            <w:rStyle w:val="Hyperlnk"/>
          </w:rPr>
          <w:t>ovrigt-personakt-hrarkiv@ki.se</w:t>
        </w:r>
      </w:hyperlink>
      <w:r w:rsidRPr="007D5580">
        <w:t xml:space="preserve">, </w:t>
      </w:r>
      <w:r w:rsidR="00FC5EB0">
        <w:t xml:space="preserve">övriga dokument som ska laddas upp HR-arkivet. </w:t>
      </w:r>
    </w:p>
    <w:p w14:paraId="5A62B1ED" w14:textId="77777777" w:rsidR="003B2986" w:rsidRPr="003B2986" w:rsidRDefault="003B2986" w:rsidP="00FC5EB0">
      <w:pPr>
        <w:ind w:left="420"/>
      </w:pPr>
      <w:r w:rsidRPr="003B2986">
        <w:t>Om e-</w:t>
      </w:r>
      <w:proofErr w:type="gramStart"/>
      <w:r w:rsidRPr="003B2986">
        <w:t>post adress</w:t>
      </w:r>
      <w:proofErr w:type="gramEnd"/>
      <w:r w:rsidRPr="003B2986">
        <w:t xml:space="preserve"> saknas</w:t>
      </w:r>
      <w:r>
        <w:t xml:space="preserve"> ovan </w:t>
      </w:r>
      <w:r w:rsidRPr="003B2986">
        <w:t>fö</w:t>
      </w:r>
      <w:r>
        <w:t xml:space="preserve">r den dokumenttyp som man ska skanna så ska </w:t>
      </w:r>
      <w:hyperlink r:id="rId42" w:history="1">
        <w:r>
          <w:rPr>
            <w:rStyle w:val="Hyperlnk"/>
          </w:rPr>
          <w:t>ovrigt-personakt-hrarkiv@ki.se</w:t>
        </w:r>
      </w:hyperlink>
      <w:r>
        <w:t xml:space="preserve"> anges. Efter dokument skannas behövs dokumenttyp kompletteras i HR-arkivet Mina sidor</w:t>
      </w:r>
      <w:r w:rsidR="00776052">
        <w:t xml:space="preserve">, se separat </w:t>
      </w:r>
      <w:hyperlink w:anchor="_Ändra_indexdata_på" w:history="1">
        <w:r w:rsidR="00776052" w:rsidRPr="00776052">
          <w:rPr>
            <w:rStyle w:val="Hyperlnk"/>
          </w:rPr>
          <w:t>avsnitt</w:t>
        </w:r>
      </w:hyperlink>
      <w:r>
        <w:t>.</w:t>
      </w:r>
    </w:p>
    <w:p w14:paraId="1750A565" w14:textId="77777777" w:rsidR="007D5580" w:rsidRPr="003B2986" w:rsidRDefault="007D5580" w:rsidP="007D5580"/>
    <w:p w14:paraId="0BE5D46F" w14:textId="77777777" w:rsidR="007D5580" w:rsidRDefault="007D5580" w:rsidP="00AB2A5E">
      <w:r>
        <w:t xml:space="preserve">I Ämnesraden ange Personnummer/Samordningsnummer/Fiktivt nummer (i format ÅÅMMDD-NNNN) på anställd som skannat dokument ska kopplas mot. </w:t>
      </w:r>
    </w:p>
    <w:p w14:paraId="0B135768" w14:textId="77777777" w:rsidR="007D5580" w:rsidRDefault="007D5580" w:rsidP="00AB2A5E"/>
    <w:p w14:paraId="000CE34A" w14:textId="77777777" w:rsidR="007D5580" w:rsidRDefault="007D5580" w:rsidP="00AB2A5E">
      <w:r w:rsidRPr="007D5580">
        <w:rPr>
          <w:highlight w:val="yellow"/>
        </w:rPr>
        <w:t>BILD??</w:t>
      </w:r>
    </w:p>
    <w:p w14:paraId="09782B55" w14:textId="77777777" w:rsidR="007D5580" w:rsidRDefault="007D5580" w:rsidP="00AB2A5E"/>
    <w:p w14:paraId="62231E1D" w14:textId="77777777" w:rsidR="007D5580" w:rsidRDefault="007D5580" w:rsidP="00AB2A5E">
      <w:r>
        <w:t xml:space="preserve">Lägg i dokument som ska skannas och laddas upp </w:t>
      </w:r>
      <w:r w:rsidR="006D50C2">
        <w:t xml:space="preserve">i HR-arkivet. Alla papper som skannas samtidigt kommer hamna i samma dokument. Om fler dokument ska skannas och laddas upp i HR-arkivet ta dokument för dokument. </w:t>
      </w:r>
    </w:p>
    <w:p w14:paraId="78473BE8" w14:textId="77777777" w:rsidR="006D50C2" w:rsidRDefault="006D50C2" w:rsidP="00AB2A5E"/>
    <w:p w14:paraId="5FD22732" w14:textId="77777777" w:rsidR="006D50C2" w:rsidRPr="006D50C2" w:rsidRDefault="006D50C2" w:rsidP="00AB2A5E">
      <w:pPr>
        <w:rPr>
          <w:i/>
          <w:iCs/>
        </w:rPr>
      </w:pPr>
      <w:r>
        <w:t xml:space="preserve">Välj </w:t>
      </w:r>
      <w:r w:rsidRPr="006D50C2">
        <w:rPr>
          <w:i/>
          <w:iCs/>
        </w:rPr>
        <w:t>Skanna</w:t>
      </w:r>
      <w:r>
        <w:rPr>
          <w:i/>
          <w:iCs/>
        </w:rPr>
        <w:t>.</w:t>
      </w:r>
    </w:p>
    <w:p w14:paraId="1C368301" w14:textId="77777777" w:rsidR="006D50C2" w:rsidRDefault="006D50C2" w:rsidP="00AB2A5E"/>
    <w:p w14:paraId="724C8F08" w14:textId="77777777" w:rsidR="006D50C2" w:rsidRDefault="006D50C2" w:rsidP="00AB2A5E"/>
    <w:p w14:paraId="7E1825A8" w14:textId="77777777" w:rsidR="006D50C2" w:rsidRDefault="006D50C2" w:rsidP="00AB2A5E"/>
    <w:p w14:paraId="7F6992B1" w14:textId="77777777" w:rsidR="006D50C2" w:rsidRDefault="006D50C2" w:rsidP="00AB2A5E"/>
    <w:p w14:paraId="102D8977" w14:textId="77777777" w:rsidR="00F01D00" w:rsidRDefault="00FC5EB0" w:rsidP="00F01D00">
      <w:pPr>
        <w:pStyle w:val="Rubrik1"/>
      </w:pPr>
      <w:r>
        <w:br w:type="page"/>
      </w:r>
      <w:bookmarkStart w:id="24" w:name="_Toc73694628"/>
      <w:r w:rsidR="00F01D00" w:rsidRPr="00B35790">
        <w:t>Hantera dokument och handlingar i HR-arkivet</w:t>
      </w:r>
      <w:bookmarkEnd w:id="24"/>
    </w:p>
    <w:p w14:paraId="3DFF42C4" w14:textId="77777777" w:rsidR="00B561AE" w:rsidRDefault="00B561AE" w:rsidP="00D8293F">
      <w:r>
        <w:t>Dokument i HR-arkivet kan hanteras på olika sätt. Det kan exempelvis röra sig om att öppna ett dokument, ladda ner, skriva ut</w:t>
      </w:r>
      <w:r w:rsidR="00FC5EB0">
        <w:t xml:space="preserve"> eller</w:t>
      </w:r>
      <w:r>
        <w:t xml:space="preserve"> redigera information på ett dokument. </w:t>
      </w:r>
    </w:p>
    <w:p w14:paraId="04B13D50" w14:textId="77777777" w:rsidR="00B561AE" w:rsidRDefault="00B561AE" w:rsidP="00D8293F">
      <w:r>
        <w:t xml:space="preserve">Beroende på användares behörigheter är olika funktioner </w:t>
      </w:r>
      <w:r w:rsidR="00C120A8">
        <w:t xml:space="preserve">för </w:t>
      </w:r>
      <w:r>
        <w:t xml:space="preserve">att hantera ett dokument möjliga. </w:t>
      </w:r>
      <w:r w:rsidR="00C120A8">
        <w:t>B</w:t>
      </w:r>
      <w:r w:rsidR="008C4A22">
        <w:t xml:space="preserve">ehörigheten </w:t>
      </w:r>
      <w:r w:rsidR="00C120A8">
        <w:t>styr o</w:t>
      </w:r>
      <w:r w:rsidR="008C4A22">
        <w:t xml:space="preserve">ckså vilka dokument som kan hanteras. </w:t>
      </w:r>
      <w:r>
        <w:rPr>
          <w:noProof/>
        </w:rPr>
        <w:t>I de fall behörighet saknas visas dokumentet men kan inte hanteras</w:t>
      </w:r>
      <w:r w:rsidR="00C120A8">
        <w:rPr>
          <w:noProof/>
        </w:rPr>
        <w:t>;</w:t>
      </w:r>
      <w:r>
        <w:rPr>
          <w:noProof/>
        </w:rPr>
        <w:t xml:space="preserve"> exemepvis </w:t>
      </w:r>
      <w:r w:rsidR="00FC5EB0">
        <w:rPr>
          <w:noProof/>
        </w:rPr>
        <w:t xml:space="preserve">kan inte </w:t>
      </w:r>
      <w:r>
        <w:rPr>
          <w:noProof/>
        </w:rPr>
        <w:t xml:space="preserve">öppnas eller laddas ner. </w:t>
      </w:r>
    </w:p>
    <w:p w14:paraId="1E89CCF4" w14:textId="77777777" w:rsidR="00B561AE" w:rsidRDefault="00D8293F" w:rsidP="00D8293F">
      <w:r>
        <w:t xml:space="preserve">För att se och hanteras dokument som finns i HR-arkivet välj menyval </w:t>
      </w:r>
      <w:r>
        <w:rPr>
          <w:i/>
          <w:iCs/>
        </w:rPr>
        <w:t>HR-arkiv.</w:t>
      </w:r>
      <w:r>
        <w:t xml:space="preserve"> </w:t>
      </w:r>
    </w:p>
    <w:p w14:paraId="27886A89" w14:textId="77777777" w:rsidR="00D8293F" w:rsidRDefault="00D8293F" w:rsidP="00D8293F">
      <w:r>
        <w:rPr>
          <w:noProof/>
        </w:rPr>
        <w:pict w14:anchorId="29A7D16B">
          <v:rect id="_x0000_s1077" style="position:absolute;margin-left:11.3pt;margin-top:20.65pt;width:34.8pt;height:21.6pt;z-index:251653632" filled="f" strokecolor="red" strokeweight="1.5pt"/>
        </w:pict>
      </w:r>
      <w:r w:rsidRPr="00476CA8">
        <w:rPr>
          <w:noProof/>
        </w:rPr>
        <w:pict w14:anchorId="732C0CC4">
          <v:shape id="_x0000_i1046" type="#_x0000_t75" style="width:6in;height:36.75pt;visibility:visible" o:bordertopcolor="this" o:borderleftcolor="this" o:borderbottomcolor="this" o:borderrightcolor="this">
            <v:imagedata r:id="rId22" o:title="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14:paraId="376BBE98" w14:textId="77777777" w:rsidR="00D8293F" w:rsidRDefault="00D8293F" w:rsidP="00D8293F"/>
    <w:p w14:paraId="3B7BA93B" w14:textId="77777777" w:rsidR="00D8293F" w:rsidRDefault="00D8293F" w:rsidP="00D8293F">
      <w:r>
        <w:t xml:space="preserve">Fönstret HR-arkiv öppnas. </w:t>
      </w:r>
    </w:p>
    <w:p w14:paraId="12181860" w14:textId="77777777" w:rsidR="00D8293F" w:rsidRDefault="00D8293F" w:rsidP="00D8293F">
      <w:r w:rsidRPr="00476CA8">
        <w:rPr>
          <w:noProof/>
        </w:rPr>
        <w:pict w14:anchorId="7BF2AFB7">
          <v:shape id="_x0000_i1047" type="#_x0000_t75" style="width:432.75pt;height:174pt;visibility:visible" o:bordertopcolor="this" o:borderleftcolor="this" o:borderbottomcolor="this" o:borderrightcolor="this">
            <v:imagedata r:id="rId43" o:title="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14:paraId="416BC97B" w14:textId="77777777" w:rsidR="00D8293F" w:rsidRDefault="00D8293F" w:rsidP="00D8293F"/>
    <w:p w14:paraId="5F1D4CC6" w14:textId="77777777" w:rsidR="00D8293F" w:rsidRDefault="00D8293F" w:rsidP="00D8293F">
      <w:r>
        <w:t xml:space="preserve">Resultat visas utifrån användarens behörighet och organisatorisk behörighet. </w:t>
      </w:r>
    </w:p>
    <w:p w14:paraId="021720A6" w14:textId="77777777" w:rsidR="00E901B3" w:rsidRDefault="00E901B3" w:rsidP="00F01D00">
      <w:pPr>
        <w:pStyle w:val="Rubrik2"/>
      </w:pPr>
      <w:bookmarkStart w:id="25" w:name="_Toc73694629"/>
      <w:r>
        <w:t>Öppna ett dokument</w:t>
      </w:r>
      <w:bookmarkEnd w:id="25"/>
    </w:p>
    <w:p w14:paraId="4C4C362D" w14:textId="77777777" w:rsidR="00812E1B" w:rsidRDefault="00D8293F" w:rsidP="00812E1B">
      <w:r>
        <w:t xml:space="preserve">I menyval HR-arkiv bläddra eller sök efter anställd vars dokument som ska öppnas. </w:t>
      </w:r>
    </w:p>
    <w:p w14:paraId="22C74D32" w14:textId="77777777" w:rsidR="00D8293F" w:rsidRDefault="00C119E4" w:rsidP="00D8293F">
      <w:r>
        <w:t>V</w:t>
      </w:r>
      <w:r w:rsidR="00D8293F">
        <w:t xml:space="preserve">älj aktuell anställd för att se kopplade dokument. </w:t>
      </w:r>
    </w:p>
    <w:p w14:paraId="52E93069" w14:textId="77777777" w:rsidR="00662F31" w:rsidRDefault="00662F31" w:rsidP="00D8293F">
      <w:r>
        <w:rPr>
          <w:noProof/>
        </w:rPr>
        <w:pict w14:anchorId="2619BC02">
          <v:rect id="_x0000_s1079" style="position:absolute;margin-left:40.1pt;margin-top:72.6pt;width:351pt;height:51pt;z-index:251654656" filled="f" strokecolor="red" strokeweight="1.5pt"/>
        </w:pict>
      </w:r>
      <w:r w:rsidRPr="00476CA8">
        <w:rPr>
          <w:noProof/>
        </w:rPr>
        <w:pict w14:anchorId="284BEAB4">
          <v:shape id="_x0000_i1048" type="#_x0000_t75" style="width:432.75pt;height:174pt;visibility:visible" o:bordertopcolor="this" o:borderleftcolor="this" o:borderbottomcolor="this" o:borderrightcolor="this">
            <v:imagedata r:id="rId43" o:title="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14:paraId="56F2FD4A" w14:textId="77777777" w:rsidR="00D8293F" w:rsidRDefault="00D8293F" w:rsidP="00D8293F"/>
    <w:p w14:paraId="42EBF538" w14:textId="77777777" w:rsidR="005C43A5" w:rsidRDefault="007D5229" w:rsidP="005C43A5">
      <w:r>
        <w:t xml:space="preserve">Lista med aktuella dokument visas kopplad till vald anställd. </w:t>
      </w:r>
    </w:p>
    <w:p w14:paraId="712B506A" w14:textId="77777777" w:rsidR="007D5229" w:rsidRDefault="005C43A5" w:rsidP="00D8293F">
      <w:pPr>
        <w:rPr>
          <w:noProof/>
        </w:rPr>
      </w:pPr>
      <w:r>
        <w:rPr>
          <w:noProof/>
        </w:rPr>
        <w:t xml:space="preserve">Välj dokument som ska öppnas. </w:t>
      </w:r>
    </w:p>
    <w:p w14:paraId="25B8E201" w14:textId="77777777" w:rsidR="007D5229" w:rsidRDefault="005C43A5" w:rsidP="00D8293F">
      <w:pPr>
        <w:rPr>
          <w:noProof/>
        </w:rPr>
      </w:pPr>
      <w:r>
        <w:rPr>
          <w:noProof/>
        </w:rPr>
        <w:pict w14:anchorId="444E4CCD">
          <v:rect id="_x0000_s1080" style="position:absolute;margin-left:37.7pt;margin-top:100pt;width:358.2pt;height:27.6pt;z-index:251655680" filled="f" strokecolor="red" strokeweight="1.5pt"/>
        </w:pict>
      </w:r>
      <w:r w:rsidRPr="00476CA8">
        <w:rPr>
          <w:noProof/>
        </w:rPr>
        <w:pict w14:anchorId="0377D289">
          <v:shape id="_x0000_i1049" type="#_x0000_t75" style="width:6in;height:189.75pt;visibility:visible" o:bordertopcolor="this" o:borderleftcolor="this" o:borderbottomcolor="this" o:borderrightcolor="this">
            <v:imagedata r:id="rId44" o:title="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14:paraId="40C2FEA1" w14:textId="77777777" w:rsidR="005C43A5" w:rsidRDefault="005C43A5" w:rsidP="00D8293F">
      <w:pPr>
        <w:rPr>
          <w:noProof/>
        </w:rPr>
      </w:pPr>
    </w:p>
    <w:p w14:paraId="13AF3E28" w14:textId="77777777" w:rsidR="00C119E4" w:rsidRDefault="007D5229" w:rsidP="00D8293F">
      <w:pPr>
        <w:rPr>
          <w:noProof/>
        </w:rPr>
      </w:pPr>
      <w:r>
        <w:rPr>
          <w:noProof/>
        </w:rPr>
        <w:t>Aktuellt dokument öppnas</w:t>
      </w:r>
      <w:r w:rsidR="00C119E4">
        <w:rPr>
          <w:noProof/>
        </w:rPr>
        <w:t>.</w:t>
      </w:r>
    </w:p>
    <w:p w14:paraId="44F04BF0" w14:textId="77777777" w:rsidR="005C43A5" w:rsidRPr="00D8293F" w:rsidRDefault="005C43A5" w:rsidP="00D8293F">
      <w:pPr>
        <w:rPr>
          <w:noProof/>
        </w:rPr>
      </w:pPr>
      <w:r w:rsidRPr="00476CA8">
        <w:rPr>
          <w:noProof/>
        </w:rPr>
        <w:pict w14:anchorId="26D48EC3">
          <v:shape id="_x0000_i1050" type="#_x0000_t75" style="width:6in;height:259.5pt;visibility:visible" o:bordertopcolor="this" o:borderleftcolor="this" o:borderbottomcolor="this" o:borderrightcolor="this">
            <v:imagedata r:id="rId45" o:title="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14:paraId="519E13FF" w14:textId="77777777" w:rsidR="00F01D00" w:rsidRDefault="00F01D00" w:rsidP="00F01D00">
      <w:pPr>
        <w:pStyle w:val="Rubrik2"/>
      </w:pPr>
      <w:bookmarkStart w:id="26" w:name="_Toc73694630"/>
      <w:r w:rsidRPr="00B35790">
        <w:t xml:space="preserve">Skriv ut </w:t>
      </w:r>
      <w:r w:rsidR="00E901B3">
        <w:t xml:space="preserve">ett </w:t>
      </w:r>
      <w:r w:rsidRPr="00B35790">
        <w:t>dokument</w:t>
      </w:r>
      <w:bookmarkEnd w:id="26"/>
    </w:p>
    <w:p w14:paraId="3872075C" w14:textId="77777777" w:rsidR="00E51355" w:rsidRDefault="00E51355" w:rsidP="00E51355">
      <w:r>
        <w:t xml:space="preserve">I menyval HR-arkiv på aktuell anställd välj dokument som ska skrivas ut. </w:t>
      </w:r>
    </w:p>
    <w:p w14:paraId="09913994" w14:textId="77777777" w:rsidR="005C43A5" w:rsidRDefault="005C43A5" w:rsidP="005C43A5">
      <w:pPr>
        <w:rPr>
          <w:noProof/>
        </w:rPr>
      </w:pPr>
      <w:r>
        <w:rPr>
          <w:noProof/>
        </w:rPr>
        <w:t xml:space="preserve">Välj dokument som ska öppnas. </w:t>
      </w:r>
    </w:p>
    <w:p w14:paraId="235A9E7C" w14:textId="77777777" w:rsidR="005C43A5" w:rsidRDefault="005C43A5" w:rsidP="005C43A5">
      <w:pPr>
        <w:rPr>
          <w:noProof/>
        </w:rPr>
      </w:pPr>
      <w:r>
        <w:rPr>
          <w:noProof/>
        </w:rPr>
        <w:pict w14:anchorId="0AE53788">
          <v:rect id="_x0000_s1081" style="position:absolute;margin-left:37.7pt;margin-top:100pt;width:358.2pt;height:27.6pt;z-index:251656704" filled="f" strokecolor="red" strokeweight="1.5pt"/>
        </w:pict>
      </w:r>
      <w:r w:rsidRPr="00476CA8">
        <w:rPr>
          <w:noProof/>
        </w:rPr>
        <w:pict w14:anchorId="4375A322">
          <v:shape id="_x0000_i1051" type="#_x0000_t75" style="width:6in;height:189.75pt;visibility:visible" o:bordertopcolor="this" o:borderleftcolor="this" o:borderbottomcolor="this" o:borderrightcolor="this">
            <v:imagedata r:id="rId44" o:title="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14:paraId="667ECBF8" w14:textId="77777777" w:rsidR="005C43A5" w:rsidRDefault="005C43A5" w:rsidP="005C43A5">
      <w:pPr>
        <w:rPr>
          <w:noProof/>
        </w:rPr>
      </w:pPr>
    </w:p>
    <w:p w14:paraId="2963C987" w14:textId="77777777" w:rsidR="008C4A22" w:rsidRDefault="005C43A5" w:rsidP="005C43A5">
      <w:pPr>
        <w:rPr>
          <w:noProof/>
        </w:rPr>
      </w:pPr>
      <w:r>
        <w:rPr>
          <w:noProof/>
        </w:rPr>
        <w:t>Aktuellt dokument</w:t>
      </w:r>
      <w:r w:rsidR="008C4A22">
        <w:rPr>
          <w:noProof/>
        </w:rPr>
        <w:t xml:space="preserve"> ö</w:t>
      </w:r>
      <w:r>
        <w:rPr>
          <w:noProof/>
        </w:rPr>
        <w:t>ppnas.</w:t>
      </w:r>
    </w:p>
    <w:p w14:paraId="7437111D" w14:textId="77777777" w:rsidR="00E51355" w:rsidRDefault="005C43A5" w:rsidP="005C43A5">
      <w:pPr>
        <w:rPr>
          <w:noProof/>
        </w:rPr>
      </w:pPr>
      <w:r w:rsidRPr="00476CA8">
        <w:rPr>
          <w:noProof/>
        </w:rPr>
        <w:pict w14:anchorId="13003675">
          <v:shape id="_x0000_i1052" type="#_x0000_t75" style="width:6in;height:259.5pt;visibility:visible" o:bordertopcolor="this" o:borderleftcolor="this" o:borderbottomcolor="this" o:borderrightcolor="this">
            <v:imagedata r:id="rId45" o:title="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14:paraId="7F9873E7" w14:textId="77777777" w:rsidR="005C43A5" w:rsidRDefault="005C43A5" w:rsidP="005C43A5">
      <w:pPr>
        <w:rPr>
          <w:noProof/>
        </w:rPr>
      </w:pPr>
    </w:p>
    <w:p w14:paraId="16A35430" w14:textId="77777777" w:rsidR="00FC1342" w:rsidRDefault="005C43A5" w:rsidP="005C43A5">
      <w:pPr>
        <w:rPr>
          <w:noProof/>
        </w:rPr>
      </w:pPr>
      <w:r>
        <w:rPr>
          <w:noProof/>
        </w:rPr>
        <w:t xml:space="preserve">Välj </w:t>
      </w:r>
      <w:r w:rsidRPr="005C43A5">
        <w:rPr>
          <w:i/>
          <w:iCs/>
          <w:noProof/>
        </w:rPr>
        <w:t>Skriv ut</w:t>
      </w:r>
      <w:r>
        <w:rPr>
          <w:noProof/>
        </w:rPr>
        <w:t xml:space="preserve"> </w:t>
      </w:r>
      <w:r w:rsidR="00FC1342">
        <w:rPr>
          <w:noProof/>
        </w:rPr>
        <w:pict w14:anchorId="169014D5">
          <v:rect id="_x0000_s1082" style="position:absolute;margin-left:385.7pt;margin-top:15.95pt;width:19.8pt;height:26.4pt;z-index:251657728;mso-position-horizontal-relative:text;mso-position-vertical-relative:text" filled="f" strokecolor="red" strokeweight="1.5pt"/>
        </w:pict>
      </w:r>
    </w:p>
    <w:p w14:paraId="12E1853D" w14:textId="77777777" w:rsidR="005C43A5" w:rsidRPr="00E51355" w:rsidRDefault="005C43A5" w:rsidP="005C43A5">
      <w:r w:rsidRPr="00476CA8">
        <w:rPr>
          <w:noProof/>
        </w:rPr>
        <w:pict w14:anchorId="0A35D796">
          <v:shape id="_x0000_i1053" type="#_x0000_t75" style="width:6in;height:259.5pt;visibility:visible" o:bordertopcolor="this" o:borderleftcolor="this" o:borderbottomcolor="this" o:borderrightcolor="this">
            <v:imagedata r:id="rId45" o:title="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14:paraId="70C139CB" w14:textId="77777777" w:rsidR="00E901B3" w:rsidRDefault="00353100" w:rsidP="00E901B3">
      <w:pPr>
        <w:pStyle w:val="Rubrik2"/>
      </w:pPr>
      <w:r>
        <w:br w:type="page"/>
      </w:r>
      <w:bookmarkStart w:id="27" w:name="_Toc73694631"/>
      <w:r w:rsidR="00E901B3">
        <w:t>L</w:t>
      </w:r>
      <w:r w:rsidR="00E901B3" w:rsidRPr="00B35790">
        <w:t xml:space="preserve">adda ner </w:t>
      </w:r>
      <w:r w:rsidR="00E901B3">
        <w:t xml:space="preserve">ett </w:t>
      </w:r>
      <w:r w:rsidR="00E901B3" w:rsidRPr="00B35790">
        <w:t>dokument</w:t>
      </w:r>
      <w:bookmarkEnd w:id="27"/>
    </w:p>
    <w:p w14:paraId="3FD30945" w14:textId="77777777" w:rsidR="00353100" w:rsidRDefault="00D1633D" w:rsidP="00D1633D">
      <w:r>
        <w:t xml:space="preserve">I menyval HR-arkiv på aktuell anställd välj </w:t>
      </w:r>
      <w:r w:rsidRPr="00FC1342">
        <w:rPr>
          <w:i/>
          <w:iCs/>
        </w:rPr>
        <w:t>Ladda ner</w:t>
      </w:r>
      <w:r>
        <w:t xml:space="preserve"> symbolen på dokument som ska laddas ner. </w:t>
      </w:r>
    </w:p>
    <w:p w14:paraId="1E1784E5" w14:textId="77777777" w:rsidR="00D1633D" w:rsidRDefault="00D1633D" w:rsidP="00D1633D">
      <w:pPr>
        <w:rPr>
          <w:noProof/>
        </w:rPr>
      </w:pPr>
      <w:r>
        <w:rPr>
          <w:noProof/>
        </w:rPr>
        <w:pict w14:anchorId="307BDA3D">
          <v:rect id="_x0000_s1083" style="position:absolute;margin-left:374.9pt;margin-top:102.95pt;width:23.4pt;height:20.45pt;z-index:251658752" filled="f" strokecolor="red" strokeweight="1.5pt"/>
        </w:pict>
      </w:r>
      <w:r w:rsidRPr="00476CA8">
        <w:rPr>
          <w:noProof/>
        </w:rPr>
        <w:pict w14:anchorId="4E9C47FE">
          <v:shape id="_x0000_i1054" type="#_x0000_t75" style="width:6in;height:189.75pt;visibility:visible" o:bordertopcolor="this" o:borderleftcolor="this" o:borderbottomcolor="this" o:borderrightcolor="this">
            <v:imagedata r:id="rId44" o:title="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14:paraId="0751FD17" w14:textId="77777777" w:rsidR="00D1633D" w:rsidRDefault="00D1633D" w:rsidP="00D1633D">
      <w:pPr>
        <w:rPr>
          <w:noProof/>
        </w:rPr>
      </w:pPr>
    </w:p>
    <w:p w14:paraId="6F672229" w14:textId="77777777" w:rsidR="00353100" w:rsidRDefault="00353100" w:rsidP="00D1633D">
      <w:pPr>
        <w:rPr>
          <w:noProof/>
        </w:rPr>
      </w:pPr>
      <w:r>
        <w:rPr>
          <w:noProof/>
        </w:rPr>
        <w:t>Beroende på webb</w:t>
      </w:r>
      <w:r w:rsidR="008C4A22">
        <w:rPr>
          <w:noProof/>
        </w:rPr>
        <w:t xml:space="preserve">läsare </w:t>
      </w:r>
      <w:r>
        <w:rPr>
          <w:noProof/>
        </w:rPr>
        <w:t xml:space="preserve">som användas </w:t>
      </w:r>
      <w:r w:rsidR="00FC1342">
        <w:rPr>
          <w:noProof/>
        </w:rPr>
        <w:t>sker sparandet olika.</w:t>
      </w:r>
      <w:r>
        <w:rPr>
          <w:noProof/>
        </w:rPr>
        <w:t xml:space="preserve"> </w:t>
      </w:r>
    </w:p>
    <w:p w14:paraId="629671AF" w14:textId="77777777" w:rsidR="00353100" w:rsidRDefault="00353100" w:rsidP="00D1633D">
      <w:pPr>
        <w:rPr>
          <w:noProof/>
        </w:rPr>
      </w:pPr>
      <w:r>
        <w:rPr>
          <w:noProof/>
        </w:rPr>
        <w:t xml:space="preserve">Nedan visas exempel från Microsoft Edge. Välj </w:t>
      </w:r>
      <w:r w:rsidRPr="00FC1342">
        <w:rPr>
          <w:i/>
          <w:iCs/>
          <w:noProof/>
        </w:rPr>
        <w:t>nerladda</w:t>
      </w:r>
      <w:r w:rsidR="00C120A8">
        <w:rPr>
          <w:i/>
          <w:iCs/>
          <w:noProof/>
        </w:rPr>
        <w:t>t</w:t>
      </w:r>
      <w:r w:rsidRPr="00FC1342">
        <w:rPr>
          <w:i/>
          <w:iCs/>
          <w:noProof/>
        </w:rPr>
        <w:t xml:space="preserve"> dokument</w:t>
      </w:r>
      <w:r>
        <w:rPr>
          <w:noProof/>
        </w:rPr>
        <w:t xml:space="preserve">. </w:t>
      </w:r>
    </w:p>
    <w:p w14:paraId="40942AE7" w14:textId="77777777" w:rsidR="00353100" w:rsidRDefault="00353100" w:rsidP="00D1633D">
      <w:pPr>
        <w:rPr>
          <w:noProof/>
        </w:rPr>
      </w:pPr>
      <w:r>
        <w:rPr>
          <w:noProof/>
        </w:rPr>
        <w:pict w14:anchorId="1A702C1B">
          <v:rect id="_x0000_s1084" style="position:absolute;margin-left:-12.1pt;margin-top:164.35pt;width:83.4pt;height:35.45pt;z-index:251659776" filled="f" strokecolor="red" strokeweight="1.5pt"/>
        </w:pict>
      </w:r>
      <w:r w:rsidRPr="00476CA8">
        <w:rPr>
          <w:noProof/>
        </w:rPr>
        <w:pict w14:anchorId="5C82C572">
          <v:shape id="_x0000_i1055" type="#_x0000_t75" style="width:6in;height:189pt;visibility:visible" o:bordertopcolor="this" o:borderleftcolor="this" o:borderbottomcolor="this" o:borderrightcolor="this">
            <v:imagedata r:id="rId46" o:title="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14:paraId="0F3EC214" w14:textId="77777777" w:rsidR="00D1633D" w:rsidRDefault="00D1633D" w:rsidP="00D1633D"/>
    <w:p w14:paraId="75A82ACA" w14:textId="77777777" w:rsidR="00353100" w:rsidRDefault="00353100" w:rsidP="00353100">
      <w:pPr>
        <w:rPr>
          <w:noProof/>
        </w:rPr>
      </w:pPr>
      <w:r>
        <w:rPr>
          <w:noProof/>
        </w:rPr>
        <w:t>Aktuellt dokument öppnas.</w:t>
      </w:r>
    </w:p>
    <w:p w14:paraId="4F7E8A0F" w14:textId="77777777" w:rsidR="00FC1342" w:rsidRDefault="00FC1342" w:rsidP="00353100">
      <w:pPr>
        <w:rPr>
          <w:noProof/>
        </w:rPr>
      </w:pPr>
    </w:p>
    <w:p w14:paraId="448332E5" w14:textId="77777777" w:rsidR="00FC1342" w:rsidRDefault="00FC1342" w:rsidP="00353100">
      <w:pPr>
        <w:rPr>
          <w:noProof/>
        </w:rPr>
      </w:pPr>
      <w:r w:rsidRPr="00476CA8">
        <w:rPr>
          <w:noProof/>
        </w:rPr>
        <w:pict w14:anchorId="1FDD8F04">
          <v:shape id="_x0000_i1056" type="#_x0000_t75" style="width:6in;height:213pt;visibility:visible" o:bordertopcolor="this" o:borderleftcolor="this" o:borderbottomcolor="this" o:borderrightcolor="this">
            <v:imagedata r:id="rId47" o:title="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14:paraId="78446609" w14:textId="77777777" w:rsidR="00FC1342" w:rsidRDefault="00FC1342" w:rsidP="00353100">
      <w:pPr>
        <w:rPr>
          <w:noProof/>
        </w:rPr>
      </w:pPr>
    </w:p>
    <w:p w14:paraId="730B6838" w14:textId="77777777" w:rsidR="00FC1342" w:rsidRDefault="00FC1342" w:rsidP="00FC1342">
      <w:pPr>
        <w:rPr>
          <w:noProof/>
        </w:rPr>
      </w:pPr>
      <w:r>
        <w:rPr>
          <w:noProof/>
        </w:rPr>
        <w:t xml:space="preserve">Välja </w:t>
      </w:r>
      <w:r w:rsidRPr="00FC1342">
        <w:rPr>
          <w:i/>
          <w:iCs/>
          <w:noProof/>
        </w:rPr>
        <w:t>Spara som</w:t>
      </w:r>
      <w:r>
        <w:rPr>
          <w:noProof/>
        </w:rPr>
        <w:t xml:space="preserve"> symbolen och välj önska</w:t>
      </w:r>
      <w:r w:rsidR="00C120A8">
        <w:rPr>
          <w:noProof/>
        </w:rPr>
        <w:t>d</w:t>
      </w:r>
      <w:r>
        <w:rPr>
          <w:noProof/>
        </w:rPr>
        <w:t xml:space="preserve"> plats där aktuell</w:t>
      </w:r>
      <w:r w:rsidR="00C120A8">
        <w:rPr>
          <w:noProof/>
        </w:rPr>
        <w:t>t</w:t>
      </w:r>
      <w:r>
        <w:rPr>
          <w:noProof/>
        </w:rPr>
        <w:t xml:space="preserve"> dokument ska sparas. </w:t>
      </w:r>
    </w:p>
    <w:p w14:paraId="17AA1D6A" w14:textId="77777777" w:rsidR="00FC1342" w:rsidRDefault="00FC1342" w:rsidP="00FC1342">
      <w:pPr>
        <w:rPr>
          <w:noProof/>
        </w:rPr>
      </w:pPr>
      <w:r>
        <w:rPr>
          <w:noProof/>
        </w:rPr>
        <w:pict w14:anchorId="5C58C865">
          <v:rect id="_x0000_s1085" style="position:absolute;margin-left:397.7pt;margin-top:15.7pt;width:22.2pt;height:18.6pt;z-index:251660800" filled="f" strokecolor="red" strokeweight="1.5pt"/>
        </w:pict>
      </w:r>
    </w:p>
    <w:p w14:paraId="743722BA" w14:textId="77777777" w:rsidR="00FC1342" w:rsidRDefault="00FC1342" w:rsidP="00FC1342">
      <w:pPr>
        <w:rPr>
          <w:noProof/>
        </w:rPr>
      </w:pPr>
      <w:r w:rsidRPr="00476CA8">
        <w:rPr>
          <w:noProof/>
        </w:rPr>
        <w:pict w14:anchorId="11C455D0">
          <v:shape id="_x0000_i1057" type="#_x0000_t75" style="width:6in;height:213pt;visibility:visible" o:bordertopcolor="this" o:borderleftcolor="this" o:borderbottomcolor="this" o:borderrightcolor="this">
            <v:imagedata r:id="rId47" o:title="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14:paraId="023C34C2" w14:textId="77777777" w:rsidR="00353100" w:rsidRPr="00D1633D" w:rsidRDefault="00353100" w:rsidP="00353100"/>
    <w:p w14:paraId="5AC09B44" w14:textId="77777777" w:rsidR="00E901B3" w:rsidRDefault="00E901B3" w:rsidP="00E901B3">
      <w:pPr>
        <w:pStyle w:val="Rubrik2"/>
      </w:pPr>
      <w:bookmarkStart w:id="28" w:name="_Ändra_indexdata_på"/>
      <w:bookmarkStart w:id="29" w:name="_Toc73694632"/>
      <w:bookmarkEnd w:id="28"/>
      <w:r w:rsidRPr="00B35790">
        <w:t xml:space="preserve">Ändra </w:t>
      </w:r>
      <w:r>
        <w:t>index</w:t>
      </w:r>
      <w:r w:rsidRPr="00B35790">
        <w:t>data på ett dokument</w:t>
      </w:r>
      <w:bookmarkEnd w:id="29"/>
    </w:p>
    <w:p w14:paraId="2A1160AA" w14:textId="77777777" w:rsidR="00776052" w:rsidRDefault="00776052" w:rsidP="00E901B3">
      <w:r>
        <w:t>I vissa fall kan det bli aktuellt att ändra indexdata på ett uppladdat dokument. Med indexdata menar vi information kopplat på ett dokument. Det kan vara aktuellt att ändra indexdata o</w:t>
      </w:r>
      <w:r w:rsidR="00C120A8">
        <w:t>m</w:t>
      </w:r>
      <w:r>
        <w:t>:</w:t>
      </w:r>
    </w:p>
    <w:p w14:paraId="77B625E2" w14:textId="77777777" w:rsidR="00FC1342" w:rsidRDefault="00776052" w:rsidP="00B97B42">
      <w:pPr>
        <w:numPr>
          <w:ilvl w:val="0"/>
          <w:numId w:val="16"/>
        </w:numPr>
      </w:pPr>
      <w:r>
        <w:t>Dokumenttyp är felaktigt angiven</w:t>
      </w:r>
    </w:p>
    <w:p w14:paraId="21D83DEC" w14:textId="77777777" w:rsidR="00776052" w:rsidRDefault="00776052" w:rsidP="00B97B42">
      <w:pPr>
        <w:numPr>
          <w:ilvl w:val="0"/>
          <w:numId w:val="16"/>
        </w:numPr>
      </w:pPr>
      <w:r>
        <w:t xml:space="preserve">Ett skannat dokument har laddats upp i HR-arkivet via en KI skrivare där sänd adress är </w:t>
      </w:r>
      <w:hyperlink r:id="rId48" w:history="1">
        <w:r w:rsidRPr="007D5580">
          <w:rPr>
            <w:rStyle w:val="Hyperlnk"/>
          </w:rPr>
          <w:t>ovrigt-personakt-hrarkiv@ki.se</w:t>
        </w:r>
      </w:hyperlink>
      <w:r>
        <w:t xml:space="preserve">, se separat </w:t>
      </w:r>
      <w:hyperlink w:anchor="_Ladda_upp_ett" w:history="1">
        <w:r w:rsidRPr="00894340">
          <w:rPr>
            <w:rStyle w:val="Hyperlnk"/>
          </w:rPr>
          <w:t>avsnitt</w:t>
        </w:r>
      </w:hyperlink>
    </w:p>
    <w:p w14:paraId="7FCC5315" w14:textId="77777777" w:rsidR="00894340" w:rsidRDefault="00894340" w:rsidP="00B97B42">
      <w:pPr>
        <w:numPr>
          <w:ilvl w:val="0"/>
          <w:numId w:val="16"/>
        </w:numPr>
      </w:pPr>
      <w:r>
        <w:t>Aktuellt dokument är kopplat mot fel KI anställd</w:t>
      </w:r>
    </w:p>
    <w:p w14:paraId="5C9C505A" w14:textId="77777777" w:rsidR="00894340" w:rsidRDefault="00894340" w:rsidP="00B97B42">
      <w:pPr>
        <w:numPr>
          <w:ilvl w:val="0"/>
          <w:numId w:val="16"/>
        </w:numPr>
      </w:pPr>
      <w:r>
        <w:t xml:space="preserve">Giltigt från och giltigt till datum är felaktigt på aktuellt dokument. Dessa värde styr gallring av dokument enligt dokumenthanteringsplanen. </w:t>
      </w:r>
    </w:p>
    <w:p w14:paraId="73C3731F" w14:textId="77777777" w:rsidR="00254D7E" w:rsidRDefault="00254D7E" w:rsidP="00776052"/>
    <w:p w14:paraId="2C2451B7" w14:textId="77777777" w:rsidR="00776052" w:rsidRDefault="00894340" w:rsidP="00776052">
      <w:r>
        <w:t xml:space="preserve">För att ändra indexdata på ett dokument görs följande. </w:t>
      </w:r>
      <w:r w:rsidR="00776052">
        <w:t xml:space="preserve">I menyval HR-arkiv på aktuell anställd välj </w:t>
      </w:r>
      <w:r>
        <w:rPr>
          <w:i/>
          <w:iCs/>
        </w:rPr>
        <w:t>Redigera index</w:t>
      </w:r>
      <w:r w:rsidR="00776052">
        <w:t xml:space="preserve"> symbolen på dokument som ska </w:t>
      </w:r>
      <w:r>
        <w:t>justeras</w:t>
      </w:r>
      <w:r w:rsidR="00776052">
        <w:t xml:space="preserve">. </w:t>
      </w:r>
    </w:p>
    <w:p w14:paraId="085FB13A" w14:textId="77777777" w:rsidR="00776052" w:rsidRDefault="00776052" w:rsidP="00776052">
      <w:pPr>
        <w:rPr>
          <w:noProof/>
        </w:rPr>
      </w:pPr>
      <w:r>
        <w:rPr>
          <w:noProof/>
        </w:rPr>
        <w:pict w14:anchorId="550CBA8F">
          <v:rect id="_x0000_s1086" style="position:absolute;margin-left:367.7pt;margin-top:102.95pt;width:18.6pt;height:20.45pt;z-index:251661824" filled="f" strokecolor="red" strokeweight="1.5pt"/>
        </w:pict>
      </w:r>
      <w:r w:rsidRPr="00476CA8">
        <w:rPr>
          <w:noProof/>
        </w:rPr>
        <w:pict w14:anchorId="341CB95F">
          <v:shape id="_x0000_i1058" type="#_x0000_t75" style="width:6in;height:189.75pt;visibility:visible" o:bordertopcolor="this" o:borderleftcolor="this" o:borderbottomcolor="this" o:borderrightcolor="this">
            <v:imagedata r:id="rId44" o:title="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14:paraId="5A1EA615" w14:textId="77777777" w:rsidR="00894340" w:rsidRDefault="00894340" w:rsidP="00776052">
      <w:pPr>
        <w:rPr>
          <w:noProof/>
        </w:rPr>
      </w:pPr>
    </w:p>
    <w:p w14:paraId="64D64D51" w14:textId="77777777" w:rsidR="00894340" w:rsidRDefault="00894340" w:rsidP="00776052">
      <w:pPr>
        <w:rPr>
          <w:noProof/>
        </w:rPr>
      </w:pPr>
      <w:r>
        <w:rPr>
          <w:noProof/>
        </w:rPr>
        <w:t xml:space="preserve">Fönstret Redigera dokumentinformation öppnas. </w:t>
      </w:r>
      <w:r w:rsidR="00146E92">
        <w:rPr>
          <w:noProof/>
        </w:rPr>
        <w:t>I fönstret visas dokumentinformation på vänstersida och a</w:t>
      </w:r>
      <w:r w:rsidR="00C119E4">
        <w:rPr>
          <w:noProof/>
        </w:rPr>
        <w:t>ktuell dokumentet visas i förhandsfönstret på högersida</w:t>
      </w:r>
      <w:r w:rsidR="00146E92">
        <w:rPr>
          <w:noProof/>
        </w:rPr>
        <w:t xml:space="preserve">. </w:t>
      </w:r>
      <w:r w:rsidR="00C119E4">
        <w:rPr>
          <w:noProof/>
        </w:rPr>
        <w:t xml:space="preserve"> </w:t>
      </w:r>
    </w:p>
    <w:p w14:paraId="0C610687" w14:textId="77777777" w:rsidR="00894340" w:rsidRDefault="00894340" w:rsidP="00776052">
      <w:pPr>
        <w:rPr>
          <w:noProof/>
        </w:rPr>
      </w:pPr>
      <w:r w:rsidRPr="00476CA8">
        <w:rPr>
          <w:noProof/>
        </w:rPr>
        <w:pict w14:anchorId="4D003CD0">
          <v:shape id="_x0000_i1059" type="#_x0000_t75" style="width:6in;height:166.5pt;visibility:visible" o:bordertopcolor="this" o:borderleftcolor="this" o:borderbottomcolor="this" o:borderrightcolor="this">
            <v:imagedata r:id="rId49" o:title="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14:paraId="01442451" w14:textId="77777777" w:rsidR="00894340" w:rsidRDefault="00894340" w:rsidP="00776052">
      <w:pPr>
        <w:rPr>
          <w:noProof/>
        </w:rPr>
      </w:pPr>
    </w:p>
    <w:p w14:paraId="2E31DE8A" w14:textId="77777777" w:rsidR="00894340" w:rsidRDefault="00894340" w:rsidP="00776052">
      <w:pPr>
        <w:rPr>
          <w:noProof/>
        </w:rPr>
      </w:pPr>
      <w:r>
        <w:rPr>
          <w:noProof/>
        </w:rPr>
        <w:t xml:space="preserve">Ändra aktuellt informtion som ska justeras. </w:t>
      </w:r>
    </w:p>
    <w:p w14:paraId="4A3326EE" w14:textId="77777777" w:rsidR="00894340" w:rsidRDefault="00C119E4" w:rsidP="00776052">
      <w:pPr>
        <w:rPr>
          <w:noProof/>
        </w:rPr>
      </w:pPr>
      <w:r>
        <w:rPr>
          <w:noProof/>
        </w:rPr>
        <w:pict w14:anchorId="645DE10E">
          <v:rect id="_x0000_s1087" style="position:absolute;margin-left:2.3pt;margin-top:12.6pt;width:213pt;height:69.7pt;z-index:251662848" filled="f" strokecolor="red" strokeweight="1.5pt"/>
        </w:pict>
      </w:r>
      <w:r w:rsidR="00894340" w:rsidRPr="00476CA8">
        <w:rPr>
          <w:noProof/>
        </w:rPr>
        <w:pict w14:anchorId="1D29E675">
          <v:shape id="_x0000_i1060" type="#_x0000_t75" style="width:6in;height:166.5pt;visibility:visible" o:bordertopcolor="this" o:borderleftcolor="this" o:borderbottomcolor="this" o:borderrightcolor="this">
            <v:imagedata r:id="rId49" o:title="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14:paraId="276952CA" w14:textId="77777777" w:rsidR="00776052" w:rsidRDefault="00776052" w:rsidP="00776052">
      <w:pPr>
        <w:rPr>
          <w:noProof/>
        </w:rPr>
      </w:pPr>
    </w:p>
    <w:p w14:paraId="0E99D4C5" w14:textId="77777777" w:rsidR="00C119E4" w:rsidRDefault="00C119E4" w:rsidP="00776052">
      <w:pPr>
        <w:rPr>
          <w:noProof/>
        </w:rPr>
      </w:pPr>
      <w:r>
        <w:rPr>
          <w:noProof/>
        </w:rPr>
        <w:t xml:space="preserve">Välja </w:t>
      </w:r>
      <w:r w:rsidRPr="00254D7E">
        <w:rPr>
          <w:i/>
          <w:iCs/>
          <w:noProof/>
        </w:rPr>
        <w:t>Spara</w:t>
      </w:r>
      <w:r>
        <w:rPr>
          <w:noProof/>
        </w:rPr>
        <w:t xml:space="preserve"> för att spara aktuella justeringar. I de fall fler dokument ska justeras välj </w:t>
      </w:r>
      <w:r w:rsidRPr="00254D7E">
        <w:rPr>
          <w:i/>
          <w:iCs/>
          <w:noProof/>
        </w:rPr>
        <w:t>Spara och öppna nästa</w:t>
      </w:r>
      <w:r>
        <w:rPr>
          <w:noProof/>
        </w:rPr>
        <w:t xml:space="preserve"> så öppnas indexdata på nästa dokument. </w:t>
      </w:r>
    </w:p>
    <w:p w14:paraId="3E8444AF" w14:textId="77777777" w:rsidR="00C119E4" w:rsidRDefault="00C119E4" w:rsidP="00776052">
      <w:pPr>
        <w:rPr>
          <w:noProof/>
        </w:rPr>
      </w:pPr>
      <w:r>
        <w:rPr>
          <w:noProof/>
        </w:rPr>
        <w:pict w14:anchorId="008FBF84">
          <v:rect id="_x0000_s1088" style="position:absolute;margin-left:1.1pt;margin-top:112.8pt;width:28.2pt;height:27.7pt;z-index:251663872" filled="f" strokecolor="red" strokeweight="1.5pt"/>
        </w:pict>
      </w:r>
      <w:r w:rsidRPr="00476CA8">
        <w:rPr>
          <w:noProof/>
        </w:rPr>
        <w:pict w14:anchorId="6B7AE9BF">
          <v:shape id="_x0000_i1061" type="#_x0000_t75" style="width:6in;height:166.5pt;visibility:visible" o:bordertopcolor="this" o:borderleftcolor="this" o:borderbottomcolor="this" o:borderrightcolor="this">
            <v:imagedata r:id="rId49" o:title="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14:paraId="734BD379" w14:textId="77777777" w:rsidR="00C119E4" w:rsidRDefault="00C119E4" w:rsidP="00776052">
      <w:pPr>
        <w:rPr>
          <w:noProof/>
        </w:rPr>
      </w:pPr>
    </w:p>
    <w:p w14:paraId="3EFCCA5C" w14:textId="77777777" w:rsidR="00C119E4" w:rsidRDefault="00C119E4" w:rsidP="00776052">
      <w:pPr>
        <w:rPr>
          <w:noProof/>
        </w:rPr>
      </w:pPr>
      <w:r>
        <w:rPr>
          <w:noProof/>
        </w:rPr>
        <w:t xml:space="preserve">Stäng fönstret och kontroller att justreringarna sparats. </w:t>
      </w:r>
    </w:p>
    <w:p w14:paraId="02EBF993" w14:textId="77777777" w:rsidR="00776052" w:rsidRPr="00E901B3" w:rsidRDefault="00776052" w:rsidP="00E901B3"/>
    <w:p w14:paraId="31D24130" w14:textId="77777777" w:rsidR="00D8531A" w:rsidRDefault="00BA3E25" w:rsidP="002F6CAE">
      <w:pPr>
        <w:pStyle w:val="Rubrik1"/>
      </w:pPr>
      <w:r>
        <w:br w:type="page"/>
      </w:r>
      <w:bookmarkStart w:id="30" w:name="_Toc73694633"/>
      <w:r w:rsidR="00D8531A" w:rsidRPr="00B35790">
        <w:t>Gallra ett dokument</w:t>
      </w:r>
      <w:bookmarkEnd w:id="30"/>
    </w:p>
    <w:p w14:paraId="6A1B9E89" w14:textId="77777777" w:rsidR="00B561AE" w:rsidRDefault="00B561AE" w:rsidP="00B561AE">
      <w:r>
        <w:t xml:space="preserve">Ett dokument i HR-arkivet gallras med automatik enligt gallringsregler i dokumenthanteringsplanen. Av olika anledningar kan det bli aktuellt att gallra ett dokument manuellt. Det kan exempelvis bli aktuellt om ett dokument felaktigt laddats upp i HR-arkivet. </w:t>
      </w:r>
    </w:p>
    <w:p w14:paraId="409DE548" w14:textId="77777777" w:rsidR="00B561AE" w:rsidRDefault="00B561AE" w:rsidP="00B561AE"/>
    <w:p w14:paraId="0471CA22" w14:textId="77777777" w:rsidR="00B561AE" w:rsidRDefault="00B561AE" w:rsidP="00B561AE">
      <w:r>
        <w:t>Beroende</w:t>
      </w:r>
      <w:r w:rsidR="008C4A22">
        <w:t xml:space="preserve"> på användarens behörighet är gallring av dokument möjlig</w:t>
      </w:r>
      <w:r w:rsidR="00260E9C">
        <w:t>t</w:t>
      </w:r>
      <w:r w:rsidR="008C4A22">
        <w:t xml:space="preserve">. </w:t>
      </w:r>
      <w:r w:rsidR="00260E9C">
        <w:t xml:space="preserve">Om det inte är möjlighet med användarens behörighet kontakta löneenheten som kan gallra alla dokument. </w:t>
      </w:r>
      <w:r>
        <w:t xml:space="preserve"> </w:t>
      </w:r>
    </w:p>
    <w:p w14:paraId="1C643F10" w14:textId="77777777" w:rsidR="00B561AE" w:rsidRDefault="00B561AE" w:rsidP="00B561AE"/>
    <w:p w14:paraId="4CD411F1" w14:textId="77777777" w:rsidR="008C4A22" w:rsidRDefault="00B561AE" w:rsidP="008C4A22">
      <w:r>
        <w:t>Om behov finns att gallra ett dokument manuellt</w:t>
      </w:r>
      <w:r w:rsidR="008C4A22">
        <w:t xml:space="preserve">. I menyval HR-arkiv på aktuell anställd välj </w:t>
      </w:r>
      <w:r w:rsidR="008C4A22">
        <w:rPr>
          <w:i/>
          <w:iCs/>
        </w:rPr>
        <w:t>Redigera index</w:t>
      </w:r>
      <w:r w:rsidR="008C4A22">
        <w:t xml:space="preserve"> symbolen på dokument som ska justeras. </w:t>
      </w:r>
    </w:p>
    <w:p w14:paraId="7EC12F2D" w14:textId="77777777" w:rsidR="008C4A22" w:rsidRDefault="008C4A22" w:rsidP="008C4A22">
      <w:pPr>
        <w:rPr>
          <w:noProof/>
        </w:rPr>
      </w:pPr>
      <w:r>
        <w:rPr>
          <w:noProof/>
        </w:rPr>
        <w:pict w14:anchorId="25B2CDDF">
          <v:rect id="_x0000_s1089" style="position:absolute;margin-left:367.7pt;margin-top:102.95pt;width:18.6pt;height:20.45pt;z-index:251664896" filled="f" strokecolor="red" strokeweight="1.5pt"/>
        </w:pict>
      </w:r>
      <w:r w:rsidRPr="00476CA8">
        <w:rPr>
          <w:noProof/>
        </w:rPr>
        <w:pict w14:anchorId="65663D05">
          <v:shape id="_x0000_i1062" type="#_x0000_t75" style="width:6in;height:189.75pt;visibility:visible" o:bordertopcolor="this" o:borderleftcolor="this" o:borderbottomcolor="this" o:borderrightcolor="this">
            <v:imagedata r:id="rId44" o:title="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14:paraId="543BCF60" w14:textId="77777777" w:rsidR="008C4A22" w:rsidRDefault="008C4A22" w:rsidP="008C4A22">
      <w:pPr>
        <w:rPr>
          <w:noProof/>
        </w:rPr>
      </w:pPr>
    </w:p>
    <w:p w14:paraId="158F83CC" w14:textId="77777777" w:rsidR="008C4A22" w:rsidRDefault="008C4A22" w:rsidP="008C4A22">
      <w:pPr>
        <w:rPr>
          <w:noProof/>
        </w:rPr>
      </w:pPr>
      <w:r>
        <w:rPr>
          <w:noProof/>
        </w:rPr>
        <w:t xml:space="preserve">Fönstret Redigera dokumentinformation öppnas. I fönstret visas dokumentinformation på vänstersida och aktuell dokumentet visas i förhandsfönstret på högersida.  </w:t>
      </w:r>
    </w:p>
    <w:p w14:paraId="3DBFEE7E" w14:textId="77777777" w:rsidR="008C4A22" w:rsidRDefault="008C4A22" w:rsidP="008C4A22">
      <w:pPr>
        <w:rPr>
          <w:noProof/>
        </w:rPr>
      </w:pPr>
      <w:r w:rsidRPr="00476CA8">
        <w:rPr>
          <w:noProof/>
        </w:rPr>
        <w:pict w14:anchorId="1E3FD3BE">
          <v:shape id="_x0000_i1063" type="#_x0000_t75" style="width:6in;height:166.5pt;visibility:visible" o:bordertopcolor="this" o:borderleftcolor="this" o:borderbottomcolor="this" o:borderrightcolor="this">
            <v:imagedata r:id="rId49" o:title="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14:paraId="072D3942" w14:textId="77777777" w:rsidR="008C4A22" w:rsidRDefault="008C4A22" w:rsidP="008C4A22">
      <w:pPr>
        <w:rPr>
          <w:noProof/>
        </w:rPr>
      </w:pPr>
    </w:p>
    <w:p w14:paraId="6CFA5883" w14:textId="77777777" w:rsidR="008C4A22" w:rsidRDefault="004D6CCD" w:rsidP="008C4A22">
      <w:pPr>
        <w:rPr>
          <w:noProof/>
        </w:rPr>
      </w:pPr>
      <w:r>
        <w:rPr>
          <w:noProof/>
        </w:rPr>
        <w:t xml:space="preserve">Välj </w:t>
      </w:r>
      <w:r w:rsidRPr="00254D7E">
        <w:rPr>
          <w:i/>
          <w:iCs/>
          <w:noProof/>
        </w:rPr>
        <w:t>gallringsval</w:t>
      </w:r>
      <w:r>
        <w:rPr>
          <w:noProof/>
        </w:rPr>
        <w:t xml:space="preserve"> i Gallringslistan</w:t>
      </w:r>
      <w:r w:rsidR="008C4A22">
        <w:rPr>
          <w:noProof/>
        </w:rPr>
        <w:t>.</w:t>
      </w:r>
      <w:r w:rsidR="008C4A22">
        <w:rPr>
          <w:noProof/>
        </w:rPr>
        <w:pict w14:anchorId="5790B037">
          <v:rect id="_x0000_s1090" style="position:absolute;margin-left:1.1pt;margin-top:97.8pt;width:117.6pt;height:43.9pt;z-index:251665920;mso-position-horizontal-relative:text;mso-position-vertical-relative:text" filled="f" strokecolor="red" strokeweight="1.5pt"/>
        </w:pict>
      </w:r>
      <w:r w:rsidRPr="004D6CCD">
        <w:rPr>
          <w:noProof/>
        </w:rPr>
        <w:t xml:space="preserve"> </w:t>
      </w:r>
      <w:r w:rsidRPr="00476CA8">
        <w:rPr>
          <w:noProof/>
        </w:rPr>
        <w:pict w14:anchorId="11AADB38">
          <v:shape id="_x0000_i1064" type="#_x0000_t75" style="width:6in;height:162pt;visibility:visible" o:bordertopcolor="this" o:borderleftcolor="this" o:borderbottomcolor="this" o:borderrightcolor="this">
            <v:imagedata r:id="rId50" o:title="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14:paraId="5B229AFD" w14:textId="77777777" w:rsidR="008C4A22" w:rsidRDefault="008C4A22" w:rsidP="008C4A22">
      <w:pPr>
        <w:rPr>
          <w:noProof/>
        </w:rPr>
      </w:pPr>
    </w:p>
    <w:p w14:paraId="59A0D06C" w14:textId="77777777" w:rsidR="004D6CCD" w:rsidRDefault="008C4A22" w:rsidP="008C4A22">
      <w:pPr>
        <w:rPr>
          <w:noProof/>
        </w:rPr>
      </w:pPr>
      <w:r>
        <w:rPr>
          <w:noProof/>
        </w:rPr>
        <w:t xml:space="preserve">Välja </w:t>
      </w:r>
      <w:r w:rsidRPr="00254D7E">
        <w:rPr>
          <w:i/>
          <w:iCs/>
          <w:noProof/>
        </w:rPr>
        <w:t>Spara</w:t>
      </w:r>
      <w:r>
        <w:rPr>
          <w:noProof/>
        </w:rPr>
        <w:t xml:space="preserve"> </w:t>
      </w:r>
    </w:p>
    <w:p w14:paraId="0968AA63" w14:textId="77777777" w:rsidR="008C4A22" w:rsidRDefault="008C4A22" w:rsidP="008C4A22">
      <w:pPr>
        <w:rPr>
          <w:noProof/>
        </w:rPr>
      </w:pPr>
      <w:r>
        <w:rPr>
          <w:noProof/>
        </w:rPr>
        <w:t xml:space="preserve">I de fall fler dokument ska </w:t>
      </w:r>
      <w:r w:rsidR="004D6CCD">
        <w:rPr>
          <w:noProof/>
        </w:rPr>
        <w:t>gallras</w:t>
      </w:r>
      <w:r>
        <w:rPr>
          <w:noProof/>
        </w:rPr>
        <w:t xml:space="preserve"> välja </w:t>
      </w:r>
      <w:r w:rsidRPr="00254D7E">
        <w:rPr>
          <w:i/>
          <w:iCs/>
          <w:noProof/>
        </w:rPr>
        <w:t>Spara och öppna nästa</w:t>
      </w:r>
      <w:r>
        <w:rPr>
          <w:noProof/>
        </w:rPr>
        <w:t xml:space="preserve"> så öppnas indexdata på nästa dokument</w:t>
      </w:r>
      <w:r w:rsidR="004D6CCD">
        <w:rPr>
          <w:noProof/>
        </w:rPr>
        <w:t xml:space="preserve"> och uppreppa stegen ovan</w:t>
      </w:r>
      <w:r>
        <w:rPr>
          <w:noProof/>
        </w:rPr>
        <w:t xml:space="preserve">. </w:t>
      </w:r>
    </w:p>
    <w:p w14:paraId="0F5D41B4" w14:textId="77777777" w:rsidR="008C4A22" w:rsidRDefault="008C4A22" w:rsidP="008C4A22">
      <w:pPr>
        <w:rPr>
          <w:noProof/>
        </w:rPr>
      </w:pPr>
      <w:r>
        <w:rPr>
          <w:noProof/>
        </w:rPr>
        <w:pict w14:anchorId="64C508E7">
          <v:rect id="_x0000_s1091" style="position:absolute;margin-left:1.1pt;margin-top:128.4pt;width:28.2pt;height:27.7pt;z-index:251666944" filled="f" strokecolor="red" strokeweight="1.5pt"/>
        </w:pict>
      </w:r>
      <w:r w:rsidR="004D6CCD" w:rsidRPr="004D6CCD">
        <w:rPr>
          <w:noProof/>
        </w:rPr>
        <w:t xml:space="preserve"> </w:t>
      </w:r>
      <w:r w:rsidR="00BA3E25" w:rsidRPr="00476CA8">
        <w:rPr>
          <w:noProof/>
        </w:rPr>
        <w:pict w14:anchorId="62A8B9D9">
          <v:shape id="_x0000_i1065" type="#_x0000_t75" style="width:432.75pt;height:163.5pt;visibility:visible" o:bordertopcolor="this" o:borderleftcolor="this" o:borderbottomcolor="this" o:borderrightcolor="this">
            <v:imagedata r:id="rId51" o:title="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14:paraId="07AE508A" w14:textId="77777777" w:rsidR="008C4A22" w:rsidRDefault="008C4A22" w:rsidP="008C4A22">
      <w:pPr>
        <w:rPr>
          <w:noProof/>
        </w:rPr>
      </w:pPr>
    </w:p>
    <w:p w14:paraId="45546FCF" w14:textId="77777777" w:rsidR="008C4A22" w:rsidRDefault="008C4A22" w:rsidP="008C4A22">
      <w:pPr>
        <w:rPr>
          <w:noProof/>
        </w:rPr>
      </w:pPr>
      <w:r>
        <w:rPr>
          <w:noProof/>
        </w:rPr>
        <w:t xml:space="preserve">Stäng fönstret och kontroller att justreringarna sparats. </w:t>
      </w:r>
    </w:p>
    <w:p w14:paraId="53524272" w14:textId="77777777" w:rsidR="00B561AE" w:rsidRPr="00B561AE" w:rsidRDefault="00B561AE" w:rsidP="00B561AE"/>
    <w:p w14:paraId="15CBFEFC" w14:textId="77777777" w:rsidR="00D8531A" w:rsidRDefault="00BA3E25" w:rsidP="00D8531A">
      <w:pPr>
        <w:pStyle w:val="Rubrik1"/>
      </w:pPr>
      <w:r>
        <w:br w:type="page"/>
      </w:r>
      <w:bookmarkStart w:id="31" w:name="_Toc73694634"/>
      <w:r w:rsidR="00D8531A" w:rsidRPr="00B35790">
        <w:t>Skapa ett dokument eller handling i HR-arkivet</w:t>
      </w:r>
      <w:bookmarkEnd w:id="31"/>
    </w:p>
    <w:p w14:paraId="4E01CEC8" w14:textId="77777777" w:rsidR="00F55D63" w:rsidRPr="00B35790" w:rsidRDefault="00F55D63" w:rsidP="00F55D63">
      <w:r>
        <w:t xml:space="preserve">I HR-arkivet finns funktionalitet att skapa dokument och handlingar </w:t>
      </w:r>
      <w:r w:rsidRPr="00B35790">
        <w:t xml:space="preserve">kopplat till </w:t>
      </w:r>
      <w:r>
        <w:t xml:space="preserve">en </w:t>
      </w:r>
      <w:r w:rsidRPr="00B35790">
        <w:t>anställning och skicka ut i ett dig</w:t>
      </w:r>
      <w:r>
        <w:t>i</w:t>
      </w:r>
      <w:r w:rsidRPr="00B35790">
        <w:t xml:space="preserve">talt flöde för hantering och signering. Följande handlingar och dokument kan för nuvarande skapas i HR-arkivet. </w:t>
      </w:r>
    </w:p>
    <w:p w14:paraId="3666A234" w14:textId="77777777" w:rsidR="00F55D63" w:rsidRDefault="00F55D63" w:rsidP="00B97B42">
      <w:pPr>
        <w:numPr>
          <w:ilvl w:val="0"/>
          <w:numId w:val="5"/>
        </w:numPr>
      </w:pPr>
      <w:r w:rsidRPr="00B35790">
        <w:t>Anställningsbevis</w:t>
      </w:r>
      <w:r>
        <w:t xml:space="preserve"> och anställningsavtal</w:t>
      </w:r>
    </w:p>
    <w:p w14:paraId="1A696CAD" w14:textId="77777777" w:rsidR="00F55D63" w:rsidRDefault="00F55D63" w:rsidP="00B97B42">
      <w:pPr>
        <w:numPr>
          <w:ilvl w:val="1"/>
          <w:numId w:val="5"/>
        </w:numPr>
      </w:pPr>
      <w:r>
        <w:t>Tidsbegränsade anställningar</w:t>
      </w:r>
    </w:p>
    <w:p w14:paraId="597ADCC6" w14:textId="77777777" w:rsidR="00F55D63" w:rsidRDefault="00F55D63" w:rsidP="00B97B42">
      <w:pPr>
        <w:numPr>
          <w:ilvl w:val="1"/>
          <w:numId w:val="5"/>
        </w:numPr>
      </w:pPr>
      <w:r>
        <w:t>Tillsvidareanställningar</w:t>
      </w:r>
    </w:p>
    <w:p w14:paraId="59746D0C" w14:textId="77777777" w:rsidR="00F55D63" w:rsidRDefault="00F55D63" w:rsidP="00B97B42">
      <w:pPr>
        <w:numPr>
          <w:ilvl w:val="1"/>
          <w:numId w:val="5"/>
        </w:numPr>
      </w:pPr>
      <w:r>
        <w:t>Adjungerade anställningar</w:t>
      </w:r>
    </w:p>
    <w:p w14:paraId="62884C62" w14:textId="77777777" w:rsidR="00F55D63" w:rsidRDefault="00F55D63" w:rsidP="00B97B42">
      <w:pPr>
        <w:numPr>
          <w:ilvl w:val="1"/>
          <w:numId w:val="5"/>
        </w:numPr>
      </w:pPr>
      <w:r>
        <w:t>Förenade anställningar</w:t>
      </w:r>
    </w:p>
    <w:p w14:paraId="21E74271" w14:textId="77777777" w:rsidR="00F55D63" w:rsidRDefault="00F55D63" w:rsidP="00B97B42">
      <w:pPr>
        <w:numPr>
          <w:ilvl w:val="1"/>
          <w:numId w:val="5"/>
        </w:numPr>
      </w:pPr>
      <w:r>
        <w:t>Marie Curie</w:t>
      </w:r>
    </w:p>
    <w:p w14:paraId="3FEC9FAD" w14:textId="77777777" w:rsidR="00F55D63" w:rsidRPr="00B35790" w:rsidRDefault="00F55D63" w:rsidP="00B97B42">
      <w:pPr>
        <w:numPr>
          <w:ilvl w:val="1"/>
          <w:numId w:val="5"/>
        </w:numPr>
      </w:pPr>
      <w:r>
        <w:t>URA</w:t>
      </w:r>
      <w:r w:rsidRPr="00B35790">
        <w:t xml:space="preserve"> </w:t>
      </w:r>
    </w:p>
    <w:p w14:paraId="73B67348" w14:textId="77777777" w:rsidR="00254D7E" w:rsidRDefault="00F55D63" w:rsidP="00F55D63">
      <w:r>
        <w:t>Fler dokument som kan skapas och gå i digitalt flöde kommer</w:t>
      </w:r>
      <w:r w:rsidR="00D2461D">
        <w:t xml:space="preserve"> att</w:t>
      </w:r>
      <w:r>
        <w:t xml:space="preserve"> lägga</w:t>
      </w:r>
      <w:r w:rsidR="00D2461D">
        <w:t>s</w:t>
      </w:r>
      <w:r>
        <w:t xml:space="preserve"> till framöver. </w:t>
      </w:r>
    </w:p>
    <w:p w14:paraId="39717D47" w14:textId="77777777" w:rsidR="00254D7E" w:rsidRPr="00254D7E" w:rsidRDefault="00F55D63" w:rsidP="00254D7E">
      <w:pPr>
        <w:pStyle w:val="Rubrik2"/>
      </w:pPr>
      <w:bookmarkStart w:id="32" w:name="_Toc73694635"/>
      <w:r>
        <w:t>Skapa anställningsbevis och anställningsavtal</w:t>
      </w:r>
      <w:bookmarkEnd w:id="32"/>
    </w:p>
    <w:p w14:paraId="51DFEAD4" w14:textId="77777777" w:rsidR="00F55D63" w:rsidRDefault="00F55D63" w:rsidP="00F55D63">
      <w:r>
        <w:t>Alla anställningsbevis och anställningsavtal ska göras i HR-arkivet. När en rekrytering är avslutad ska man lägga in alla uppgifter i Primula. Därefter skapar man anställningsbeviset/-avtalet i HR-arkivet. HR-arkivet kommer då hämta alla uppgifter från Primula, det enda man behöver göra är att lägga till uppgifter som inte finns i Primula. När alla uppgifter är ifyllda skapas dokumentet och skickas automatiskt för underskrift av den som ska skriva på. Beroende på vad det är för bevis/avtal ser processen lite olika ut</w:t>
      </w:r>
      <w:r w:rsidR="00746687">
        <w:t xml:space="preserve"> </w:t>
      </w:r>
      <w:r w:rsidR="00746687" w:rsidRPr="00746687">
        <w:rPr>
          <w:highlight w:val="yellow"/>
        </w:rPr>
        <w:t>se medarbetarportalen</w:t>
      </w:r>
      <w:r w:rsidR="00746687">
        <w:t xml:space="preserve"> för mer information</w:t>
      </w:r>
      <w:r>
        <w:t>.</w:t>
      </w:r>
    </w:p>
    <w:p w14:paraId="16409F49" w14:textId="77777777" w:rsidR="00254D7E" w:rsidRDefault="00254D7E" w:rsidP="00F55D63"/>
    <w:p w14:paraId="482B65F2" w14:textId="77777777" w:rsidR="00254D7E" w:rsidRPr="00B35790" w:rsidRDefault="00254D7E" w:rsidP="00254D7E">
      <w:r w:rsidRPr="00254D7E">
        <w:rPr>
          <w:b/>
          <w:bCs/>
        </w:rPr>
        <w:t>OBS!</w:t>
      </w:r>
      <w:r>
        <w:t xml:space="preserve"> funktionalitet att skapa ett anställningsbevis och anställningsavtal är bara möjlig för </w:t>
      </w:r>
      <w:r w:rsidRPr="00B35790">
        <w:t>HR-handläggare och HR-personal vid respektive institutionen eller motsvarande</w:t>
      </w:r>
      <w:r>
        <w:t xml:space="preserve"> samt </w:t>
      </w:r>
      <w:r w:rsidR="00E4663F">
        <w:t xml:space="preserve">för </w:t>
      </w:r>
      <w:r>
        <w:t xml:space="preserve">central HR-administration. </w:t>
      </w:r>
    </w:p>
    <w:p w14:paraId="43F2D81F" w14:textId="77777777" w:rsidR="00254D7E" w:rsidRDefault="00254D7E" w:rsidP="00F55D63"/>
    <w:p w14:paraId="5659E39E" w14:textId="77777777" w:rsidR="00254D7E" w:rsidRDefault="00254D7E" w:rsidP="00254D7E">
      <w:r>
        <w:t xml:space="preserve">För att skapa ett anställningsbevis och anställningsavtal välj menyval </w:t>
      </w:r>
      <w:r w:rsidRPr="00254D7E">
        <w:rPr>
          <w:i/>
          <w:iCs/>
        </w:rPr>
        <w:t>Anställningsavtal/bevis</w:t>
      </w:r>
      <w:r>
        <w:rPr>
          <w:i/>
          <w:iCs/>
        </w:rPr>
        <w:t>.</w:t>
      </w:r>
      <w:r>
        <w:t xml:space="preserve"> </w:t>
      </w:r>
    </w:p>
    <w:p w14:paraId="517E13BE" w14:textId="77777777" w:rsidR="00254D7E" w:rsidRDefault="00254D7E" w:rsidP="00254D7E">
      <w:r>
        <w:rPr>
          <w:noProof/>
        </w:rPr>
        <w:pict w14:anchorId="75F3830C">
          <v:rect id="_x0000_s1092" style="position:absolute;margin-left:71.3pt;margin-top:20.65pt;width:59.4pt;height:21.6pt;z-index:251667968" filled="f" strokecolor="red" strokeweight="1.5pt"/>
        </w:pict>
      </w:r>
      <w:r w:rsidRPr="00476CA8">
        <w:rPr>
          <w:noProof/>
        </w:rPr>
        <w:pict w14:anchorId="7DEEB71C">
          <v:shape id="_x0000_i1066" type="#_x0000_t75" style="width:6in;height:36.75pt;visibility:visible" o:bordertopcolor="this" o:borderleftcolor="this" o:borderbottomcolor="this" o:borderrightcolor="this">
            <v:imagedata r:id="rId22" o:title="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14:paraId="6CC836B7" w14:textId="77777777" w:rsidR="00254D7E" w:rsidRDefault="00254D7E" w:rsidP="00254D7E"/>
    <w:p w14:paraId="57E7EA63" w14:textId="77777777" w:rsidR="00254D7E" w:rsidRDefault="00254D7E" w:rsidP="00254D7E">
      <w:r>
        <w:t xml:space="preserve">Fönstret Anställningsavtal/bevis öppnas. </w:t>
      </w:r>
    </w:p>
    <w:p w14:paraId="7717C4FC" w14:textId="77777777" w:rsidR="00254D7E" w:rsidRDefault="00254D7E" w:rsidP="00254D7E"/>
    <w:p w14:paraId="65ECDC66" w14:textId="77777777" w:rsidR="00254D7E" w:rsidRDefault="00254D7E" w:rsidP="00254D7E">
      <w:pPr>
        <w:rPr>
          <w:noProof/>
        </w:rPr>
      </w:pPr>
      <w:r w:rsidRPr="00476CA8">
        <w:rPr>
          <w:noProof/>
        </w:rPr>
        <w:pict w14:anchorId="49F3A1FC">
          <v:shape id="_x0000_i1067" type="#_x0000_t75" style="width:432.75pt;height:189.75pt;visibility:visible" o:bordertopcolor="this" o:borderleftcolor="this" o:borderbottomcolor="this" o:borderrightcolor="this">
            <v:imagedata r:id="rId52" o:title="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14:paraId="4AD021C6" w14:textId="77777777" w:rsidR="00254D7E" w:rsidRDefault="006024D6" w:rsidP="006024D6">
      <w:pPr>
        <w:tabs>
          <w:tab w:val="left" w:pos="7044"/>
        </w:tabs>
        <w:rPr>
          <w:noProof/>
        </w:rPr>
      </w:pPr>
      <w:r>
        <w:rPr>
          <w:noProof/>
        </w:rPr>
        <w:tab/>
      </w:r>
    </w:p>
    <w:p w14:paraId="2DAC9846" w14:textId="77777777" w:rsidR="00254D7E" w:rsidRDefault="00760797" w:rsidP="00254D7E">
      <w:pPr>
        <w:rPr>
          <w:noProof/>
        </w:rPr>
      </w:pPr>
      <w:r>
        <w:rPr>
          <w:noProof/>
        </w:rPr>
        <w:t xml:space="preserve">Ändra eventuellt </w:t>
      </w:r>
      <w:r w:rsidRPr="00760797">
        <w:rPr>
          <w:i/>
          <w:iCs/>
          <w:noProof/>
        </w:rPr>
        <w:t>Avtalspråk</w:t>
      </w:r>
      <w:r>
        <w:rPr>
          <w:noProof/>
        </w:rPr>
        <w:t xml:space="preserve"> på avtalet/bevist, </w:t>
      </w:r>
      <w:r w:rsidR="00E4663F">
        <w:rPr>
          <w:noProof/>
        </w:rPr>
        <w:t>s</w:t>
      </w:r>
      <w:r>
        <w:rPr>
          <w:noProof/>
        </w:rPr>
        <w:t xml:space="preserve">venka ages default. </w:t>
      </w:r>
    </w:p>
    <w:p w14:paraId="515A8C1F" w14:textId="77777777" w:rsidR="00760797" w:rsidRDefault="00760797" w:rsidP="00254D7E">
      <w:pPr>
        <w:rPr>
          <w:noProof/>
        </w:rPr>
      </w:pPr>
      <w:r>
        <w:rPr>
          <w:noProof/>
        </w:rPr>
        <w:t xml:space="preserve">Ange </w:t>
      </w:r>
      <w:r w:rsidRPr="00760797">
        <w:rPr>
          <w:i/>
          <w:iCs/>
          <w:noProof/>
        </w:rPr>
        <w:t>Avtalstyp</w:t>
      </w:r>
      <w:r>
        <w:rPr>
          <w:noProof/>
        </w:rPr>
        <w:t xml:space="preserve"> för att tala om vad det är för avtal/bevis som ska skapas. </w:t>
      </w:r>
    </w:p>
    <w:p w14:paraId="19BE612C" w14:textId="77777777" w:rsidR="00760797" w:rsidRDefault="00760797" w:rsidP="00254D7E">
      <w:pPr>
        <w:rPr>
          <w:noProof/>
        </w:rPr>
      </w:pPr>
      <w:r>
        <w:rPr>
          <w:noProof/>
        </w:rPr>
        <w:pict w14:anchorId="19F74A3D">
          <v:rect id="_x0000_s1093" style="position:absolute;margin-left:22.1pt;margin-top:71.5pt;width:165pt;height:57.6pt;z-index:251668992" filled="f" strokecolor="red" strokeweight="1.5pt"/>
        </w:pict>
      </w:r>
      <w:r w:rsidRPr="00476CA8">
        <w:rPr>
          <w:noProof/>
        </w:rPr>
        <w:pict w14:anchorId="229A2148">
          <v:shape id="_x0000_i1068" type="#_x0000_t75" style="width:432.75pt;height:189.75pt;visibility:visible" o:bordertopcolor="this" o:borderleftcolor="this" o:borderbottomcolor="this" o:borderrightcolor="this">
            <v:imagedata r:id="rId52" o:title="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14:paraId="37A29BA5" w14:textId="77777777" w:rsidR="00760797" w:rsidRDefault="00760797" w:rsidP="00254D7E">
      <w:pPr>
        <w:rPr>
          <w:noProof/>
        </w:rPr>
      </w:pPr>
    </w:p>
    <w:p w14:paraId="7439C76E" w14:textId="77777777" w:rsidR="00760797" w:rsidRDefault="00760797" w:rsidP="00254D7E">
      <w:pPr>
        <w:rPr>
          <w:noProof/>
        </w:rPr>
      </w:pPr>
      <w:r>
        <w:rPr>
          <w:noProof/>
        </w:rPr>
        <w:t xml:space="preserve">Ange </w:t>
      </w:r>
      <w:r w:rsidRPr="006024D6">
        <w:rPr>
          <w:i/>
          <w:iCs/>
          <w:noProof/>
        </w:rPr>
        <w:t>Personnummer,Samorningsnummer eller Fiktivtnummer</w:t>
      </w:r>
      <w:r>
        <w:rPr>
          <w:noProof/>
        </w:rPr>
        <w:t xml:space="preserve"> (i format </w:t>
      </w:r>
      <w:r w:rsidR="006024D6">
        <w:rPr>
          <w:noProof/>
        </w:rPr>
        <w:t>ÅÅ</w:t>
      </w:r>
      <w:r>
        <w:rPr>
          <w:noProof/>
        </w:rPr>
        <w:t xml:space="preserve">ÅÅMMDDNNNN) på anställd som avtalet avser. </w:t>
      </w:r>
    </w:p>
    <w:p w14:paraId="67A4B388" w14:textId="77777777" w:rsidR="00690CC6" w:rsidRDefault="00417F5A" w:rsidP="00254D7E">
      <w:pPr>
        <w:rPr>
          <w:noProof/>
        </w:rPr>
      </w:pPr>
      <w:r>
        <w:rPr>
          <w:noProof/>
        </w:rPr>
        <w:pict w14:anchorId="3EE7C8C6">
          <v:rect id="_x0000_s1094" style="position:absolute;margin-left:22.7pt;margin-top:159.1pt;width:150.6pt;height:28.8pt;z-index:251670016" filled="f" strokecolor="red" strokeweight="1.5pt"/>
        </w:pict>
      </w:r>
      <w:r w:rsidRPr="00476CA8">
        <w:rPr>
          <w:noProof/>
        </w:rPr>
        <w:pict w14:anchorId="0DFB8DBE">
          <v:shape id="_x0000_i1069" type="#_x0000_t75" style="width:432.75pt;height:189.75pt;visibility:visible" o:bordertopcolor="this" o:borderleftcolor="this" o:borderbottomcolor="this" o:borderrightcolor="this">
            <v:imagedata r:id="rId52" o:title="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14:paraId="348849E4" w14:textId="77777777" w:rsidR="00254D7E" w:rsidRDefault="00254D7E" w:rsidP="00254D7E"/>
    <w:p w14:paraId="6B876F5D" w14:textId="77777777" w:rsidR="00417F5A" w:rsidRDefault="00417F5A" w:rsidP="00254D7E">
      <w:r>
        <w:t>Kontrollera att angivet personnummer, samordningsnummer eller fiktivnummer är korrekt. Uppgifterna från anställning</w:t>
      </w:r>
      <w:r w:rsidR="00E4663F">
        <w:t>en</w:t>
      </w:r>
      <w:r>
        <w:t xml:space="preserve"> i Primula hämtas</w:t>
      </w:r>
      <w:r w:rsidR="00E4663F">
        <w:t>.</w:t>
      </w:r>
      <w:r>
        <w:t xml:space="preserve"> </w:t>
      </w:r>
    </w:p>
    <w:p w14:paraId="45C84430" w14:textId="77777777" w:rsidR="00417F5A" w:rsidRDefault="00417F5A" w:rsidP="00254D7E">
      <w:r w:rsidRPr="00476CA8">
        <w:rPr>
          <w:noProof/>
        </w:rPr>
        <w:pict w14:anchorId="0679698D">
          <v:shape id="_x0000_i1070" type="#_x0000_t75" style="width:432.75pt;height:232.5pt;visibility:visible" o:bordertopcolor="this" o:borderleftcolor="this" o:borderbottomcolor="this" o:borderrightcolor="this">
            <v:imagedata r:id="rId53" o:title="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14:paraId="2EECB397" w14:textId="77777777" w:rsidR="00417F5A" w:rsidRDefault="00417F5A" w:rsidP="00254D7E"/>
    <w:p w14:paraId="49B26CA4" w14:textId="77777777" w:rsidR="00417F5A" w:rsidRDefault="00417F5A" w:rsidP="00254D7E">
      <w:r>
        <w:t xml:space="preserve">Ange alla </w:t>
      </w:r>
      <w:r w:rsidR="006024D6">
        <w:t xml:space="preserve">eventuella uppgifter som behövs för avtalet. När övriga uppgifter är registrerade välj </w:t>
      </w:r>
      <w:r w:rsidR="006024D6" w:rsidRPr="006024D6">
        <w:rPr>
          <w:i/>
          <w:iCs/>
        </w:rPr>
        <w:t>Vem som ska signera</w:t>
      </w:r>
      <w:r w:rsidR="006024D6">
        <w:t xml:space="preserve"> i rullistan. </w:t>
      </w:r>
    </w:p>
    <w:p w14:paraId="5CFE9FAD" w14:textId="77777777" w:rsidR="006024D6" w:rsidRDefault="006024D6" w:rsidP="00254D7E">
      <w:r>
        <w:rPr>
          <w:noProof/>
        </w:rPr>
        <w:pict w14:anchorId="5D0E19C3">
          <v:rect id="_x0000_s1095" style="position:absolute;margin-left:1.1pt;margin-top:47.5pt;width:156.6pt;height:28.8pt;z-index:251671040" filled="f" strokecolor="red" strokeweight="1.5pt"/>
        </w:pict>
      </w:r>
      <w:r w:rsidRPr="00476CA8">
        <w:rPr>
          <w:noProof/>
        </w:rPr>
        <w:pict w14:anchorId="7AD2EA2F">
          <v:shape id="_x0000_i1071" type="#_x0000_t75" style="width:6in;height:158.25pt;visibility:visible" o:bordertopcolor="this" o:borderleftcolor="this" o:borderbottomcolor="this" o:borderrightcolor="this">
            <v:imagedata r:id="rId54" o:title="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14:paraId="2F40905B" w14:textId="77777777" w:rsidR="00254D7E" w:rsidRDefault="00254D7E" w:rsidP="00254D7E"/>
    <w:p w14:paraId="5AEECB19" w14:textId="77777777" w:rsidR="001F47D8" w:rsidRDefault="006024D6" w:rsidP="00254D7E">
      <w:r w:rsidRPr="001F47D8">
        <w:t xml:space="preserve">Ange </w:t>
      </w:r>
      <w:r w:rsidRPr="001F47D8">
        <w:rPr>
          <w:i/>
          <w:iCs/>
        </w:rPr>
        <w:t>Signerade part</w:t>
      </w:r>
      <w:r w:rsidR="00D2461D">
        <w:rPr>
          <w:i/>
          <w:iCs/>
        </w:rPr>
        <w:t>s</w:t>
      </w:r>
      <w:r w:rsidRPr="001F47D8">
        <w:rPr>
          <w:i/>
          <w:iCs/>
        </w:rPr>
        <w:t xml:space="preserve"> telefonnummer</w:t>
      </w:r>
      <w:r w:rsidR="001F47D8" w:rsidRPr="001F47D8">
        <w:t xml:space="preserve"> dvs. telefonnummer till den som ska signera av</w:t>
      </w:r>
      <w:r w:rsidR="001F47D8">
        <w:t>tal</w:t>
      </w:r>
      <w:r w:rsidR="00D2461D">
        <w:t>e</w:t>
      </w:r>
      <w:r w:rsidR="001F47D8">
        <w:t>t/beviset</w:t>
      </w:r>
      <w:r w:rsidR="00D2461D">
        <w:t>.</w:t>
      </w:r>
    </w:p>
    <w:p w14:paraId="15F26855" w14:textId="77777777" w:rsidR="001F47D8" w:rsidRPr="001F47D8" w:rsidRDefault="001F47D8" w:rsidP="00254D7E">
      <w:r>
        <w:rPr>
          <w:noProof/>
        </w:rPr>
        <w:pict w14:anchorId="00FF32C6">
          <v:rect id="_x0000_s1096" style="position:absolute;margin-left:274.7pt;margin-top:40.95pt;width:156.6pt;height:28.8pt;z-index:251672064" filled="f" strokecolor="red" strokeweight="1.5pt"/>
        </w:pict>
      </w:r>
      <w:r w:rsidRPr="00476CA8">
        <w:rPr>
          <w:noProof/>
        </w:rPr>
        <w:pict w14:anchorId="086F1479">
          <v:shape id="_x0000_i1072" type="#_x0000_t75" style="width:432.75pt;height:155.25pt;visibility:visible" o:bordertopcolor="this" o:borderleftcolor="this" o:borderbottomcolor="this" o:borderrightcolor="this">
            <v:imagedata r:id="rId55" o:title="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14:paraId="0F994E16" w14:textId="77777777" w:rsidR="001F47D8" w:rsidRPr="001F47D8" w:rsidRDefault="001F47D8" w:rsidP="00254D7E"/>
    <w:p w14:paraId="0755673B" w14:textId="77777777" w:rsidR="006024D6" w:rsidRPr="002046D4" w:rsidRDefault="001F47D8" w:rsidP="00254D7E">
      <w:r>
        <w:t xml:space="preserve">Ange </w:t>
      </w:r>
      <w:r w:rsidRPr="001F47D8">
        <w:rPr>
          <w:i/>
          <w:iCs/>
        </w:rPr>
        <w:t>Medarbetares e-post</w:t>
      </w:r>
      <w:r w:rsidR="002046D4">
        <w:t xml:space="preserve">. I de fall det gäller ett avtal så ska även medarbetarens telefonnummer anges för att kunna signera aktuellt avtal. </w:t>
      </w:r>
    </w:p>
    <w:p w14:paraId="7265EF9D" w14:textId="77777777" w:rsidR="006024D6" w:rsidRDefault="002046D4" w:rsidP="00254D7E">
      <w:pPr>
        <w:rPr>
          <w:noProof/>
        </w:rPr>
      </w:pPr>
      <w:r>
        <w:rPr>
          <w:noProof/>
        </w:rPr>
        <w:pict w14:anchorId="594B7CBE">
          <v:rect id="_x0000_s1097" style="position:absolute;margin-left:1.1pt;margin-top:77.4pt;width:165.6pt;height:36pt;z-index:251673088" filled="f" strokecolor="red" strokeweight="1.5pt"/>
        </w:pict>
      </w:r>
      <w:r w:rsidR="006024D6" w:rsidRPr="00476CA8">
        <w:rPr>
          <w:noProof/>
        </w:rPr>
        <w:pict w14:anchorId="28712220">
          <v:shape id="_x0000_i1073" type="#_x0000_t75" style="width:432.75pt;height:155.25pt;visibility:visible" o:bordertopcolor="this" o:borderleftcolor="this" o:borderbottomcolor="this" o:borderrightcolor="this">
            <v:imagedata r:id="rId55" o:title="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14:paraId="4BA6482E" w14:textId="77777777" w:rsidR="002046D4" w:rsidRDefault="002046D4" w:rsidP="00254D7E">
      <w:pPr>
        <w:rPr>
          <w:noProof/>
        </w:rPr>
      </w:pPr>
    </w:p>
    <w:p w14:paraId="452BE726" w14:textId="77777777" w:rsidR="002046D4" w:rsidRDefault="002046D4" w:rsidP="00254D7E">
      <w:pPr>
        <w:rPr>
          <w:noProof/>
        </w:rPr>
      </w:pPr>
      <w:r>
        <w:rPr>
          <w:noProof/>
        </w:rPr>
        <w:t xml:space="preserve">Välj Registrera för att skicka avtal/bevis för signering. </w:t>
      </w:r>
    </w:p>
    <w:p w14:paraId="404F7FDC" w14:textId="77777777" w:rsidR="002046D4" w:rsidRDefault="002046D4" w:rsidP="00254D7E">
      <w:pPr>
        <w:rPr>
          <w:noProof/>
        </w:rPr>
      </w:pPr>
      <w:r>
        <w:rPr>
          <w:noProof/>
        </w:rPr>
        <w:pict w14:anchorId="3FFD6250">
          <v:rect id="_x0000_s1098" style="position:absolute;margin-left:357.5pt;margin-top:112.9pt;width:84pt;height:36pt;z-index:251674112" filled="f" strokecolor="red" strokeweight="1.5pt"/>
        </w:pict>
      </w:r>
      <w:r w:rsidRPr="00476CA8">
        <w:rPr>
          <w:noProof/>
        </w:rPr>
        <w:pict w14:anchorId="1736F9FF">
          <v:shape id="_x0000_i1074" type="#_x0000_t75" style="width:432.75pt;height:155.25pt;visibility:visible" o:bordertopcolor="this" o:borderleftcolor="this" o:borderbottomcolor="this" o:borderrightcolor="this">
            <v:imagedata r:id="rId55" o:title="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14:paraId="44E8F9B5" w14:textId="77777777" w:rsidR="001F47D8" w:rsidRDefault="001F47D8" w:rsidP="00254D7E">
      <w:pPr>
        <w:rPr>
          <w:noProof/>
        </w:rPr>
      </w:pPr>
    </w:p>
    <w:p w14:paraId="38C065FA" w14:textId="77777777" w:rsidR="002046D4" w:rsidRDefault="002046D4" w:rsidP="00254D7E">
      <w:pPr>
        <w:rPr>
          <w:noProof/>
        </w:rPr>
      </w:pPr>
      <w:r>
        <w:rPr>
          <w:noProof/>
        </w:rPr>
        <w:t>Avtal/bevis registrera</w:t>
      </w:r>
      <w:r w:rsidR="00D2461D">
        <w:rPr>
          <w:noProof/>
        </w:rPr>
        <w:t>t</w:t>
      </w:r>
      <w:r>
        <w:rPr>
          <w:noProof/>
        </w:rPr>
        <w:t xml:space="preserve"> och skicka</w:t>
      </w:r>
      <w:r w:rsidR="00D2461D">
        <w:rPr>
          <w:noProof/>
        </w:rPr>
        <w:t>t</w:t>
      </w:r>
      <w:r>
        <w:rPr>
          <w:noProof/>
        </w:rPr>
        <w:t xml:space="preserve"> för signering</w:t>
      </w:r>
      <w:r w:rsidR="00D2461D">
        <w:rPr>
          <w:noProof/>
        </w:rPr>
        <w:t>.</w:t>
      </w:r>
    </w:p>
    <w:p w14:paraId="4814FDC3" w14:textId="77777777" w:rsidR="002046D4" w:rsidRDefault="002046D4" w:rsidP="00254D7E">
      <w:pPr>
        <w:rPr>
          <w:noProof/>
        </w:rPr>
      </w:pPr>
    </w:p>
    <w:p w14:paraId="685808CA" w14:textId="77777777" w:rsidR="001F47D8" w:rsidRDefault="002046D4" w:rsidP="00254D7E">
      <w:pPr>
        <w:rPr>
          <w:noProof/>
        </w:rPr>
      </w:pPr>
      <w:r w:rsidRPr="00476CA8">
        <w:rPr>
          <w:noProof/>
        </w:rPr>
        <w:pict w14:anchorId="33217358">
          <v:shape id="_x0000_i1075" type="#_x0000_t75" style="width:312.75pt;height:159.75pt;visibility:visible" o:bordertopcolor="this" o:borderleftcolor="this" o:borderbottomcolor="this" o:borderrightcolor="this">
            <v:imagedata r:id="rId56" o:title="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14:paraId="14561D41" w14:textId="77777777" w:rsidR="002046D4" w:rsidRDefault="002046D4" w:rsidP="00254D7E"/>
    <w:p w14:paraId="46AD015B" w14:textId="77777777" w:rsidR="00FE3E58" w:rsidRDefault="00FE3E58" w:rsidP="004D24E0">
      <w:pPr>
        <w:pStyle w:val="Rubrik2"/>
      </w:pPr>
      <w:bookmarkStart w:id="33" w:name="_Toc73694636"/>
      <w:r>
        <w:t xml:space="preserve">Signera </w:t>
      </w:r>
      <w:r w:rsidR="004D24E0">
        <w:t>ett skapat anställningsavtal och anställningsbevis</w:t>
      </w:r>
      <w:bookmarkEnd w:id="33"/>
    </w:p>
    <w:p w14:paraId="7619E97B" w14:textId="77777777" w:rsidR="004D24E0" w:rsidRDefault="004D24E0" w:rsidP="004D24E0">
      <w:r>
        <w:t>Signering av anställningsavtal och anställningsbevis görs av angiven att signera avtalet/beviset. Signera</w:t>
      </w:r>
      <w:r w:rsidR="00E4663F">
        <w:t>n</w:t>
      </w:r>
      <w:r>
        <w:t>de part f</w:t>
      </w:r>
      <w:r w:rsidR="00D2461D">
        <w:t>å</w:t>
      </w:r>
      <w:r>
        <w:t xml:space="preserve">r </w:t>
      </w:r>
      <w:r w:rsidR="00D2461D">
        <w:t xml:space="preserve">ett </w:t>
      </w:r>
      <w:r>
        <w:t>e-post</w:t>
      </w:r>
      <w:r w:rsidR="00D2461D">
        <w:t>meddelande</w:t>
      </w:r>
      <w:r>
        <w:t xml:space="preserve"> </w:t>
      </w:r>
      <w:r w:rsidR="00D2461D">
        <w:t>med</w:t>
      </w:r>
      <w:r w:rsidRPr="004D24E0">
        <w:t xml:space="preserve"> ett nytt anställningsbevis/anställningsavtal för signering</w:t>
      </w:r>
      <w:r>
        <w:t>. Öppna aktuell</w:t>
      </w:r>
      <w:r w:rsidR="00D2461D">
        <w:t>t</w:t>
      </w:r>
      <w:r>
        <w:t xml:space="preserve"> e-post</w:t>
      </w:r>
      <w:r w:rsidR="00D2461D">
        <w:t>meddelande</w:t>
      </w:r>
      <w:r>
        <w:t xml:space="preserve"> och </w:t>
      </w:r>
      <w:r w:rsidR="00D2461D">
        <w:t xml:space="preserve">klicka på </w:t>
      </w:r>
      <w:r>
        <w:t>länken i e-postmeddelandet.</w:t>
      </w:r>
    </w:p>
    <w:p w14:paraId="5B1F0353" w14:textId="77777777" w:rsidR="004D24E0" w:rsidRDefault="004D24E0" w:rsidP="004D24E0">
      <w:pPr>
        <w:rPr>
          <w:noProof/>
        </w:rPr>
      </w:pPr>
      <w:r>
        <w:rPr>
          <w:noProof/>
        </w:rPr>
        <w:pict w14:anchorId="76B15B78">
          <v:rect id="_x0000_s1099" style="position:absolute;margin-left:228.5pt;margin-top:99.1pt;width:44.4pt;height:26.4pt;z-index:251675136" filled="f" strokecolor="red" strokeweight="1.5pt"/>
        </w:pict>
      </w:r>
      <w:r w:rsidRPr="00476CA8">
        <w:rPr>
          <w:noProof/>
        </w:rPr>
        <w:pict w14:anchorId="2552CA4A">
          <v:shape id="_x0000_i1076" type="#_x0000_t75" style="width:6in;height:225.75pt;visibility:visible" o:bordertopcolor="this" o:borderleftcolor="this" o:borderbottomcolor="this" o:borderrightcolor="this">
            <v:imagedata r:id="rId57" o:title="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14:paraId="4FCF79DE" w14:textId="77777777" w:rsidR="004D24E0" w:rsidRDefault="004D24E0" w:rsidP="004D24E0">
      <w:pPr>
        <w:rPr>
          <w:noProof/>
        </w:rPr>
      </w:pPr>
    </w:p>
    <w:p w14:paraId="65831702" w14:textId="77777777" w:rsidR="004D24E0" w:rsidRDefault="004D24E0" w:rsidP="004D24E0">
      <w:pPr>
        <w:rPr>
          <w:noProof/>
        </w:rPr>
      </w:pPr>
      <w:r>
        <w:rPr>
          <w:noProof/>
        </w:rPr>
        <w:t>Anställningsavtal/anställningsbevis att signera öppnas i nytt fönster.</w:t>
      </w:r>
    </w:p>
    <w:p w14:paraId="71168E00" w14:textId="77777777" w:rsidR="004D24E0" w:rsidRPr="004D24E0" w:rsidRDefault="00605BE3" w:rsidP="004D24E0">
      <w:r w:rsidRPr="00476CA8">
        <w:rPr>
          <w:noProof/>
        </w:rPr>
        <w:pict w14:anchorId="7427521F">
          <v:shape id="_x0000_i1077" type="#_x0000_t75" style="width:432.75pt;height:225pt;visibility:visible" o:bordertopcolor="this" o:borderleftcolor="this" o:borderbottomcolor="this" o:borderrightcolor="this">
            <v:imagedata r:id="rId58" o:title="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14:paraId="095293E2" w14:textId="77777777" w:rsidR="004D24E0" w:rsidRDefault="004D24E0" w:rsidP="00254D7E"/>
    <w:p w14:paraId="3FFFFE92" w14:textId="77777777" w:rsidR="004D24E0" w:rsidRDefault="004D24E0" w:rsidP="00254D7E">
      <w:r>
        <w:t xml:space="preserve">Kontrollera anställningsbevis och </w:t>
      </w:r>
      <w:r w:rsidR="0091095E">
        <w:t xml:space="preserve">om allt är korrekt välj </w:t>
      </w:r>
      <w:r w:rsidRPr="004D24E0">
        <w:rPr>
          <w:i/>
          <w:iCs/>
        </w:rPr>
        <w:t>Signera</w:t>
      </w:r>
      <w:r w:rsidR="0091095E">
        <w:rPr>
          <w:i/>
          <w:iCs/>
        </w:rPr>
        <w:t>.</w:t>
      </w:r>
    </w:p>
    <w:p w14:paraId="5AD60D17" w14:textId="77777777" w:rsidR="004D24E0" w:rsidRDefault="00605BE3" w:rsidP="00254D7E">
      <w:pPr>
        <w:rPr>
          <w:noProof/>
        </w:rPr>
      </w:pPr>
      <w:r>
        <w:rPr>
          <w:noProof/>
        </w:rPr>
        <w:pict w14:anchorId="0D0F0495">
          <v:rect id="_x0000_s1100" style="position:absolute;margin-left:391.7pt;margin-top:174.7pt;width:39pt;height:21.6pt;z-index:251676160" filled="f" strokecolor="red" strokeweight="1.5pt"/>
        </w:pict>
      </w:r>
      <w:r w:rsidRPr="00476CA8">
        <w:rPr>
          <w:noProof/>
        </w:rPr>
        <w:pict w14:anchorId="238655EA">
          <v:shape id="_x0000_i1078" type="#_x0000_t75" style="width:6in;height:198.75pt;visibility:visible" o:bordertopcolor="this" o:borderleftcolor="this" o:borderbottomcolor="this" o:borderrightcolor="this">
            <v:imagedata r:id="rId59" o:title="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14:paraId="60C11454" w14:textId="77777777" w:rsidR="00605BE3" w:rsidRDefault="00605BE3" w:rsidP="00254D7E">
      <w:pPr>
        <w:rPr>
          <w:noProof/>
        </w:rPr>
      </w:pPr>
    </w:p>
    <w:p w14:paraId="6A35C6B6" w14:textId="77777777" w:rsidR="00605BE3" w:rsidRDefault="00605BE3" w:rsidP="00254D7E">
      <w:pPr>
        <w:rPr>
          <w:noProof/>
        </w:rPr>
      </w:pPr>
      <w:r>
        <w:rPr>
          <w:noProof/>
        </w:rPr>
        <w:t xml:space="preserve">Ange </w:t>
      </w:r>
      <w:r w:rsidRPr="0091095E">
        <w:rPr>
          <w:i/>
          <w:iCs/>
          <w:noProof/>
        </w:rPr>
        <w:t>verifieringskod</w:t>
      </w:r>
      <w:r>
        <w:rPr>
          <w:noProof/>
        </w:rPr>
        <w:t xml:space="preserve"> som kom</w:t>
      </w:r>
      <w:r w:rsidR="00E4663F">
        <w:rPr>
          <w:noProof/>
        </w:rPr>
        <w:t>m</w:t>
      </w:r>
      <w:r w:rsidR="00D2461D">
        <w:rPr>
          <w:noProof/>
        </w:rPr>
        <w:t>er</w:t>
      </w:r>
      <w:r>
        <w:rPr>
          <w:noProof/>
        </w:rPr>
        <w:t xml:space="preserve"> i SMS och välj </w:t>
      </w:r>
      <w:r w:rsidRPr="0091095E">
        <w:rPr>
          <w:i/>
          <w:iCs/>
          <w:noProof/>
        </w:rPr>
        <w:t>Signer</w:t>
      </w:r>
      <w:r w:rsidR="0091095E" w:rsidRPr="0091095E">
        <w:rPr>
          <w:i/>
          <w:iCs/>
          <w:noProof/>
        </w:rPr>
        <w:t>a</w:t>
      </w:r>
      <w:r w:rsidR="00D2461D">
        <w:rPr>
          <w:i/>
          <w:iCs/>
          <w:noProof/>
        </w:rPr>
        <w:t>.</w:t>
      </w:r>
      <w:r>
        <w:rPr>
          <w:noProof/>
        </w:rPr>
        <w:t xml:space="preserve">  </w:t>
      </w:r>
    </w:p>
    <w:p w14:paraId="2C15190C" w14:textId="77777777" w:rsidR="00605BE3" w:rsidRDefault="00605BE3" w:rsidP="00254D7E">
      <w:pPr>
        <w:rPr>
          <w:noProof/>
        </w:rPr>
      </w:pPr>
    </w:p>
    <w:p w14:paraId="406EAE89" w14:textId="77777777" w:rsidR="00605BE3" w:rsidRDefault="00605BE3" w:rsidP="00254D7E">
      <w:pPr>
        <w:rPr>
          <w:noProof/>
        </w:rPr>
      </w:pPr>
      <w:r>
        <w:rPr>
          <w:noProof/>
        </w:rPr>
        <w:pict w14:anchorId="142F7085">
          <v:rect id="_x0000_s1102" style="position:absolute;margin-left:180.5pt;margin-top:73.5pt;width:85.2pt;height:21.6pt;z-index:251677184" filled="f" strokecolor="red" strokeweight="1.5pt"/>
        </w:pict>
      </w:r>
      <w:r w:rsidRPr="00476CA8">
        <w:rPr>
          <w:noProof/>
        </w:rPr>
        <w:pict w14:anchorId="739AC626">
          <v:shape id="_x0000_i1079" type="#_x0000_t75" style="width:432.75pt;height:99pt;visibility:visible" o:bordertopcolor="this" o:borderleftcolor="this" o:borderbottomcolor="this" o:borderrightcolor="this">
            <v:imagedata r:id="rId60" o:title="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14:paraId="712A9B0D" w14:textId="77777777" w:rsidR="00605BE3" w:rsidRDefault="00605BE3" w:rsidP="00254D7E">
      <w:pPr>
        <w:rPr>
          <w:noProof/>
        </w:rPr>
      </w:pPr>
    </w:p>
    <w:p w14:paraId="0A8B4766" w14:textId="77777777" w:rsidR="00605BE3" w:rsidRDefault="00605BE3" w:rsidP="00254D7E">
      <w:pPr>
        <w:rPr>
          <w:noProof/>
        </w:rPr>
      </w:pPr>
      <w:r>
        <w:rPr>
          <w:noProof/>
        </w:rPr>
        <w:t xml:space="preserve">Anställningsavtal/anställningsbevis är signerat. </w:t>
      </w:r>
    </w:p>
    <w:p w14:paraId="1C3EC955" w14:textId="77777777" w:rsidR="00605BE3" w:rsidRDefault="00605BE3" w:rsidP="00254D7E">
      <w:pPr>
        <w:rPr>
          <w:noProof/>
        </w:rPr>
      </w:pPr>
      <w:r w:rsidRPr="00476CA8">
        <w:rPr>
          <w:noProof/>
        </w:rPr>
        <w:pict w14:anchorId="13B09F56">
          <v:shape id="_x0000_i1080" type="#_x0000_t75" style="width:6in;height:228pt;visibility:visible" o:bordertopcolor="this" o:borderleftcolor="this" o:borderbottomcolor="this" o:borderrightcolor="this">
            <v:imagedata r:id="rId61" o:title="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14:paraId="2FBE7AFA" w14:textId="77777777" w:rsidR="00255F00" w:rsidRDefault="00255F00" w:rsidP="00254D7E">
      <w:pPr>
        <w:rPr>
          <w:noProof/>
        </w:rPr>
      </w:pPr>
    </w:p>
    <w:p w14:paraId="39808C08" w14:textId="77777777" w:rsidR="00255F00" w:rsidRDefault="00255F00" w:rsidP="002B4E88">
      <w:pPr>
        <w:pStyle w:val="Rubrik3"/>
      </w:pPr>
      <w:r>
        <w:t>Avslå ett skapat anställningsavtal och anställningsbevis</w:t>
      </w:r>
    </w:p>
    <w:p w14:paraId="1388E620" w14:textId="77777777" w:rsidR="00255F00" w:rsidRDefault="00255F00" w:rsidP="00255F00">
      <w:r>
        <w:t xml:space="preserve">I det fall ett </w:t>
      </w:r>
      <w:r>
        <w:rPr>
          <w:noProof/>
        </w:rPr>
        <w:t xml:space="preserve">anställningsavtal/anställningsbevis inte är korrekt </w:t>
      </w:r>
      <w:r>
        <w:t xml:space="preserve">välj </w:t>
      </w:r>
      <w:r w:rsidRPr="004D24E0">
        <w:rPr>
          <w:i/>
          <w:iCs/>
        </w:rPr>
        <w:t>Avslå</w:t>
      </w:r>
      <w:r>
        <w:t xml:space="preserve"> med kommentar.</w:t>
      </w:r>
    </w:p>
    <w:p w14:paraId="05F11D97" w14:textId="77777777" w:rsidR="00255F00" w:rsidRDefault="00255F00" w:rsidP="00255F00">
      <w:pPr>
        <w:rPr>
          <w:noProof/>
        </w:rPr>
      </w:pPr>
      <w:r>
        <w:rPr>
          <w:noProof/>
        </w:rPr>
        <w:pict w14:anchorId="7AFC4E1E">
          <v:rect id="_x0000_s1105" style="position:absolute;margin-left:3.5pt;margin-top:157.9pt;width:148.8pt;height:37.8pt;z-index:251678208" filled="f" strokecolor="red" strokeweight="1.5pt"/>
        </w:pict>
      </w:r>
      <w:r w:rsidRPr="00476CA8">
        <w:rPr>
          <w:noProof/>
        </w:rPr>
        <w:pict w14:anchorId="79DD5FB6">
          <v:shape id="_x0000_i1081" type="#_x0000_t75" style="width:6in;height:198.75pt;visibility:visible" o:bordertopcolor="this" o:borderleftcolor="this" o:borderbottomcolor="this" o:borderrightcolor="this">
            <v:imagedata r:id="rId59" o:title="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14:paraId="0E08D3AB" w14:textId="77777777" w:rsidR="00255F00" w:rsidRDefault="00255F00" w:rsidP="00255F00">
      <w:pPr>
        <w:rPr>
          <w:noProof/>
        </w:rPr>
      </w:pPr>
    </w:p>
    <w:p w14:paraId="03AD083D" w14:textId="77777777" w:rsidR="00255F00" w:rsidRDefault="00255F00" w:rsidP="00255F00">
      <w:pPr>
        <w:rPr>
          <w:noProof/>
        </w:rPr>
      </w:pPr>
    </w:p>
    <w:p w14:paraId="2021B9B8" w14:textId="77777777" w:rsidR="00255F00" w:rsidRDefault="00255F00" w:rsidP="00255F00">
      <w:pPr>
        <w:rPr>
          <w:noProof/>
        </w:rPr>
      </w:pPr>
      <w:r>
        <w:rPr>
          <w:noProof/>
        </w:rPr>
        <w:t>Anställningsavtal/anställningsbevis är avslaget och processen avslutas. Kontakt</w:t>
      </w:r>
      <w:r w:rsidR="0091095E">
        <w:rPr>
          <w:noProof/>
        </w:rPr>
        <w:t>a</w:t>
      </w:r>
      <w:r>
        <w:rPr>
          <w:noProof/>
        </w:rPr>
        <w:t xml:space="preserve"> </w:t>
      </w:r>
      <w:r w:rsidR="0091095E">
        <w:rPr>
          <w:noProof/>
        </w:rPr>
        <w:t xml:space="preserve">lokal </w:t>
      </w:r>
      <w:r>
        <w:rPr>
          <w:noProof/>
        </w:rPr>
        <w:t>HR för att skapa</w:t>
      </w:r>
      <w:r w:rsidR="0091095E">
        <w:rPr>
          <w:noProof/>
        </w:rPr>
        <w:t xml:space="preserve"> ett nytt anställningsavtal/anställningsbevis </w:t>
      </w:r>
      <w:r w:rsidR="00D2461D">
        <w:rPr>
          <w:noProof/>
        </w:rPr>
        <w:t xml:space="preserve">och info om vad </w:t>
      </w:r>
      <w:r w:rsidR="0091095E">
        <w:rPr>
          <w:noProof/>
        </w:rPr>
        <w:t xml:space="preserve">som ska justeras. </w:t>
      </w:r>
    </w:p>
    <w:p w14:paraId="48DE8C1A" w14:textId="77777777" w:rsidR="00255F00" w:rsidRDefault="00255F00" w:rsidP="00255F00">
      <w:pPr>
        <w:rPr>
          <w:noProof/>
        </w:rPr>
      </w:pPr>
      <w:r w:rsidRPr="00476CA8">
        <w:rPr>
          <w:noProof/>
        </w:rPr>
        <w:pict w14:anchorId="3CADAF2C">
          <v:shape id="_x0000_i1082" type="#_x0000_t75" style="width:6in;height:212.25pt;visibility:visible" o:bordertopcolor="this" o:borderleftcolor="this" o:borderbottomcolor="this" o:borderrightcolor="this">
            <v:imagedata r:id="rId62" o:title="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14:paraId="1CB1AD7F" w14:textId="77777777" w:rsidR="0091095E" w:rsidRDefault="0091095E" w:rsidP="00255F00"/>
    <w:p w14:paraId="675991C3" w14:textId="77777777" w:rsidR="009E5C74" w:rsidRDefault="009E5C74" w:rsidP="00254D7E">
      <w:pPr>
        <w:pStyle w:val="Rubrik2"/>
      </w:pPr>
      <w:bookmarkStart w:id="34" w:name="_Toc73694637"/>
      <w:r>
        <w:t>Ta upp ett tidigare skapat anställningsavtal och anställningsbevis</w:t>
      </w:r>
      <w:bookmarkEnd w:id="34"/>
    </w:p>
    <w:p w14:paraId="7239E19E" w14:textId="77777777" w:rsidR="009E5C74" w:rsidRDefault="009E5C74" w:rsidP="009E5C74">
      <w:r>
        <w:t xml:space="preserve">Tidigare skapade anställningsavtal och anställningsbevis kan tas upp för att se mer innehåll eller göra justeringar på ett ärende som avslagits i det digitala arbetsflödet. </w:t>
      </w:r>
    </w:p>
    <w:p w14:paraId="31916D4D" w14:textId="77777777" w:rsidR="009E5C74" w:rsidRDefault="009E5C74" w:rsidP="009E5C74">
      <w:r>
        <w:t xml:space="preserve">För att ta upp ett tidigare skapat anställningsavtal och anställningsbevis välj </w:t>
      </w:r>
      <w:r w:rsidRPr="009E5C74">
        <w:rPr>
          <w:i/>
          <w:iCs/>
        </w:rPr>
        <w:t>Tidigare registreringar</w:t>
      </w:r>
      <w:r>
        <w:t xml:space="preserve"> och bläddra i rullistan till aktuell registrering.  </w:t>
      </w:r>
    </w:p>
    <w:p w14:paraId="331AE30A" w14:textId="77777777" w:rsidR="00D2461D" w:rsidRDefault="00D2461D" w:rsidP="009E5C74">
      <w:r>
        <w:t xml:space="preserve">OBS! Ändringar som görs direkt i arkivet slår inte igenom i Primula. Om ändringar ska göras på uppgifter som genereras från Primula, gör ändringarna direkt i Primula. I HR-arkivet hämtas de nya uppgifterna till avtalet genom att starta ett nytt anställningsavtal/anställningsbevis och fylla i rätt personnummer. </w:t>
      </w:r>
    </w:p>
    <w:p w14:paraId="2984B5B9" w14:textId="77777777" w:rsidR="009E5C74" w:rsidRDefault="009E5C74" w:rsidP="009E5C74">
      <w:pPr>
        <w:rPr>
          <w:noProof/>
        </w:rPr>
      </w:pPr>
      <w:r>
        <w:rPr>
          <w:noProof/>
        </w:rPr>
        <w:pict w14:anchorId="3C4DD0C1">
          <v:rect id="_x0000_s1111" style="position:absolute;margin-left:26.9pt;margin-top:35.5pt;width:207pt;height:21.6pt;z-index:251683328" filled="f" strokecolor="red" strokeweight="1.5pt"/>
        </w:pict>
      </w:r>
      <w:r w:rsidRPr="00476CA8">
        <w:rPr>
          <w:noProof/>
        </w:rPr>
        <w:pict w14:anchorId="6E25EDBE">
          <v:shape id="_x0000_i1083" type="#_x0000_t75" style="width:432.75pt;height:189.75pt;visibility:visible" o:bordertopcolor="this" o:borderleftcolor="this" o:borderbottomcolor="this" o:borderrightcolor="this">
            <v:imagedata r:id="rId52" o:title="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14:paraId="633C51CC" w14:textId="77777777" w:rsidR="009E5C74" w:rsidRDefault="009E5C74" w:rsidP="009E5C74"/>
    <w:p w14:paraId="1C1AE5EA" w14:textId="77777777" w:rsidR="009E5C74" w:rsidRDefault="009E5C74" w:rsidP="009E5C74">
      <w:r>
        <w:t xml:space="preserve">Vald registrering öppnas med angivna uppgifter. </w:t>
      </w:r>
    </w:p>
    <w:p w14:paraId="4EF2FD93" w14:textId="77777777" w:rsidR="009E5C74" w:rsidRDefault="009E5C74" w:rsidP="009E5C74">
      <w:pPr>
        <w:rPr>
          <w:noProof/>
        </w:rPr>
      </w:pPr>
      <w:r w:rsidRPr="00476CA8">
        <w:rPr>
          <w:noProof/>
        </w:rPr>
        <w:pict w14:anchorId="401E8C28">
          <v:shape id="_x0000_i1084" type="#_x0000_t75" style="width:6in;height:189pt;visibility:visible" o:bordertopcolor="this" o:borderleftcolor="this" o:borderbottomcolor="this" o:borderrightcolor="this">
            <v:imagedata r:id="rId63" o:title="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14:paraId="5AF6D9C0" w14:textId="77777777" w:rsidR="009E5C74" w:rsidRDefault="009E5C74" w:rsidP="009E5C74">
      <w:pPr>
        <w:rPr>
          <w:noProof/>
        </w:rPr>
      </w:pPr>
    </w:p>
    <w:p w14:paraId="4B0C836D" w14:textId="77777777" w:rsidR="009E5C74" w:rsidRDefault="009E5C74" w:rsidP="009E5C74">
      <w:pPr>
        <w:rPr>
          <w:noProof/>
        </w:rPr>
      </w:pPr>
      <w:r>
        <w:rPr>
          <w:noProof/>
        </w:rPr>
        <w:t xml:space="preserve">I de fall registreringen blivit avslagen i det digitala arbetsflödet vid signering </w:t>
      </w:r>
      <w:r w:rsidR="002F1F90">
        <w:rPr>
          <w:noProof/>
        </w:rPr>
        <w:t xml:space="preserve">ändra uppgifter som var felaktiga och välj Registrera för att skicka om det i flödet med rättade uppgifter. </w:t>
      </w:r>
    </w:p>
    <w:p w14:paraId="3A1ABCEC" w14:textId="77777777" w:rsidR="002F1F90" w:rsidRDefault="002F1F90" w:rsidP="009E5C74">
      <w:r>
        <w:rPr>
          <w:noProof/>
        </w:rPr>
        <w:pict w14:anchorId="104E5FB2">
          <v:rect id="_x0000_s1112" style="position:absolute;margin-left:369.5pt;margin-top:153.1pt;width:59.4pt;height:21.6pt;z-index:251684352" filled="f" strokecolor="red" strokeweight="1.5pt"/>
        </w:pict>
      </w:r>
      <w:r w:rsidRPr="00476CA8">
        <w:rPr>
          <w:noProof/>
        </w:rPr>
        <w:pict w14:anchorId="6EF3B75D">
          <v:shape id="_x0000_i1085" type="#_x0000_t75" style="width:6in;height:185.25pt;visibility:visible" o:bordertopcolor="this" o:borderleftcolor="this" o:borderbottomcolor="this" o:borderrightcolor="this">
            <v:imagedata r:id="rId64" o:title="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14:paraId="2ECE78C9" w14:textId="77777777" w:rsidR="009E5C74" w:rsidRPr="009E5C74" w:rsidRDefault="009E5C74" w:rsidP="009E5C74"/>
    <w:p w14:paraId="41FC82B3" w14:textId="77777777" w:rsidR="00254D7E" w:rsidRDefault="00254D7E" w:rsidP="00254D7E">
      <w:pPr>
        <w:pStyle w:val="Rubrik2"/>
      </w:pPr>
      <w:bookmarkStart w:id="35" w:name="_Toc73694638"/>
      <w:r>
        <w:t xml:space="preserve">Kontroller status skapat </w:t>
      </w:r>
      <w:r w:rsidR="009E5C74">
        <w:t xml:space="preserve">anställningsavtal och </w:t>
      </w:r>
      <w:r>
        <w:t>anställningsbevis</w:t>
      </w:r>
      <w:bookmarkEnd w:id="35"/>
      <w:r>
        <w:t xml:space="preserve"> </w:t>
      </w:r>
    </w:p>
    <w:p w14:paraId="0F2ED20A" w14:textId="77777777" w:rsidR="002B4E88" w:rsidRDefault="002B4E88" w:rsidP="002B4E88">
      <w:r>
        <w:t xml:space="preserve">För att kontrollera status på ett skapat anställningsavtal och anställningsbevis välj menyval </w:t>
      </w:r>
      <w:r>
        <w:rPr>
          <w:i/>
          <w:iCs/>
        </w:rPr>
        <w:t>Processöversikt.</w:t>
      </w:r>
      <w:r>
        <w:t xml:space="preserve"> </w:t>
      </w:r>
    </w:p>
    <w:p w14:paraId="123C8847" w14:textId="77777777" w:rsidR="002B4E88" w:rsidRDefault="002B4E88" w:rsidP="002B4E88">
      <w:r>
        <w:rPr>
          <w:noProof/>
        </w:rPr>
        <w:pict w14:anchorId="29B9F280">
          <v:rect id="_x0000_s1107" style="position:absolute;margin-left:118.7pt;margin-top:20.65pt;width:59.4pt;height:21.6pt;z-index:251679232" filled="f" strokecolor="red" strokeweight="1.5pt"/>
        </w:pict>
      </w:r>
      <w:r w:rsidRPr="00476CA8">
        <w:rPr>
          <w:noProof/>
        </w:rPr>
        <w:pict w14:anchorId="16CE6D03">
          <v:shape id="_x0000_i1086" type="#_x0000_t75" style="width:6in;height:36.75pt;visibility:visible" o:bordertopcolor="this" o:borderleftcolor="this" o:borderbottomcolor="this" o:borderrightcolor="this">
            <v:imagedata r:id="rId22" o:title="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14:paraId="3744B993" w14:textId="77777777" w:rsidR="002B4E88" w:rsidRDefault="002B4E88" w:rsidP="002B4E88"/>
    <w:p w14:paraId="62901591" w14:textId="77777777" w:rsidR="002B4E88" w:rsidRDefault="002B4E88" w:rsidP="002B4E88">
      <w:r>
        <w:t xml:space="preserve">Fönstret Processöversikt öppnas. </w:t>
      </w:r>
    </w:p>
    <w:p w14:paraId="4C983B5C" w14:textId="77777777" w:rsidR="002B4E88" w:rsidRDefault="00DC32DC" w:rsidP="002B4E88">
      <w:pPr>
        <w:rPr>
          <w:noProof/>
        </w:rPr>
      </w:pPr>
      <w:r w:rsidRPr="00476CA8">
        <w:rPr>
          <w:noProof/>
        </w:rPr>
        <w:pict w14:anchorId="0838DA3E">
          <v:shape id="_x0000_i1087" type="#_x0000_t75" style="width:432.75pt;height:178.5pt;visibility:visible" o:bordertopcolor="this" o:borderleftcolor="this" o:borderbottomcolor="this" o:borderrightcolor="this">
            <v:imagedata r:id="rId65" o:title="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14:paraId="072A108B" w14:textId="77777777" w:rsidR="00DC32DC" w:rsidRDefault="00DC32DC" w:rsidP="002B4E88">
      <w:pPr>
        <w:rPr>
          <w:noProof/>
        </w:rPr>
      </w:pPr>
    </w:p>
    <w:p w14:paraId="73C948FC" w14:textId="77777777" w:rsidR="00DC32DC" w:rsidRDefault="00DC32DC" w:rsidP="002B4E88">
      <w:pPr>
        <w:rPr>
          <w:noProof/>
        </w:rPr>
      </w:pPr>
      <w:r>
        <w:rPr>
          <w:noProof/>
        </w:rPr>
        <w:t>Bläddra eller sök efter aktuellt ärenden som ska granskas. Följande sökfält finns:</w:t>
      </w:r>
    </w:p>
    <w:p w14:paraId="0C01D6FF" w14:textId="77777777" w:rsidR="00DC32DC" w:rsidRDefault="00DC32DC" w:rsidP="00B97B42">
      <w:pPr>
        <w:numPr>
          <w:ilvl w:val="0"/>
          <w:numId w:val="5"/>
        </w:numPr>
        <w:rPr>
          <w:noProof/>
        </w:rPr>
      </w:pPr>
      <w:r>
        <w:rPr>
          <w:noProof/>
        </w:rPr>
        <w:t>ID, nummer på ärendet.</w:t>
      </w:r>
    </w:p>
    <w:p w14:paraId="3DA1BA65" w14:textId="77777777" w:rsidR="00DC32DC" w:rsidRDefault="00DC32DC" w:rsidP="00B97B42">
      <w:pPr>
        <w:numPr>
          <w:ilvl w:val="0"/>
          <w:numId w:val="5"/>
        </w:numPr>
        <w:rPr>
          <w:noProof/>
        </w:rPr>
      </w:pPr>
      <w:r>
        <w:rPr>
          <w:noProof/>
        </w:rPr>
        <w:t>Filtyp, format på dokumentet i ärendet.</w:t>
      </w:r>
    </w:p>
    <w:p w14:paraId="007892A8" w14:textId="77777777" w:rsidR="00DC32DC" w:rsidRDefault="00DC32DC" w:rsidP="00B97B42">
      <w:pPr>
        <w:numPr>
          <w:ilvl w:val="0"/>
          <w:numId w:val="5"/>
        </w:numPr>
        <w:rPr>
          <w:noProof/>
        </w:rPr>
      </w:pPr>
      <w:r>
        <w:rPr>
          <w:noProof/>
        </w:rPr>
        <w:t>Personummer, nummer på anställd som ärendet är kopplat mot. Sökning gör</w:t>
      </w:r>
      <w:r w:rsidR="00B127B0">
        <w:rPr>
          <w:noProof/>
        </w:rPr>
        <w:t>s</w:t>
      </w:r>
      <w:r>
        <w:rPr>
          <w:noProof/>
        </w:rPr>
        <w:t xml:space="preserve"> på personummer, samordningsnummer eller fiktivtnummer. </w:t>
      </w:r>
    </w:p>
    <w:p w14:paraId="2C9EE1F7" w14:textId="77777777" w:rsidR="00DC32DC" w:rsidRDefault="00DC32DC" w:rsidP="00B97B42">
      <w:pPr>
        <w:numPr>
          <w:ilvl w:val="0"/>
          <w:numId w:val="5"/>
        </w:numPr>
        <w:rPr>
          <w:noProof/>
        </w:rPr>
      </w:pPr>
      <w:r>
        <w:rPr>
          <w:noProof/>
        </w:rPr>
        <w:t>Giltighetstid länk, ange</w:t>
      </w:r>
      <w:r w:rsidR="00B127B0">
        <w:rPr>
          <w:noProof/>
        </w:rPr>
        <w:t>r</w:t>
      </w:r>
      <w:r>
        <w:rPr>
          <w:noProof/>
        </w:rPr>
        <w:t xml:space="preserve"> datum </w:t>
      </w:r>
      <w:r w:rsidR="00B127B0">
        <w:rPr>
          <w:noProof/>
        </w:rPr>
        <w:t xml:space="preserve">för hur länge </w:t>
      </w:r>
      <w:r>
        <w:rPr>
          <w:noProof/>
        </w:rPr>
        <w:t>länken är gilltig. Därefter kan inte avtalet/bevisat öppnas</w:t>
      </w:r>
      <w:r w:rsidR="00B127B0">
        <w:rPr>
          <w:noProof/>
        </w:rPr>
        <w:t xml:space="preserve">, men </w:t>
      </w:r>
      <w:r>
        <w:rPr>
          <w:noProof/>
        </w:rPr>
        <w:t xml:space="preserve">länk </w:t>
      </w:r>
      <w:r w:rsidR="00B127B0">
        <w:rPr>
          <w:noProof/>
        </w:rPr>
        <w:t xml:space="preserve">kan </w:t>
      </w:r>
      <w:r>
        <w:rPr>
          <w:noProof/>
        </w:rPr>
        <w:t>skickas om</w:t>
      </w:r>
    </w:p>
    <w:p w14:paraId="664F9DA4" w14:textId="77777777" w:rsidR="00DC32DC" w:rsidRDefault="00DC32DC" w:rsidP="00B97B42">
      <w:pPr>
        <w:numPr>
          <w:ilvl w:val="0"/>
          <w:numId w:val="5"/>
        </w:numPr>
        <w:rPr>
          <w:noProof/>
        </w:rPr>
      </w:pPr>
      <w:r>
        <w:rPr>
          <w:noProof/>
        </w:rPr>
        <w:t>Skapad, datum och tid då ärendet skapades och skickades ut i flödet</w:t>
      </w:r>
    </w:p>
    <w:p w14:paraId="175F8AEA" w14:textId="77777777" w:rsidR="00DC32DC" w:rsidRDefault="00DC32DC" w:rsidP="00B97B42">
      <w:pPr>
        <w:numPr>
          <w:ilvl w:val="0"/>
          <w:numId w:val="5"/>
        </w:numPr>
        <w:rPr>
          <w:noProof/>
        </w:rPr>
      </w:pPr>
      <w:r>
        <w:rPr>
          <w:noProof/>
        </w:rPr>
        <w:t>Status, staus på ärenden. Följande finns:</w:t>
      </w:r>
    </w:p>
    <w:p w14:paraId="4760E536" w14:textId="77777777" w:rsidR="00DC32DC" w:rsidRDefault="00DC32DC" w:rsidP="00B97B42">
      <w:pPr>
        <w:numPr>
          <w:ilvl w:val="1"/>
          <w:numId w:val="5"/>
        </w:numPr>
        <w:rPr>
          <w:noProof/>
        </w:rPr>
      </w:pPr>
      <w:r>
        <w:rPr>
          <w:noProof/>
        </w:rPr>
        <w:t>Pågående</w:t>
      </w:r>
    </w:p>
    <w:p w14:paraId="6B4616EA" w14:textId="77777777" w:rsidR="00DC32DC" w:rsidRDefault="00DC32DC" w:rsidP="00B97B42">
      <w:pPr>
        <w:numPr>
          <w:ilvl w:val="1"/>
          <w:numId w:val="5"/>
        </w:numPr>
        <w:rPr>
          <w:noProof/>
        </w:rPr>
      </w:pPr>
      <w:r>
        <w:rPr>
          <w:noProof/>
        </w:rPr>
        <w:t xml:space="preserve">Avklarade </w:t>
      </w:r>
    </w:p>
    <w:p w14:paraId="7AEA0817" w14:textId="77777777" w:rsidR="00672C0D" w:rsidRDefault="00672C0D" w:rsidP="00672C0D">
      <w:pPr>
        <w:rPr>
          <w:noProof/>
        </w:rPr>
      </w:pPr>
    </w:p>
    <w:p w14:paraId="7F454892" w14:textId="77777777" w:rsidR="00672C0D" w:rsidRDefault="00672C0D" w:rsidP="00672C0D">
      <w:pPr>
        <w:rPr>
          <w:noProof/>
        </w:rPr>
      </w:pPr>
      <w:r>
        <w:rPr>
          <w:noProof/>
        </w:rPr>
        <w:t xml:space="preserve">Välj ett ärenden för att se status på ärendet.  </w:t>
      </w:r>
    </w:p>
    <w:p w14:paraId="1FFE10BD" w14:textId="77777777" w:rsidR="00672C0D" w:rsidRDefault="00672C0D" w:rsidP="00672C0D">
      <w:pPr>
        <w:rPr>
          <w:noProof/>
        </w:rPr>
      </w:pPr>
      <w:r>
        <w:rPr>
          <w:noProof/>
        </w:rPr>
        <w:pict w14:anchorId="5D98F33D">
          <v:rect id="_x0000_s1108" style="position:absolute;margin-left:39.5pt;margin-top:99.7pt;width:354pt;height:18pt;z-index:251680256" filled="f" strokecolor="red" strokeweight="1.5pt"/>
        </w:pict>
      </w:r>
      <w:r w:rsidRPr="00476CA8">
        <w:rPr>
          <w:noProof/>
        </w:rPr>
        <w:pict w14:anchorId="08194150">
          <v:shape id="_x0000_i1088" type="#_x0000_t75" style="width:432.75pt;height:178.5pt;visibility:visible" o:bordertopcolor="this" o:borderleftcolor="this" o:borderbottomcolor="this" o:borderrightcolor="this">
            <v:imagedata r:id="rId65" o:title="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14:paraId="70D4D456" w14:textId="77777777" w:rsidR="00254D7E" w:rsidRDefault="00254D7E" w:rsidP="00254D7E"/>
    <w:p w14:paraId="2FE2D17E" w14:textId="77777777" w:rsidR="00672C0D" w:rsidRDefault="00672C0D" w:rsidP="00254D7E">
      <w:r>
        <w:t xml:space="preserve">Valt ärende öppnas upp i listan. </w:t>
      </w:r>
    </w:p>
    <w:p w14:paraId="2B8B9821" w14:textId="77777777" w:rsidR="00672C0D" w:rsidRDefault="00672C0D" w:rsidP="00254D7E">
      <w:pPr>
        <w:rPr>
          <w:noProof/>
        </w:rPr>
      </w:pPr>
      <w:r w:rsidRPr="00476CA8">
        <w:rPr>
          <w:noProof/>
        </w:rPr>
        <w:pict w14:anchorId="4BEB43CC">
          <v:shape id="_x0000_i1089" type="#_x0000_t75" style="width:6in;height:231pt;visibility:visible" o:bordertopcolor="this" o:borderleftcolor="this" o:borderbottomcolor="this" o:borderrightcolor="this">
            <v:imagedata r:id="rId66" o:title="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14:paraId="2557FD29" w14:textId="77777777" w:rsidR="00672C0D" w:rsidRDefault="00672C0D" w:rsidP="00254D7E">
      <w:pPr>
        <w:rPr>
          <w:noProof/>
        </w:rPr>
      </w:pPr>
    </w:p>
    <w:p w14:paraId="3B97D933" w14:textId="77777777" w:rsidR="00672C0D" w:rsidRDefault="00672C0D" w:rsidP="00254D7E">
      <w:pPr>
        <w:rPr>
          <w:noProof/>
        </w:rPr>
      </w:pPr>
      <w:r>
        <w:rPr>
          <w:noProof/>
        </w:rPr>
        <w:t>På varje ärendne visas följande information:</w:t>
      </w:r>
    </w:p>
    <w:p w14:paraId="4B74420F" w14:textId="77777777" w:rsidR="00672C0D" w:rsidRDefault="00672C0D" w:rsidP="00B97B42">
      <w:pPr>
        <w:numPr>
          <w:ilvl w:val="0"/>
          <w:numId w:val="19"/>
        </w:numPr>
      </w:pPr>
      <w:r>
        <w:t>Process, vilken process ärenden ingår i</w:t>
      </w:r>
    </w:p>
    <w:p w14:paraId="46170CB2" w14:textId="77777777" w:rsidR="00672C0D" w:rsidRDefault="00672C0D" w:rsidP="00B97B42">
      <w:pPr>
        <w:numPr>
          <w:ilvl w:val="0"/>
          <w:numId w:val="19"/>
        </w:numPr>
      </w:pPr>
      <w:r>
        <w:t>Flöde, vilket arbetsflöde</w:t>
      </w:r>
    </w:p>
    <w:p w14:paraId="7D4EDAEF" w14:textId="77777777" w:rsidR="00672C0D" w:rsidRDefault="00672C0D" w:rsidP="00B97B42">
      <w:pPr>
        <w:numPr>
          <w:ilvl w:val="0"/>
          <w:numId w:val="19"/>
        </w:numPr>
      </w:pPr>
      <w:r w:rsidRPr="00672C0D">
        <w:t>Steg, i vilket steg befinner sig är</w:t>
      </w:r>
      <w:r>
        <w:t>endet</w:t>
      </w:r>
    </w:p>
    <w:p w14:paraId="5531ED99" w14:textId="77777777" w:rsidR="00672C0D" w:rsidRDefault="00672C0D" w:rsidP="00B97B42">
      <w:pPr>
        <w:numPr>
          <w:ilvl w:val="0"/>
          <w:numId w:val="19"/>
        </w:numPr>
      </w:pPr>
      <w:r>
        <w:t>Mottagare, vem har tagit emot ärendet</w:t>
      </w:r>
    </w:p>
    <w:p w14:paraId="7774DA46" w14:textId="77777777" w:rsidR="00672C0D" w:rsidRDefault="00672C0D" w:rsidP="00B97B42">
      <w:pPr>
        <w:numPr>
          <w:ilvl w:val="0"/>
          <w:numId w:val="19"/>
        </w:numPr>
      </w:pPr>
      <w:r>
        <w:t xml:space="preserve">Skickade, datum och </w:t>
      </w:r>
      <w:proofErr w:type="gramStart"/>
      <w:r>
        <w:t>tidpunkt ärendet</w:t>
      </w:r>
      <w:proofErr w:type="gramEnd"/>
      <w:r>
        <w:t xml:space="preserve"> skickades till mottagaren</w:t>
      </w:r>
    </w:p>
    <w:p w14:paraId="58E6AB82" w14:textId="77777777" w:rsidR="00672C0D" w:rsidRDefault="00672C0D" w:rsidP="00B97B42">
      <w:pPr>
        <w:numPr>
          <w:ilvl w:val="0"/>
          <w:numId w:val="19"/>
        </w:numPr>
      </w:pPr>
      <w:r>
        <w:t>Dokumentlänk, information angående status på dokumentlänken</w:t>
      </w:r>
    </w:p>
    <w:p w14:paraId="244E92A3" w14:textId="77777777" w:rsidR="00672C0D" w:rsidRDefault="00672C0D" w:rsidP="00672C0D"/>
    <w:p w14:paraId="755C4D14" w14:textId="77777777" w:rsidR="00672C0D" w:rsidRDefault="00672C0D" w:rsidP="00672C0D">
      <w:r>
        <w:t>Följande val kan göras på ett ärende:</w:t>
      </w:r>
    </w:p>
    <w:p w14:paraId="7105FE9C" w14:textId="77777777" w:rsidR="00672C0D" w:rsidRDefault="00672C0D" w:rsidP="00B97B42">
      <w:pPr>
        <w:numPr>
          <w:ilvl w:val="0"/>
          <w:numId w:val="20"/>
        </w:numPr>
      </w:pPr>
      <w:r>
        <w:t xml:space="preserve">Skicka om länken, om länken till </w:t>
      </w:r>
      <w:r>
        <w:rPr>
          <w:noProof/>
        </w:rPr>
        <w:t>avtalet/bevisat inte är gilltigt så kan länken skickas om till mottagaren</w:t>
      </w:r>
    </w:p>
    <w:p w14:paraId="0E059ABD" w14:textId="77777777" w:rsidR="00672C0D" w:rsidRDefault="006A00A1" w:rsidP="00B97B42">
      <w:pPr>
        <w:numPr>
          <w:ilvl w:val="0"/>
          <w:numId w:val="20"/>
        </w:numPr>
      </w:pPr>
      <w:r>
        <w:rPr>
          <w:noProof/>
        </w:rPr>
        <w:t>Visa kvitto, visa singeringskvitto</w:t>
      </w:r>
    </w:p>
    <w:p w14:paraId="080E0614" w14:textId="77777777" w:rsidR="00672C0D" w:rsidRDefault="00672C0D" w:rsidP="00672C0D"/>
    <w:p w14:paraId="1D0BD056" w14:textId="77777777" w:rsidR="006A00A1" w:rsidRDefault="006A00A1" w:rsidP="00672C0D">
      <w:r>
        <w:rPr>
          <w:noProof/>
        </w:rPr>
        <w:pict w14:anchorId="4FB843BA">
          <v:rect id="_x0000_s1110" style="position:absolute;margin-left:374.9pt;margin-top:162.2pt;width:47.4pt;height:34.8pt;z-index:251682304" filled="f" strokecolor="red" strokeweight="1.5pt"/>
        </w:pict>
      </w:r>
      <w:r>
        <w:rPr>
          <w:noProof/>
        </w:rPr>
        <w:pict w14:anchorId="6B0B04DE">
          <v:rect id="_x0000_s1109" style="position:absolute;margin-left:376.1pt;margin-top:110pt;width:47.4pt;height:34.8pt;z-index:251681280" filled="f" strokecolor="red" strokeweight="1.5pt"/>
        </w:pict>
      </w:r>
      <w:r w:rsidRPr="00476CA8">
        <w:rPr>
          <w:noProof/>
        </w:rPr>
        <w:pict w14:anchorId="1B94C99F">
          <v:shape id="_x0000_i1090" type="#_x0000_t75" style="width:432.75pt;height:252pt;visibility:visible" o:bordertopcolor="this" o:borderleftcolor="this" o:borderbottomcolor="this" o:borderrightcolor="this">
            <v:imagedata r:id="rId67" o:title="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14:paraId="69442704" w14:textId="77777777" w:rsidR="00254D7E" w:rsidRPr="00F55D63" w:rsidRDefault="00254D7E" w:rsidP="00F55D63"/>
    <w:p w14:paraId="7699B1FF" w14:textId="77777777" w:rsidR="00D8531A" w:rsidRDefault="00F55D63" w:rsidP="00D8531A">
      <w:pPr>
        <w:pStyle w:val="Rubrik1"/>
      </w:pPr>
      <w:r>
        <w:br w:type="page"/>
      </w:r>
      <w:bookmarkStart w:id="36" w:name="_Toc73694639"/>
      <w:r w:rsidR="00D8531A" w:rsidRPr="00B35790">
        <w:t>Utlämning av handling på begäran i HR-arkivet</w:t>
      </w:r>
      <w:bookmarkEnd w:id="36"/>
    </w:p>
    <w:p w14:paraId="014E72E9" w14:textId="77777777" w:rsidR="006A00A1" w:rsidRDefault="006A00A1" w:rsidP="006A00A1">
      <w:r>
        <w:t xml:space="preserve">Vid inkommen begäran om utlämning av handling/dokument i HR-arkivet ska begäran skickas till </w:t>
      </w:r>
      <w:hyperlink r:id="rId68" w:history="1">
        <w:r w:rsidRPr="00972949">
          <w:rPr>
            <w:rStyle w:val="Hyperlnk"/>
          </w:rPr>
          <w:t>payroll@uf.ki.se</w:t>
        </w:r>
      </w:hyperlink>
      <w:r>
        <w:t xml:space="preserve"> </w:t>
      </w:r>
    </w:p>
    <w:p w14:paraId="399AFE15" w14:textId="77777777" w:rsidR="006A00A1" w:rsidRDefault="006A00A1" w:rsidP="006A00A1"/>
    <w:p w14:paraId="0A123045" w14:textId="77777777" w:rsidR="006A00A1" w:rsidRPr="006A00A1" w:rsidRDefault="006A00A1" w:rsidP="006A00A1">
      <w:r>
        <w:t xml:space="preserve"> </w:t>
      </w:r>
    </w:p>
    <w:p w14:paraId="76D26E53" w14:textId="77777777" w:rsidR="00F01D00" w:rsidRPr="00B35790" w:rsidRDefault="00F01D00" w:rsidP="00F01D00"/>
    <w:p w14:paraId="01DF6D41" w14:textId="77777777" w:rsidR="00F01D00" w:rsidRPr="00B35790" w:rsidRDefault="00F01D00" w:rsidP="00F01D00"/>
    <w:p w14:paraId="736EF6E8" w14:textId="77777777" w:rsidR="00F01D00" w:rsidRPr="00B35790" w:rsidRDefault="00F01D00" w:rsidP="00F01D00"/>
    <w:p w14:paraId="03030724" w14:textId="77777777" w:rsidR="00F01D00" w:rsidRPr="00B35790" w:rsidRDefault="00F01D00" w:rsidP="00F01D00"/>
    <w:p w14:paraId="2635A701" w14:textId="77777777" w:rsidR="00F01D00" w:rsidRPr="00B35790" w:rsidRDefault="00F01D00" w:rsidP="00F01D00"/>
    <w:p w14:paraId="73548A4F" w14:textId="77777777" w:rsidR="00F01D00" w:rsidRPr="00B35790" w:rsidRDefault="00F01D00" w:rsidP="00F01D00"/>
    <w:p w14:paraId="0D4AEB58" w14:textId="77777777" w:rsidR="00F01D00" w:rsidRPr="00B35790" w:rsidRDefault="00F01D00" w:rsidP="00F01D00"/>
    <w:p w14:paraId="0E333F27" w14:textId="77777777" w:rsidR="00F01D00" w:rsidRPr="00B35790" w:rsidRDefault="00F01D00" w:rsidP="00F01D00"/>
    <w:sectPr w:rsidR="00F01D00" w:rsidRPr="00B35790" w:rsidSect="007E20C9">
      <w:pgSz w:w="11906" w:h="16838" w:code="9"/>
      <w:pgMar w:top="1418" w:right="1843" w:bottom="1418" w:left="1418" w:header="720" w:footer="76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70796DD" w14:textId="77777777" w:rsidR="003F54FE" w:rsidRDefault="003F54FE">
      <w:r>
        <w:separator/>
      </w:r>
    </w:p>
  </w:endnote>
  <w:endnote w:type="continuationSeparator" w:id="0">
    <w:p w14:paraId="13BAF8A8" w14:textId="77777777" w:rsidR="003F54FE" w:rsidRDefault="003F54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322AC7" w14:textId="77777777" w:rsidR="00BA1D5A" w:rsidRDefault="00BA1D5A">
    <w:pPr>
      <w:pStyle w:val="Sidfot"/>
      <w:rPr>
        <w:sz w:val="16"/>
      </w:rPr>
    </w:pPr>
    <w:r>
      <w:rPr>
        <w:sz w:val="16"/>
      </w:rPr>
      <w:t xml:space="preserve">Karolinska Institutet </w:t>
    </w:r>
    <w:r>
      <w:rPr>
        <w:sz w:val="16"/>
      </w:rPr>
      <w:br/>
    </w:r>
    <w:r w:rsidR="00874516">
      <w:rPr>
        <w:noProof/>
        <w:sz w:val="16"/>
      </w:rPr>
      <w:fldChar w:fldCharType="begin"/>
    </w:r>
    <w:r w:rsidR="00874516">
      <w:rPr>
        <w:noProof/>
        <w:sz w:val="16"/>
      </w:rPr>
      <w:instrText xml:space="preserve"> FILENAME \* MERGEFORMAT </w:instrText>
    </w:r>
    <w:r w:rsidR="00874516">
      <w:rPr>
        <w:noProof/>
        <w:sz w:val="16"/>
      </w:rPr>
      <w:fldChar w:fldCharType="separate"/>
    </w:r>
    <w:r w:rsidR="0063141B">
      <w:rPr>
        <w:noProof/>
        <w:sz w:val="16"/>
      </w:rPr>
      <w:t>Användarmanual_Mina sidor_HR-arkiv_v0.2</w:t>
    </w:r>
    <w:r w:rsidR="00874516">
      <w:rPr>
        <w:noProof/>
        <w:sz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19D4128" w14:textId="77777777" w:rsidR="003F54FE" w:rsidRDefault="003F54FE">
      <w:r>
        <w:separator/>
      </w:r>
    </w:p>
  </w:footnote>
  <w:footnote w:type="continuationSeparator" w:id="0">
    <w:p w14:paraId="14D56499" w14:textId="77777777" w:rsidR="003F54FE" w:rsidRDefault="003F54F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8859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921"/>
      <w:gridCol w:w="2032"/>
      <w:gridCol w:w="2953"/>
      <w:gridCol w:w="2102"/>
      <w:gridCol w:w="851"/>
    </w:tblGrid>
    <w:tr w:rsidR="00C02EFE" w14:paraId="1D0D2E50" w14:textId="77777777" w:rsidTr="00C02EFE">
      <w:tblPrEx>
        <w:tblCellMar>
          <w:top w:w="0" w:type="dxa"/>
          <w:bottom w:w="0" w:type="dxa"/>
        </w:tblCellMar>
      </w:tblPrEx>
      <w:trPr>
        <w:cantSplit/>
      </w:trPr>
      <w:tc>
        <w:tcPr>
          <w:tcW w:w="921" w:type="dxa"/>
          <w:tcBorders>
            <w:top w:val="nil"/>
            <w:left w:val="nil"/>
            <w:right w:val="nil"/>
          </w:tcBorders>
        </w:tcPr>
        <w:p w14:paraId="282C6C33" w14:textId="77777777" w:rsidR="00C02EFE" w:rsidRDefault="00C02EFE" w:rsidP="00D86AFD">
          <w:pPr>
            <w:pStyle w:val="Sidhuvud"/>
            <w:rPr>
              <w:i/>
              <w:iCs/>
              <w:sz w:val="12"/>
            </w:rPr>
          </w:pPr>
        </w:p>
      </w:tc>
      <w:tc>
        <w:tcPr>
          <w:tcW w:w="7087" w:type="dxa"/>
          <w:gridSpan w:val="3"/>
          <w:tcBorders>
            <w:top w:val="nil"/>
            <w:left w:val="nil"/>
            <w:right w:val="nil"/>
          </w:tcBorders>
        </w:tcPr>
        <w:p w14:paraId="4B3FA60F" w14:textId="77777777" w:rsidR="00A06518" w:rsidRPr="00A06518" w:rsidRDefault="00C02EFE" w:rsidP="00A06518">
          <w:pPr>
            <w:pStyle w:val="Sidhuvud"/>
            <w:jc w:val="center"/>
            <w:rPr>
              <w:sz w:val="18"/>
              <w:szCs w:val="18"/>
            </w:rPr>
          </w:pPr>
          <w:r>
            <w:rPr>
              <w:sz w:val="18"/>
            </w:rPr>
            <w:t xml:space="preserve">HR-arkivet: </w:t>
          </w:r>
          <w:r w:rsidR="00A06518">
            <w:rPr>
              <w:sz w:val="18"/>
              <w:szCs w:val="18"/>
            </w:rPr>
            <w:t>Användarmanual</w:t>
          </w:r>
        </w:p>
      </w:tc>
      <w:tc>
        <w:tcPr>
          <w:tcW w:w="851" w:type="dxa"/>
          <w:tcBorders>
            <w:top w:val="nil"/>
            <w:left w:val="nil"/>
            <w:right w:val="nil"/>
          </w:tcBorders>
        </w:tcPr>
        <w:p w14:paraId="63D27CDE" w14:textId="77777777" w:rsidR="00C02EFE" w:rsidRDefault="00C02EFE" w:rsidP="00C02EFE">
          <w:pPr>
            <w:pStyle w:val="Sidhuvud"/>
            <w:jc w:val="right"/>
            <w:rPr>
              <w:i/>
              <w:iCs/>
              <w:sz w:val="12"/>
            </w:rPr>
          </w:pPr>
          <w:r>
            <w:rPr>
              <w:rStyle w:val="Sidnummer"/>
              <w:sz w:val="16"/>
            </w:rPr>
            <w:fldChar w:fldCharType="begin"/>
          </w:r>
          <w:r>
            <w:rPr>
              <w:rStyle w:val="Sidnummer"/>
              <w:sz w:val="16"/>
            </w:rPr>
            <w:instrText xml:space="preserve"> PAGE </w:instrText>
          </w:r>
          <w:r>
            <w:rPr>
              <w:rStyle w:val="Sidnummer"/>
              <w:sz w:val="16"/>
            </w:rPr>
            <w:fldChar w:fldCharType="separate"/>
          </w:r>
          <w:r>
            <w:rPr>
              <w:rStyle w:val="Sidnummer"/>
              <w:sz w:val="16"/>
            </w:rPr>
            <w:t>3</w:t>
          </w:r>
          <w:r>
            <w:rPr>
              <w:rStyle w:val="Sidnummer"/>
              <w:sz w:val="16"/>
            </w:rPr>
            <w:fldChar w:fldCharType="end"/>
          </w:r>
        </w:p>
      </w:tc>
    </w:tr>
    <w:tr w:rsidR="00BA1D5A" w14:paraId="39DBB262" w14:textId="77777777" w:rsidTr="0026682A">
      <w:tblPrEx>
        <w:tblCellMar>
          <w:top w:w="0" w:type="dxa"/>
          <w:bottom w:w="0" w:type="dxa"/>
        </w:tblCellMar>
      </w:tblPrEx>
      <w:trPr>
        <w:cantSplit/>
      </w:trPr>
      <w:tc>
        <w:tcPr>
          <w:tcW w:w="5906" w:type="dxa"/>
          <w:gridSpan w:val="3"/>
        </w:tcPr>
        <w:p w14:paraId="1DB6687D" w14:textId="77777777" w:rsidR="00BA1D5A" w:rsidRDefault="00BA1D5A" w:rsidP="00D86AFD">
          <w:pPr>
            <w:pStyle w:val="Sidhuvud"/>
          </w:pPr>
          <w:r>
            <w:rPr>
              <w:i/>
              <w:iCs/>
              <w:sz w:val="12"/>
            </w:rPr>
            <w:t>Dokumentansvarig</w:t>
          </w:r>
          <w:r>
            <w:rPr>
              <w:i/>
              <w:iCs/>
              <w:sz w:val="12"/>
            </w:rPr>
            <w:br/>
          </w:r>
          <w:r w:rsidR="003277ED">
            <w:rPr>
              <w:sz w:val="16"/>
            </w:rPr>
            <w:t>HR-avdelning</w:t>
          </w:r>
          <w:r>
            <w:rPr>
              <w:sz w:val="16"/>
            </w:rPr>
            <w:t>/UF</w:t>
          </w:r>
        </w:p>
      </w:tc>
      <w:tc>
        <w:tcPr>
          <w:tcW w:w="2953" w:type="dxa"/>
          <w:gridSpan w:val="2"/>
        </w:tcPr>
        <w:p w14:paraId="79D34A70" w14:textId="77777777" w:rsidR="00BA1D5A" w:rsidRDefault="00BA1D5A" w:rsidP="007D3390">
          <w:pPr>
            <w:pStyle w:val="Sidhuvud"/>
          </w:pPr>
          <w:r>
            <w:rPr>
              <w:i/>
              <w:iCs/>
              <w:sz w:val="12"/>
            </w:rPr>
            <w:t>Version</w:t>
          </w:r>
          <w:r>
            <w:rPr>
              <w:i/>
              <w:iCs/>
              <w:sz w:val="12"/>
            </w:rPr>
            <w:br/>
          </w:r>
          <w:r w:rsidR="003277ED">
            <w:rPr>
              <w:sz w:val="16"/>
            </w:rPr>
            <w:t>0.</w:t>
          </w:r>
          <w:r w:rsidR="0063141B">
            <w:rPr>
              <w:sz w:val="16"/>
            </w:rPr>
            <w:t>2</w:t>
          </w:r>
        </w:p>
      </w:tc>
    </w:tr>
    <w:tr w:rsidR="00BA1D5A" w14:paraId="070D0005" w14:textId="77777777" w:rsidTr="0026682A">
      <w:tblPrEx>
        <w:tblCellMar>
          <w:top w:w="0" w:type="dxa"/>
          <w:bottom w:w="0" w:type="dxa"/>
        </w:tblCellMar>
      </w:tblPrEx>
      <w:tc>
        <w:tcPr>
          <w:tcW w:w="2953" w:type="dxa"/>
          <w:gridSpan w:val="2"/>
        </w:tcPr>
        <w:p w14:paraId="3C5731A5" w14:textId="77777777" w:rsidR="00BA1D5A" w:rsidRPr="00A06518" w:rsidRDefault="00A06518" w:rsidP="00FE3981">
          <w:pPr>
            <w:pStyle w:val="Sidhuvud"/>
            <w:rPr>
              <w:i/>
              <w:iCs/>
              <w:sz w:val="16"/>
              <w:szCs w:val="24"/>
            </w:rPr>
          </w:pPr>
          <w:r>
            <w:rPr>
              <w:i/>
              <w:iCs/>
              <w:sz w:val="12"/>
            </w:rPr>
            <w:t>System</w:t>
          </w:r>
          <w:r w:rsidR="00AC78D8">
            <w:rPr>
              <w:i/>
              <w:iCs/>
              <w:sz w:val="12"/>
            </w:rPr>
            <w:t xml:space="preserve"> </w:t>
          </w:r>
          <w:r>
            <w:rPr>
              <w:i/>
              <w:iCs/>
              <w:sz w:val="12"/>
            </w:rPr>
            <w:t>del</w:t>
          </w:r>
          <w:r w:rsidR="00BA1D5A">
            <w:rPr>
              <w:i/>
              <w:iCs/>
              <w:sz w:val="12"/>
            </w:rPr>
            <w:br/>
          </w:r>
          <w:r w:rsidRPr="00A06518">
            <w:rPr>
              <w:sz w:val="16"/>
              <w:szCs w:val="24"/>
            </w:rPr>
            <w:t>Mina sidor</w:t>
          </w:r>
        </w:p>
      </w:tc>
      <w:tc>
        <w:tcPr>
          <w:tcW w:w="2953" w:type="dxa"/>
        </w:tcPr>
        <w:p w14:paraId="78184AD3" w14:textId="77777777" w:rsidR="00874516" w:rsidRPr="00874516" w:rsidRDefault="00A06518" w:rsidP="00FE3981">
          <w:pPr>
            <w:pStyle w:val="Sidhuvud"/>
            <w:rPr>
              <w:i/>
              <w:iCs/>
              <w:sz w:val="12"/>
            </w:rPr>
          </w:pPr>
          <w:r>
            <w:rPr>
              <w:i/>
              <w:iCs/>
              <w:sz w:val="12"/>
            </w:rPr>
            <w:t>Process</w:t>
          </w:r>
          <w:r w:rsidR="00874516">
            <w:rPr>
              <w:i/>
              <w:iCs/>
              <w:sz w:val="12"/>
            </w:rPr>
            <w:br/>
          </w:r>
        </w:p>
      </w:tc>
      <w:tc>
        <w:tcPr>
          <w:tcW w:w="2953" w:type="dxa"/>
          <w:gridSpan w:val="2"/>
        </w:tcPr>
        <w:p w14:paraId="56FB7038" w14:textId="77777777" w:rsidR="00BA1D5A" w:rsidRPr="007E20C9" w:rsidRDefault="00BA1D5A" w:rsidP="007E20C9">
          <w:pPr>
            <w:rPr>
              <w:b/>
              <w:bCs/>
              <w:sz w:val="36"/>
            </w:rPr>
          </w:pPr>
          <w:r>
            <w:rPr>
              <w:i/>
              <w:iCs/>
              <w:sz w:val="12"/>
            </w:rPr>
            <w:t>Rutin</w:t>
          </w:r>
          <w:r>
            <w:rPr>
              <w:i/>
              <w:iCs/>
              <w:sz w:val="12"/>
            </w:rPr>
            <w:br/>
          </w:r>
          <w:r w:rsidR="00A06518">
            <w:rPr>
              <w:noProof/>
              <w:sz w:val="16"/>
            </w:rPr>
            <w:t>Mina sidor för HR-handläggare och chefer</w:t>
          </w:r>
        </w:p>
      </w:tc>
    </w:tr>
  </w:tbl>
  <w:p w14:paraId="18C673F8" w14:textId="77777777" w:rsidR="00BA1D5A" w:rsidRDefault="00BA1D5A">
    <w:pPr>
      <w:pStyle w:val="Sidhuvu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A27BDF"/>
    <w:multiLevelType w:val="hybridMultilevel"/>
    <w:tmpl w:val="B9965330"/>
    <w:lvl w:ilvl="0" w:tplc="F0684E9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B543FB"/>
    <w:multiLevelType w:val="hybridMultilevel"/>
    <w:tmpl w:val="720EDF80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41408B"/>
    <w:multiLevelType w:val="hybridMultilevel"/>
    <w:tmpl w:val="9808D09E"/>
    <w:lvl w:ilvl="0" w:tplc="041D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" w15:restartNumberingAfterBreak="0">
    <w:nsid w:val="348F0D26"/>
    <w:multiLevelType w:val="hybridMultilevel"/>
    <w:tmpl w:val="3C806636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2E31A14"/>
    <w:multiLevelType w:val="multilevel"/>
    <w:tmpl w:val="B060C790"/>
    <w:lvl w:ilvl="0">
      <w:start w:val="1"/>
      <w:numFmt w:val="decimal"/>
      <w:pStyle w:val="Rubrik1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pStyle w:val="Rubrik2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pStyle w:val="Rubrik3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pStyle w:val="Rubrik4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pStyle w:val="Rubrik5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pStyle w:val="Rubrik6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Rubrik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Rubrik8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Rubrik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5" w15:restartNumberingAfterBreak="0">
    <w:nsid w:val="55450AD1"/>
    <w:multiLevelType w:val="hybridMultilevel"/>
    <w:tmpl w:val="30208D7C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01D0042"/>
    <w:multiLevelType w:val="multilevel"/>
    <w:tmpl w:val="EFE611D2"/>
    <w:styleLink w:val="Rubriknumrering"/>
    <w:lvl w:ilvl="0">
      <w:start w:val="1"/>
      <w:numFmt w:val="decimal"/>
      <w:pStyle w:val="Rubrik1nr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pStyle w:val="Rubrik2nr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pStyle w:val="Rubrik3nr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7" w15:restartNumberingAfterBreak="0">
    <w:nsid w:val="6B5851E7"/>
    <w:multiLevelType w:val="hybridMultilevel"/>
    <w:tmpl w:val="6F8812E2"/>
    <w:lvl w:ilvl="0" w:tplc="CD3E586E">
      <w:start w:val="1"/>
      <w:numFmt w:val="decimal"/>
      <w:pStyle w:val="Punktlista"/>
      <w:lvlText w:val="%1."/>
      <w:lvlJc w:val="left"/>
      <w:pPr>
        <w:tabs>
          <w:tab w:val="num" w:pos="360"/>
        </w:tabs>
        <w:ind w:left="360" w:hanging="360"/>
      </w:pPr>
    </w:lvl>
    <w:lvl w:ilvl="1" w:tplc="041D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D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D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722003FB"/>
    <w:multiLevelType w:val="hybridMultilevel"/>
    <w:tmpl w:val="1AE05D4C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5627042"/>
    <w:multiLevelType w:val="hybridMultilevel"/>
    <w:tmpl w:val="D8C48440"/>
    <w:lvl w:ilvl="0" w:tplc="041D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0" w15:restartNumberingAfterBreak="0">
    <w:nsid w:val="7BFB1774"/>
    <w:multiLevelType w:val="hybridMultilevel"/>
    <w:tmpl w:val="DD2C8D94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30876578">
    <w:abstractNumId w:val="4"/>
  </w:num>
  <w:num w:numId="2" w16cid:durableId="1677264862">
    <w:abstractNumId w:val="6"/>
  </w:num>
  <w:num w:numId="3" w16cid:durableId="1947886493">
    <w:abstractNumId w:val="7"/>
  </w:num>
  <w:num w:numId="4" w16cid:durableId="1258950092">
    <w:abstractNumId w:val="0"/>
  </w:num>
  <w:num w:numId="5" w16cid:durableId="42759327">
    <w:abstractNumId w:val="8"/>
  </w:num>
  <w:num w:numId="6" w16cid:durableId="1218590333">
    <w:abstractNumId w:val="10"/>
  </w:num>
  <w:num w:numId="7" w16cid:durableId="406999930">
    <w:abstractNumId w:val="1"/>
  </w:num>
  <w:num w:numId="8" w16cid:durableId="937716900">
    <w:abstractNumId w:val="7"/>
    <w:lvlOverride w:ilvl="0">
      <w:startOverride w:val="1"/>
    </w:lvlOverride>
  </w:num>
  <w:num w:numId="9" w16cid:durableId="442965639">
    <w:abstractNumId w:val="7"/>
    <w:lvlOverride w:ilvl="0">
      <w:startOverride w:val="1"/>
    </w:lvlOverride>
  </w:num>
  <w:num w:numId="10" w16cid:durableId="1351030187">
    <w:abstractNumId w:val="7"/>
    <w:lvlOverride w:ilvl="0">
      <w:startOverride w:val="1"/>
    </w:lvlOverride>
  </w:num>
  <w:num w:numId="11" w16cid:durableId="2135784745">
    <w:abstractNumId w:val="9"/>
  </w:num>
  <w:num w:numId="12" w16cid:durableId="1472862665">
    <w:abstractNumId w:val="7"/>
    <w:lvlOverride w:ilvl="0">
      <w:startOverride w:val="1"/>
    </w:lvlOverride>
  </w:num>
  <w:num w:numId="13" w16cid:durableId="1720207057">
    <w:abstractNumId w:val="7"/>
    <w:lvlOverride w:ilvl="0">
      <w:startOverride w:val="1"/>
    </w:lvlOverride>
  </w:num>
  <w:num w:numId="14" w16cid:durableId="147476723">
    <w:abstractNumId w:val="7"/>
    <w:lvlOverride w:ilvl="0">
      <w:startOverride w:val="1"/>
    </w:lvlOverride>
  </w:num>
  <w:num w:numId="15" w16cid:durableId="1086003750">
    <w:abstractNumId w:val="7"/>
    <w:lvlOverride w:ilvl="0">
      <w:startOverride w:val="1"/>
    </w:lvlOverride>
  </w:num>
  <w:num w:numId="16" w16cid:durableId="1461193340">
    <w:abstractNumId w:val="2"/>
  </w:num>
  <w:num w:numId="17" w16cid:durableId="2021007143">
    <w:abstractNumId w:val="7"/>
    <w:lvlOverride w:ilvl="0">
      <w:startOverride w:val="1"/>
    </w:lvlOverride>
  </w:num>
  <w:num w:numId="18" w16cid:durableId="1220359538">
    <w:abstractNumId w:val="7"/>
    <w:lvlOverride w:ilvl="0">
      <w:startOverride w:val="1"/>
    </w:lvlOverride>
  </w:num>
  <w:num w:numId="19" w16cid:durableId="72318678">
    <w:abstractNumId w:val="3"/>
  </w:num>
  <w:num w:numId="20" w16cid:durableId="603923163">
    <w:abstractNumId w:val="5"/>
  </w:num>
  <w:num w:numId="21" w16cid:durableId="1537740696">
    <w:abstractNumId w:val="7"/>
    <w:lvlOverride w:ilvl="0">
      <w:startOverride w:val="1"/>
    </w:lvlOverride>
  </w:num>
  <w:num w:numId="22" w16cid:durableId="1612395266">
    <w:abstractNumId w:val="7"/>
    <w:lvlOverride w:ilvl="0">
      <w:startOverride w:val="1"/>
    </w:lvlOverride>
  </w:num>
  <w:num w:numId="23" w16cid:durableId="573707222">
    <w:abstractNumId w:val="7"/>
    <w:lvlOverride w:ilvl="0">
      <w:startOverride w:val="1"/>
    </w:lvlOverride>
  </w:num>
  <w:num w:numId="24" w16cid:durableId="488985142">
    <w:abstractNumId w:val="7"/>
    <w:lvlOverride w:ilvl="0">
      <w:startOverride w:val="1"/>
    </w:lvlOverride>
  </w:num>
  <w:num w:numId="25" w16cid:durableId="679628286">
    <w:abstractNumId w:val="7"/>
    <w:lvlOverride w:ilvl="0">
      <w:startOverride w:val="1"/>
    </w:lvlOverride>
  </w:num>
  <w:numIdMacAtCleanup w:val="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web"/>
  <w:zoom w:percent="100"/>
  <w:proofState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1304"/>
  <w:hyphenationZone w:val="425"/>
  <w:doNotHyphenateCap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4232F3"/>
    <w:rsid w:val="0000229D"/>
    <w:rsid w:val="00004919"/>
    <w:rsid w:val="000067D0"/>
    <w:rsid w:val="00006E19"/>
    <w:rsid w:val="0001073B"/>
    <w:rsid w:val="00011189"/>
    <w:rsid w:val="00011ABD"/>
    <w:rsid w:val="00012092"/>
    <w:rsid w:val="00015A0A"/>
    <w:rsid w:val="00016501"/>
    <w:rsid w:val="000238CF"/>
    <w:rsid w:val="00026D11"/>
    <w:rsid w:val="00031CD5"/>
    <w:rsid w:val="000354B2"/>
    <w:rsid w:val="000439B3"/>
    <w:rsid w:val="00043CCA"/>
    <w:rsid w:val="0005482A"/>
    <w:rsid w:val="00064170"/>
    <w:rsid w:val="00066193"/>
    <w:rsid w:val="000669FE"/>
    <w:rsid w:val="000677E8"/>
    <w:rsid w:val="00076EB7"/>
    <w:rsid w:val="00080CDD"/>
    <w:rsid w:val="000812A1"/>
    <w:rsid w:val="000812FB"/>
    <w:rsid w:val="00081B7B"/>
    <w:rsid w:val="00082CB2"/>
    <w:rsid w:val="0008354D"/>
    <w:rsid w:val="00084384"/>
    <w:rsid w:val="00087454"/>
    <w:rsid w:val="000937B4"/>
    <w:rsid w:val="000A1A60"/>
    <w:rsid w:val="000A3D51"/>
    <w:rsid w:val="000A69DC"/>
    <w:rsid w:val="000B0029"/>
    <w:rsid w:val="000B15FD"/>
    <w:rsid w:val="000B423B"/>
    <w:rsid w:val="000B7AB1"/>
    <w:rsid w:val="000C24F5"/>
    <w:rsid w:val="000C3A53"/>
    <w:rsid w:val="000C4297"/>
    <w:rsid w:val="000C55B5"/>
    <w:rsid w:val="000C5D80"/>
    <w:rsid w:val="000D0208"/>
    <w:rsid w:val="000D119F"/>
    <w:rsid w:val="000D17AA"/>
    <w:rsid w:val="000D36BB"/>
    <w:rsid w:val="000E21CD"/>
    <w:rsid w:val="000E651C"/>
    <w:rsid w:val="000E7018"/>
    <w:rsid w:val="000F3253"/>
    <w:rsid w:val="000F5547"/>
    <w:rsid w:val="000F6F9B"/>
    <w:rsid w:val="001040A3"/>
    <w:rsid w:val="001103D7"/>
    <w:rsid w:val="00112803"/>
    <w:rsid w:val="00115CFC"/>
    <w:rsid w:val="00117F72"/>
    <w:rsid w:val="001213A3"/>
    <w:rsid w:val="00126037"/>
    <w:rsid w:val="00126D65"/>
    <w:rsid w:val="00132AEB"/>
    <w:rsid w:val="00137C2D"/>
    <w:rsid w:val="001416A9"/>
    <w:rsid w:val="00144F21"/>
    <w:rsid w:val="00146E92"/>
    <w:rsid w:val="00151DA0"/>
    <w:rsid w:val="00154D3B"/>
    <w:rsid w:val="00155235"/>
    <w:rsid w:val="001562AE"/>
    <w:rsid w:val="001607A8"/>
    <w:rsid w:val="00162B6F"/>
    <w:rsid w:val="00167DE5"/>
    <w:rsid w:val="00175990"/>
    <w:rsid w:val="00176968"/>
    <w:rsid w:val="00180F37"/>
    <w:rsid w:val="0018238F"/>
    <w:rsid w:val="00184C27"/>
    <w:rsid w:val="00186108"/>
    <w:rsid w:val="0019173F"/>
    <w:rsid w:val="00195ECA"/>
    <w:rsid w:val="00196A2F"/>
    <w:rsid w:val="001A3F3B"/>
    <w:rsid w:val="001B2BD2"/>
    <w:rsid w:val="001B3533"/>
    <w:rsid w:val="001B6282"/>
    <w:rsid w:val="001C2FA7"/>
    <w:rsid w:val="001C6ACB"/>
    <w:rsid w:val="001D6914"/>
    <w:rsid w:val="001E36EC"/>
    <w:rsid w:val="001E7877"/>
    <w:rsid w:val="001F196C"/>
    <w:rsid w:val="001F47D8"/>
    <w:rsid w:val="001F6AE6"/>
    <w:rsid w:val="002010C0"/>
    <w:rsid w:val="002046D4"/>
    <w:rsid w:val="00205703"/>
    <w:rsid w:val="0021170C"/>
    <w:rsid w:val="00220CC6"/>
    <w:rsid w:val="0022139D"/>
    <w:rsid w:val="00224F75"/>
    <w:rsid w:val="00226DB5"/>
    <w:rsid w:val="00227913"/>
    <w:rsid w:val="00231276"/>
    <w:rsid w:val="00237D6D"/>
    <w:rsid w:val="00241CF5"/>
    <w:rsid w:val="0024518E"/>
    <w:rsid w:val="00247984"/>
    <w:rsid w:val="00253B5C"/>
    <w:rsid w:val="00254B00"/>
    <w:rsid w:val="00254D7E"/>
    <w:rsid w:val="00255900"/>
    <w:rsid w:val="00255F00"/>
    <w:rsid w:val="00256CC8"/>
    <w:rsid w:val="00260E9C"/>
    <w:rsid w:val="00261D93"/>
    <w:rsid w:val="00262DEE"/>
    <w:rsid w:val="00265673"/>
    <w:rsid w:val="0026682A"/>
    <w:rsid w:val="00272081"/>
    <w:rsid w:val="00273F5F"/>
    <w:rsid w:val="002743EB"/>
    <w:rsid w:val="002755B8"/>
    <w:rsid w:val="00275F15"/>
    <w:rsid w:val="002803FF"/>
    <w:rsid w:val="00280655"/>
    <w:rsid w:val="002808D3"/>
    <w:rsid w:val="002808F3"/>
    <w:rsid w:val="00283D78"/>
    <w:rsid w:val="00290690"/>
    <w:rsid w:val="00291866"/>
    <w:rsid w:val="00292E7D"/>
    <w:rsid w:val="002A583F"/>
    <w:rsid w:val="002A593D"/>
    <w:rsid w:val="002B28D9"/>
    <w:rsid w:val="002B4E88"/>
    <w:rsid w:val="002C3941"/>
    <w:rsid w:val="002D09F2"/>
    <w:rsid w:val="002D2D64"/>
    <w:rsid w:val="002E11AD"/>
    <w:rsid w:val="002E1FDF"/>
    <w:rsid w:val="002E449B"/>
    <w:rsid w:val="002F08A0"/>
    <w:rsid w:val="002F1F90"/>
    <w:rsid w:val="002F5B23"/>
    <w:rsid w:val="002F6CAE"/>
    <w:rsid w:val="003111A8"/>
    <w:rsid w:val="003134D7"/>
    <w:rsid w:val="00313F6C"/>
    <w:rsid w:val="00317437"/>
    <w:rsid w:val="0032057A"/>
    <w:rsid w:val="003220A8"/>
    <w:rsid w:val="0032404D"/>
    <w:rsid w:val="003273BA"/>
    <w:rsid w:val="003277ED"/>
    <w:rsid w:val="00337AA8"/>
    <w:rsid w:val="003413AE"/>
    <w:rsid w:val="003416E3"/>
    <w:rsid w:val="00342AC3"/>
    <w:rsid w:val="0034554F"/>
    <w:rsid w:val="00346F5D"/>
    <w:rsid w:val="003501E1"/>
    <w:rsid w:val="00351B08"/>
    <w:rsid w:val="00353100"/>
    <w:rsid w:val="00356CFF"/>
    <w:rsid w:val="00357D2B"/>
    <w:rsid w:val="00357DDE"/>
    <w:rsid w:val="00364DF5"/>
    <w:rsid w:val="00370866"/>
    <w:rsid w:val="00372CA2"/>
    <w:rsid w:val="00374D78"/>
    <w:rsid w:val="00381065"/>
    <w:rsid w:val="0038406F"/>
    <w:rsid w:val="00386392"/>
    <w:rsid w:val="003868DF"/>
    <w:rsid w:val="0038781C"/>
    <w:rsid w:val="003956A4"/>
    <w:rsid w:val="0039732D"/>
    <w:rsid w:val="003A295F"/>
    <w:rsid w:val="003A3585"/>
    <w:rsid w:val="003A534C"/>
    <w:rsid w:val="003B28AC"/>
    <w:rsid w:val="003B2986"/>
    <w:rsid w:val="003C0141"/>
    <w:rsid w:val="003C27FA"/>
    <w:rsid w:val="003C64DA"/>
    <w:rsid w:val="003D11EA"/>
    <w:rsid w:val="003D7CCC"/>
    <w:rsid w:val="003E72C8"/>
    <w:rsid w:val="003F0A01"/>
    <w:rsid w:val="003F0F99"/>
    <w:rsid w:val="003F1667"/>
    <w:rsid w:val="003F3034"/>
    <w:rsid w:val="003F40BF"/>
    <w:rsid w:val="003F54FE"/>
    <w:rsid w:val="004008C1"/>
    <w:rsid w:val="00405C79"/>
    <w:rsid w:val="0041070A"/>
    <w:rsid w:val="00412265"/>
    <w:rsid w:val="00416A13"/>
    <w:rsid w:val="00417537"/>
    <w:rsid w:val="004176C3"/>
    <w:rsid w:val="00417F5A"/>
    <w:rsid w:val="00420D98"/>
    <w:rsid w:val="004232F3"/>
    <w:rsid w:val="00424B06"/>
    <w:rsid w:val="004267CA"/>
    <w:rsid w:val="00430875"/>
    <w:rsid w:val="0043226D"/>
    <w:rsid w:val="00437494"/>
    <w:rsid w:val="00445A26"/>
    <w:rsid w:val="00446425"/>
    <w:rsid w:val="00446D5D"/>
    <w:rsid w:val="00451D92"/>
    <w:rsid w:val="00453CF0"/>
    <w:rsid w:val="00455F5C"/>
    <w:rsid w:val="004565A6"/>
    <w:rsid w:val="0046086A"/>
    <w:rsid w:val="00463F05"/>
    <w:rsid w:val="00467625"/>
    <w:rsid w:val="00470255"/>
    <w:rsid w:val="00473070"/>
    <w:rsid w:val="00474909"/>
    <w:rsid w:val="0047693C"/>
    <w:rsid w:val="00481C4F"/>
    <w:rsid w:val="004833A5"/>
    <w:rsid w:val="00483CDB"/>
    <w:rsid w:val="00486264"/>
    <w:rsid w:val="0048747B"/>
    <w:rsid w:val="004A08B5"/>
    <w:rsid w:val="004A0D6B"/>
    <w:rsid w:val="004B566A"/>
    <w:rsid w:val="004B5D52"/>
    <w:rsid w:val="004B6DB6"/>
    <w:rsid w:val="004C06F9"/>
    <w:rsid w:val="004C0E6D"/>
    <w:rsid w:val="004C2150"/>
    <w:rsid w:val="004C2DB3"/>
    <w:rsid w:val="004C31FE"/>
    <w:rsid w:val="004C684A"/>
    <w:rsid w:val="004C7DA4"/>
    <w:rsid w:val="004D2132"/>
    <w:rsid w:val="004D24E0"/>
    <w:rsid w:val="004D3264"/>
    <w:rsid w:val="004D3544"/>
    <w:rsid w:val="004D3714"/>
    <w:rsid w:val="004D6CCD"/>
    <w:rsid w:val="004E4C63"/>
    <w:rsid w:val="004F154E"/>
    <w:rsid w:val="004F220E"/>
    <w:rsid w:val="004F22C4"/>
    <w:rsid w:val="004F24E7"/>
    <w:rsid w:val="004F2C5C"/>
    <w:rsid w:val="004F2EDF"/>
    <w:rsid w:val="004F3746"/>
    <w:rsid w:val="004F6941"/>
    <w:rsid w:val="0050428E"/>
    <w:rsid w:val="00506DC7"/>
    <w:rsid w:val="00525F84"/>
    <w:rsid w:val="005534D8"/>
    <w:rsid w:val="00553602"/>
    <w:rsid w:val="0055565F"/>
    <w:rsid w:val="00562D49"/>
    <w:rsid w:val="0056784F"/>
    <w:rsid w:val="005744E9"/>
    <w:rsid w:val="00574CBB"/>
    <w:rsid w:val="00575492"/>
    <w:rsid w:val="00580101"/>
    <w:rsid w:val="00582425"/>
    <w:rsid w:val="005842E5"/>
    <w:rsid w:val="00587D73"/>
    <w:rsid w:val="00587EF0"/>
    <w:rsid w:val="00590DF1"/>
    <w:rsid w:val="005911D6"/>
    <w:rsid w:val="00591827"/>
    <w:rsid w:val="00593542"/>
    <w:rsid w:val="00594601"/>
    <w:rsid w:val="0059591B"/>
    <w:rsid w:val="005A1F5C"/>
    <w:rsid w:val="005B6B44"/>
    <w:rsid w:val="005C12DB"/>
    <w:rsid w:val="005C3CCF"/>
    <w:rsid w:val="005C428C"/>
    <w:rsid w:val="005C43A5"/>
    <w:rsid w:val="005C64CB"/>
    <w:rsid w:val="005D1D4A"/>
    <w:rsid w:val="005D6D01"/>
    <w:rsid w:val="005E0CD8"/>
    <w:rsid w:val="005E1ABC"/>
    <w:rsid w:val="005E2867"/>
    <w:rsid w:val="005E3DB8"/>
    <w:rsid w:val="006013D8"/>
    <w:rsid w:val="006024D6"/>
    <w:rsid w:val="0060384A"/>
    <w:rsid w:val="006052DC"/>
    <w:rsid w:val="0060541D"/>
    <w:rsid w:val="00605BE3"/>
    <w:rsid w:val="00606EC0"/>
    <w:rsid w:val="006107E0"/>
    <w:rsid w:val="006135B1"/>
    <w:rsid w:val="00615BC7"/>
    <w:rsid w:val="00623005"/>
    <w:rsid w:val="0062755C"/>
    <w:rsid w:val="00627C32"/>
    <w:rsid w:val="006304E3"/>
    <w:rsid w:val="0063141B"/>
    <w:rsid w:val="00634602"/>
    <w:rsid w:val="00635EA9"/>
    <w:rsid w:val="0064209B"/>
    <w:rsid w:val="00645B88"/>
    <w:rsid w:val="00647AF8"/>
    <w:rsid w:val="0065142C"/>
    <w:rsid w:val="00655541"/>
    <w:rsid w:val="00657797"/>
    <w:rsid w:val="00662132"/>
    <w:rsid w:val="00662F31"/>
    <w:rsid w:val="00665E64"/>
    <w:rsid w:val="00670553"/>
    <w:rsid w:val="00672C0D"/>
    <w:rsid w:val="00674C18"/>
    <w:rsid w:val="00682C84"/>
    <w:rsid w:val="00690CC6"/>
    <w:rsid w:val="006A00A1"/>
    <w:rsid w:val="006A15B8"/>
    <w:rsid w:val="006A1C26"/>
    <w:rsid w:val="006A2A24"/>
    <w:rsid w:val="006A7F8E"/>
    <w:rsid w:val="006B595E"/>
    <w:rsid w:val="006B779C"/>
    <w:rsid w:val="006C1952"/>
    <w:rsid w:val="006C1CDD"/>
    <w:rsid w:val="006C5CF4"/>
    <w:rsid w:val="006D0095"/>
    <w:rsid w:val="006D288E"/>
    <w:rsid w:val="006D28B2"/>
    <w:rsid w:val="006D4038"/>
    <w:rsid w:val="006D47B3"/>
    <w:rsid w:val="006D4DA5"/>
    <w:rsid w:val="006D50C2"/>
    <w:rsid w:val="006D67EC"/>
    <w:rsid w:val="006E1C2F"/>
    <w:rsid w:val="006E2922"/>
    <w:rsid w:val="006E3D93"/>
    <w:rsid w:val="006F1B44"/>
    <w:rsid w:val="006F2889"/>
    <w:rsid w:val="006F4E49"/>
    <w:rsid w:val="006F6109"/>
    <w:rsid w:val="00700A9B"/>
    <w:rsid w:val="00703AB5"/>
    <w:rsid w:val="007079C7"/>
    <w:rsid w:val="00710A3F"/>
    <w:rsid w:val="00716A9E"/>
    <w:rsid w:val="00720F4D"/>
    <w:rsid w:val="00721A0C"/>
    <w:rsid w:val="00726911"/>
    <w:rsid w:val="00735DAA"/>
    <w:rsid w:val="007363BA"/>
    <w:rsid w:val="00736692"/>
    <w:rsid w:val="0073752D"/>
    <w:rsid w:val="00740B89"/>
    <w:rsid w:val="0074147F"/>
    <w:rsid w:val="00741B76"/>
    <w:rsid w:val="007424F1"/>
    <w:rsid w:val="00744E0D"/>
    <w:rsid w:val="00746687"/>
    <w:rsid w:val="00747DEF"/>
    <w:rsid w:val="00751A0C"/>
    <w:rsid w:val="00752AFE"/>
    <w:rsid w:val="00754D82"/>
    <w:rsid w:val="0075579D"/>
    <w:rsid w:val="00760797"/>
    <w:rsid w:val="00765EB8"/>
    <w:rsid w:val="0076657A"/>
    <w:rsid w:val="00767650"/>
    <w:rsid w:val="007737D7"/>
    <w:rsid w:val="00776052"/>
    <w:rsid w:val="00777120"/>
    <w:rsid w:val="00781A3E"/>
    <w:rsid w:val="00781E10"/>
    <w:rsid w:val="00784322"/>
    <w:rsid w:val="00784B82"/>
    <w:rsid w:val="00787BB7"/>
    <w:rsid w:val="00790879"/>
    <w:rsid w:val="00792D50"/>
    <w:rsid w:val="00793A44"/>
    <w:rsid w:val="00793FE4"/>
    <w:rsid w:val="00794904"/>
    <w:rsid w:val="00795533"/>
    <w:rsid w:val="00796822"/>
    <w:rsid w:val="00797939"/>
    <w:rsid w:val="007A44BB"/>
    <w:rsid w:val="007A7E06"/>
    <w:rsid w:val="007A7F21"/>
    <w:rsid w:val="007B0CB3"/>
    <w:rsid w:val="007B18A6"/>
    <w:rsid w:val="007B1D1E"/>
    <w:rsid w:val="007B7A90"/>
    <w:rsid w:val="007C0E77"/>
    <w:rsid w:val="007C1BAE"/>
    <w:rsid w:val="007C49C2"/>
    <w:rsid w:val="007C6E7D"/>
    <w:rsid w:val="007D1AB8"/>
    <w:rsid w:val="007D25BE"/>
    <w:rsid w:val="007D336F"/>
    <w:rsid w:val="007D3390"/>
    <w:rsid w:val="007D5229"/>
    <w:rsid w:val="007D5580"/>
    <w:rsid w:val="007E03E2"/>
    <w:rsid w:val="007E1469"/>
    <w:rsid w:val="007E20C9"/>
    <w:rsid w:val="007E34F6"/>
    <w:rsid w:val="007E4305"/>
    <w:rsid w:val="007E4A37"/>
    <w:rsid w:val="007F103A"/>
    <w:rsid w:val="007F1B61"/>
    <w:rsid w:val="007F3377"/>
    <w:rsid w:val="007F4DFD"/>
    <w:rsid w:val="007F6920"/>
    <w:rsid w:val="00806081"/>
    <w:rsid w:val="0081152C"/>
    <w:rsid w:val="00812E1B"/>
    <w:rsid w:val="00817AB5"/>
    <w:rsid w:val="00824974"/>
    <w:rsid w:val="00830342"/>
    <w:rsid w:val="00830B81"/>
    <w:rsid w:val="00833CB6"/>
    <w:rsid w:val="00836D92"/>
    <w:rsid w:val="008424BB"/>
    <w:rsid w:val="00842829"/>
    <w:rsid w:val="00844183"/>
    <w:rsid w:val="00845653"/>
    <w:rsid w:val="008515D2"/>
    <w:rsid w:val="00851A0A"/>
    <w:rsid w:val="00852A80"/>
    <w:rsid w:val="00852E92"/>
    <w:rsid w:val="00857107"/>
    <w:rsid w:val="0085712C"/>
    <w:rsid w:val="008603C4"/>
    <w:rsid w:val="008604C8"/>
    <w:rsid w:val="008610FB"/>
    <w:rsid w:val="00864FE9"/>
    <w:rsid w:val="008740F7"/>
    <w:rsid w:val="00874516"/>
    <w:rsid w:val="00874AD6"/>
    <w:rsid w:val="00874B02"/>
    <w:rsid w:val="008802E8"/>
    <w:rsid w:val="00880C98"/>
    <w:rsid w:val="00884F87"/>
    <w:rsid w:val="0088729F"/>
    <w:rsid w:val="00893053"/>
    <w:rsid w:val="00894340"/>
    <w:rsid w:val="008A1C75"/>
    <w:rsid w:val="008B03A8"/>
    <w:rsid w:val="008B2875"/>
    <w:rsid w:val="008B5DB0"/>
    <w:rsid w:val="008B6FD3"/>
    <w:rsid w:val="008C170E"/>
    <w:rsid w:val="008C1C7B"/>
    <w:rsid w:val="008C22DA"/>
    <w:rsid w:val="008C4A22"/>
    <w:rsid w:val="008C6C15"/>
    <w:rsid w:val="008D1C12"/>
    <w:rsid w:val="008D44C7"/>
    <w:rsid w:val="008D557F"/>
    <w:rsid w:val="008D67EF"/>
    <w:rsid w:val="008F4572"/>
    <w:rsid w:val="00902A0B"/>
    <w:rsid w:val="00904AED"/>
    <w:rsid w:val="0091095E"/>
    <w:rsid w:val="00911D71"/>
    <w:rsid w:val="00911F18"/>
    <w:rsid w:val="00911FB4"/>
    <w:rsid w:val="009271BE"/>
    <w:rsid w:val="00927F90"/>
    <w:rsid w:val="00927FF9"/>
    <w:rsid w:val="00930344"/>
    <w:rsid w:val="00932463"/>
    <w:rsid w:val="0093341C"/>
    <w:rsid w:val="00934A80"/>
    <w:rsid w:val="009440E2"/>
    <w:rsid w:val="0094517E"/>
    <w:rsid w:val="00960236"/>
    <w:rsid w:val="00963A19"/>
    <w:rsid w:val="00971527"/>
    <w:rsid w:val="00972895"/>
    <w:rsid w:val="00974F3B"/>
    <w:rsid w:val="009753BD"/>
    <w:rsid w:val="00975F3A"/>
    <w:rsid w:val="0097695D"/>
    <w:rsid w:val="009779AC"/>
    <w:rsid w:val="00980D80"/>
    <w:rsid w:val="00981DA4"/>
    <w:rsid w:val="009877BE"/>
    <w:rsid w:val="00992ED2"/>
    <w:rsid w:val="00997B8B"/>
    <w:rsid w:val="009A4626"/>
    <w:rsid w:val="009B378F"/>
    <w:rsid w:val="009B4BEE"/>
    <w:rsid w:val="009B641B"/>
    <w:rsid w:val="009B71C5"/>
    <w:rsid w:val="009C1896"/>
    <w:rsid w:val="009C46DC"/>
    <w:rsid w:val="009D282D"/>
    <w:rsid w:val="009E05D1"/>
    <w:rsid w:val="009E52C1"/>
    <w:rsid w:val="009E5C74"/>
    <w:rsid w:val="009E7A8C"/>
    <w:rsid w:val="009F3E97"/>
    <w:rsid w:val="009F4232"/>
    <w:rsid w:val="009F45D6"/>
    <w:rsid w:val="009F64FF"/>
    <w:rsid w:val="009F6A99"/>
    <w:rsid w:val="00A01E0C"/>
    <w:rsid w:val="00A01FC0"/>
    <w:rsid w:val="00A06518"/>
    <w:rsid w:val="00A11ED7"/>
    <w:rsid w:val="00A12106"/>
    <w:rsid w:val="00A14B06"/>
    <w:rsid w:val="00A167B7"/>
    <w:rsid w:val="00A16F57"/>
    <w:rsid w:val="00A2598F"/>
    <w:rsid w:val="00A30503"/>
    <w:rsid w:val="00A32AE2"/>
    <w:rsid w:val="00A344A7"/>
    <w:rsid w:val="00A34C5F"/>
    <w:rsid w:val="00A4044C"/>
    <w:rsid w:val="00A41A7E"/>
    <w:rsid w:val="00A43005"/>
    <w:rsid w:val="00A45519"/>
    <w:rsid w:val="00A514C5"/>
    <w:rsid w:val="00A52406"/>
    <w:rsid w:val="00A531CB"/>
    <w:rsid w:val="00A541E9"/>
    <w:rsid w:val="00A551AF"/>
    <w:rsid w:val="00A55D8F"/>
    <w:rsid w:val="00A56832"/>
    <w:rsid w:val="00A61B44"/>
    <w:rsid w:val="00A627BE"/>
    <w:rsid w:val="00A6427F"/>
    <w:rsid w:val="00A64F31"/>
    <w:rsid w:val="00A668AB"/>
    <w:rsid w:val="00A66AA1"/>
    <w:rsid w:val="00A67F7E"/>
    <w:rsid w:val="00A70411"/>
    <w:rsid w:val="00A71309"/>
    <w:rsid w:val="00A77438"/>
    <w:rsid w:val="00A77AE5"/>
    <w:rsid w:val="00A80150"/>
    <w:rsid w:val="00A817FF"/>
    <w:rsid w:val="00A8193F"/>
    <w:rsid w:val="00A828BD"/>
    <w:rsid w:val="00A83353"/>
    <w:rsid w:val="00A83D3B"/>
    <w:rsid w:val="00A86EA1"/>
    <w:rsid w:val="00A8718F"/>
    <w:rsid w:val="00A95AC3"/>
    <w:rsid w:val="00AA4F4C"/>
    <w:rsid w:val="00AA6844"/>
    <w:rsid w:val="00AA7181"/>
    <w:rsid w:val="00AB2A5E"/>
    <w:rsid w:val="00AB5433"/>
    <w:rsid w:val="00AB60E4"/>
    <w:rsid w:val="00AB76A7"/>
    <w:rsid w:val="00AC0E9D"/>
    <w:rsid w:val="00AC1DFE"/>
    <w:rsid w:val="00AC3281"/>
    <w:rsid w:val="00AC4E83"/>
    <w:rsid w:val="00AC78D8"/>
    <w:rsid w:val="00AD1F06"/>
    <w:rsid w:val="00AD53A6"/>
    <w:rsid w:val="00AD6A08"/>
    <w:rsid w:val="00AE0271"/>
    <w:rsid w:val="00AE26B3"/>
    <w:rsid w:val="00AE27FE"/>
    <w:rsid w:val="00AE353D"/>
    <w:rsid w:val="00AE393D"/>
    <w:rsid w:val="00AF1A90"/>
    <w:rsid w:val="00AF397E"/>
    <w:rsid w:val="00AF4810"/>
    <w:rsid w:val="00AF5539"/>
    <w:rsid w:val="00AF61E2"/>
    <w:rsid w:val="00AF7295"/>
    <w:rsid w:val="00B01C80"/>
    <w:rsid w:val="00B038BD"/>
    <w:rsid w:val="00B110AC"/>
    <w:rsid w:val="00B11173"/>
    <w:rsid w:val="00B1232E"/>
    <w:rsid w:val="00B127B0"/>
    <w:rsid w:val="00B131B6"/>
    <w:rsid w:val="00B1461F"/>
    <w:rsid w:val="00B1642B"/>
    <w:rsid w:val="00B16977"/>
    <w:rsid w:val="00B16A87"/>
    <w:rsid w:val="00B17F71"/>
    <w:rsid w:val="00B20EDA"/>
    <w:rsid w:val="00B217B3"/>
    <w:rsid w:val="00B2236D"/>
    <w:rsid w:val="00B233D9"/>
    <w:rsid w:val="00B25552"/>
    <w:rsid w:val="00B2580C"/>
    <w:rsid w:val="00B32082"/>
    <w:rsid w:val="00B35790"/>
    <w:rsid w:val="00B406B1"/>
    <w:rsid w:val="00B413ED"/>
    <w:rsid w:val="00B43FBE"/>
    <w:rsid w:val="00B509F8"/>
    <w:rsid w:val="00B561AE"/>
    <w:rsid w:val="00B5629E"/>
    <w:rsid w:val="00B56D58"/>
    <w:rsid w:val="00B6278F"/>
    <w:rsid w:val="00B62E70"/>
    <w:rsid w:val="00B637D1"/>
    <w:rsid w:val="00B64E48"/>
    <w:rsid w:val="00B6627A"/>
    <w:rsid w:val="00B66E98"/>
    <w:rsid w:val="00B678A7"/>
    <w:rsid w:val="00B8268C"/>
    <w:rsid w:val="00B82A2F"/>
    <w:rsid w:val="00B86517"/>
    <w:rsid w:val="00B87AE0"/>
    <w:rsid w:val="00B971C2"/>
    <w:rsid w:val="00B97B42"/>
    <w:rsid w:val="00BA1D5A"/>
    <w:rsid w:val="00BA32C1"/>
    <w:rsid w:val="00BA3E25"/>
    <w:rsid w:val="00BA51A3"/>
    <w:rsid w:val="00BA5294"/>
    <w:rsid w:val="00BA59D6"/>
    <w:rsid w:val="00BA6559"/>
    <w:rsid w:val="00BB0E96"/>
    <w:rsid w:val="00BB2F7F"/>
    <w:rsid w:val="00BB3AFB"/>
    <w:rsid w:val="00BB4299"/>
    <w:rsid w:val="00BB67C3"/>
    <w:rsid w:val="00BC18AD"/>
    <w:rsid w:val="00BC23B7"/>
    <w:rsid w:val="00BC25C6"/>
    <w:rsid w:val="00BC4073"/>
    <w:rsid w:val="00BC447A"/>
    <w:rsid w:val="00BC6EF4"/>
    <w:rsid w:val="00BC7C7E"/>
    <w:rsid w:val="00BD0F14"/>
    <w:rsid w:val="00BD1FF9"/>
    <w:rsid w:val="00BD5066"/>
    <w:rsid w:val="00BD6FC1"/>
    <w:rsid w:val="00BF1175"/>
    <w:rsid w:val="00BF1A8A"/>
    <w:rsid w:val="00BF4A19"/>
    <w:rsid w:val="00BF4C43"/>
    <w:rsid w:val="00BF4E8B"/>
    <w:rsid w:val="00C01B08"/>
    <w:rsid w:val="00C02EFE"/>
    <w:rsid w:val="00C05B95"/>
    <w:rsid w:val="00C07FCC"/>
    <w:rsid w:val="00C10B63"/>
    <w:rsid w:val="00C119E4"/>
    <w:rsid w:val="00C120A8"/>
    <w:rsid w:val="00C1343E"/>
    <w:rsid w:val="00C1490D"/>
    <w:rsid w:val="00C1703F"/>
    <w:rsid w:val="00C22AD1"/>
    <w:rsid w:val="00C24CB4"/>
    <w:rsid w:val="00C26587"/>
    <w:rsid w:val="00C26B57"/>
    <w:rsid w:val="00C440EF"/>
    <w:rsid w:val="00C47D15"/>
    <w:rsid w:val="00C57ED0"/>
    <w:rsid w:val="00C60451"/>
    <w:rsid w:val="00C618CC"/>
    <w:rsid w:val="00C62306"/>
    <w:rsid w:val="00C623BF"/>
    <w:rsid w:val="00C645BD"/>
    <w:rsid w:val="00C655CD"/>
    <w:rsid w:val="00C66219"/>
    <w:rsid w:val="00C70389"/>
    <w:rsid w:val="00C73794"/>
    <w:rsid w:val="00C8138A"/>
    <w:rsid w:val="00C847F0"/>
    <w:rsid w:val="00C85B66"/>
    <w:rsid w:val="00C8617E"/>
    <w:rsid w:val="00C86DF9"/>
    <w:rsid w:val="00C92B73"/>
    <w:rsid w:val="00C951EF"/>
    <w:rsid w:val="00C96E1C"/>
    <w:rsid w:val="00CA00C2"/>
    <w:rsid w:val="00CA0550"/>
    <w:rsid w:val="00CA0A6A"/>
    <w:rsid w:val="00CA2CF9"/>
    <w:rsid w:val="00CA35CA"/>
    <w:rsid w:val="00CA54F1"/>
    <w:rsid w:val="00CA67CC"/>
    <w:rsid w:val="00CB260E"/>
    <w:rsid w:val="00CB79EC"/>
    <w:rsid w:val="00CC17E5"/>
    <w:rsid w:val="00CC18C8"/>
    <w:rsid w:val="00CC3B36"/>
    <w:rsid w:val="00CC4952"/>
    <w:rsid w:val="00CC5C84"/>
    <w:rsid w:val="00CC747C"/>
    <w:rsid w:val="00CD3B6B"/>
    <w:rsid w:val="00CD48BD"/>
    <w:rsid w:val="00CE35DA"/>
    <w:rsid w:val="00CE4EAE"/>
    <w:rsid w:val="00CF0C5D"/>
    <w:rsid w:val="00CF2654"/>
    <w:rsid w:val="00CF4929"/>
    <w:rsid w:val="00CF6250"/>
    <w:rsid w:val="00CF6EFE"/>
    <w:rsid w:val="00D048E3"/>
    <w:rsid w:val="00D055B5"/>
    <w:rsid w:val="00D064B4"/>
    <w:rsid w:val="00D139B8"/>
    <w:rsid w:val="00D14221"/>
    <w:rsid w:val="00D1633D"/>
    <w:rsid w:val="00D2201D"/>
    <w:rsid w:val="00D2461D"/>
    <w:rsid w:val="00D254BC"/>
    <w:rsid w:val="00D339EA"/>
    <w:rsid w:val="00D33CD8"/>
    <w:rsid w:val="00D34620"/>
    <w:rsid w:val="00D35010"/>
    <w:rsid w:val="00D35F44"/>
    <w:rsid w:val="00D4307D"/>
    <w:rsid w:val="00D45556"/>
    <w:rsid w:val="00D462B7"/>
    <w:rsid w:val="00D502CE"/>
    <w:rsid w:val="00D523A4"/>
    <w:rsid w:val="00D63AB6"/>
    <w:rsid w:val="00D70B35"/>
    <w:rsid w:val="00D70C70"/>
    <w:rsid w:val="00D76151"/>
    <w:rsid w:val="00D76A69"/>
    <w:rsid w:val="00D8293F"/>
    <w:rsid w:val="00D83818"/>
    <w:rsid w:val="00D84938"/>
    <w:rsid w:val="00D8531A"/>
    <w:rsid w:val="00D86AFD"/>
    <w:rsid w:val="00D871B0"/>
    <w:rsid w:val="00D93D46"/>
    <w:rsid w:val="00D949EF"/>
    <w:rsid w:val="00D97890"/>
    <w:rsid w:val="00DA1B39"/>
    <w:rsid w:val="00DA638F"/>
    <w:rsid w:val="00DA6C72"/>
    <w:rsid w:val="00DA7D8A"/>
    <w:rsid w:val="00DA7F2F"/>
    <w:rsid w:val="00DB1F0F"/>
    <w:rsid w:val="00DB5452"/>
    <w:rsid w:val="00DC1FD4"/>
    <w:rsid w:val="00DC32DC"/>
    <w:rsid w:val="00DC6659"/>
    <w:rsid w:val="00DC7182"/>
    <w:rsid w:val="00DD6C5F"/>
    <w:rsid w:val="00DE1A87"/>
    <w:rsid w:val="00DE319F"/>
    <w:rsid w:val="00DE31C9"/>
    <w:rsid w:val="00DF3B44"/>
    <w:rsid w:val="00DF7EA2"/>
    <w:rsid w:val="00E00C50"/>
    <w:rsid w:val="00E15E76"/>
    <w:rsid w:val="00E16EB4"/>
    <w:rsid w:val="00E22736"/>
    <w:rsid w:val="00E22832"/>
    <w:rsid w:val="00E23636"/>
    <w:rsid w:val="00E25496"/>
    <w:rsid w:val="00E27BBC"/>
    <w:rsid w:val="00E34383"/>
    <w:rsid w:val="00E36B81"/>
    <w:rsid w:val="00E40BEE"/>
    <w:rsid w:val="00E410AC"/>
    <w:rsid w:val="00E44559"/>
    <w:rsid w:val="00E457B5"/>
    <w:rsid w:val="00E4663F"/>
    <w:rsid w:val="00E51355"/>
    <w:rsid w:val="00E5201E"/>
    <w:rsid w:val="00E5779C"/>
    <w:rsid w:val="00E60B85"/>
    <w:rsid w:val="00E61779"/>
    <w:rsid w:val="00E678EA"/>
    <w:rsid w:val="00E71D6E"/>
    <w:rsid w:val="00E73A30"/>
    <w:rsid w:val="00E7734C"/>
    <w:rsid w:val="00E80C5F"/>
    <w:rsid w:val="00E82012"/>
    <w:rsid w:val="00E848E8"/>
    <w:rsid w:val="00E87BED"/>
    <w:rsid w:val="00E901B3"/>
    <w:rsid w:val="00E9206C"/>
    <w:rsid w:val="00E92209"/>
    <w:rsid w:val="00EA0F8D"/>
    <w:rsid w:val="00EA1B1E"/>
    <w:rsid w:val="00EA59F1"/>
    <w:rsid w:val="00EA6A0D"/>
    <w:rsid w:val="00EA7996"/>
    <w:rsid w:val="00EA7E4C"/>
    <w:rsid w:val="00EB18AE"/>
    <w:rsid w:val="00EB22EF"/>
    <w:rsid w:val="00EB2442"/>
    <w:rsid w:val="00EB4B3D"/>
    <w:rsid w:val="00EB74AA"/>
    <w:rsid w:val="00EC7E0A"/>
    <w:rsid w:val="00ED0E88"/>
    <w:rsid w:val="00ED3271"/>
    <w:rsid w:val="00ED59BE"/>
    <w:rsid w:val="00ED6811"/>
    <w:rsid w:val="00ED6ABA"/>
    <w:rsid w:val="00ED6D77"/>
    <w:rsid w:val="00EE0B89"/>
    <w:rsid w:val="00EE2FC6"/>
    <w:rsid w:val="00EE3D12"/>
    <w:rsid w:val="00EE77FB"/>
    <w:rsid w:val="00EF0320"/>
    <w:rsid w:val="00EF17DB"/>
    <w:rsid w:val="00F01D00"/>
    <w:rsid w:val="00F075BC"/>
    <w:rsid w:val="00F12515"/>
    <w:rsid w:val="00F20411"/>
    <w:rsid w:val="00F306F8"/>
    <w:rsid w:val="00F333FD"/>
    <w:rsid w:val="00F36A62"/>
    <w:rsid w:val="00F36BD3"/>
    <w:rsid w:val="00F375CB"/>
    <w:rsid w:val="00F50A55"/>
    <w:rsid w:val="00F52AC2"/>
    <w:rsid w:val="00F53A10"/>
    <w:rsid w:val="00F55A31"/>
    <w:rsid w:val="00F55D63"/>
    <w:rsid w:val="00F5705F"/>
    <w:rsid w:val="00F64BC3"/>
    <w:rsid w:val="00F7019F"/>
    <w:rsid w:val="00F74FDB"/>
    <w:rsid w:val="00F7605D"/>
    <w:rsid w:val="00F81E66"/>
    <w:rsid w:val="00F839EF"/>
    <w:rsid w:val="00F83C28"/>
    <w:rsid w:val="00F94709"/>
    <w:rsid w:val="00FA4D4C"/>
    <w:rsid w:val="00FA74FF"/>
    <w:rsid w:val="00FB1149"/>
    <w:rsid w:val="00FB114A"/>
    <w:rsid w:val="00FB5E8F"/>
    <w:rsid w:val="00FB6490"/>
    <w:rsid w:val="00FC1342"/>
    <w:rsid w:val="00FC5EB0"/>
    <w:rsid w:val="00FD48FD"/>
    <w:rsid w:val="00FD588D"/>
    <w:rsid w:val="00FE3981"/>
    <w:rsid w:val="00FE3B35"/>
    <w:rsid w:val="00FE3E58"/>
    <w:rsid w:val="00FF0D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  <o:rules v:ext="edit">
        <o:r id="V:Rule1" type="connector" idref="#_x0000_s1062"/>
        <o:r id="V:Rule2" type="connector" idref="#_x0000_s1063"/>
        <o:r id="V:Rule3" type="connector" idref="#_x0000_s1064"/>
        <o:r id="V:Rule4" type="connector" idref="#_x0000_s1065"/>
      </o:rules>
    </o:shapelayout>
  </w:shapeDefaults>
  <w:decimalSymbol w:val=","/>
  <w:listSeparator w:val=";"/>
  <w14:docId w14:val="7D2F8DD7"/>
  <w15:chartTrackingRefBased/>
  <w15:docId w15:val="{6E720029-347A-44D6-9AA4-C99C61F8B8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uiPriority="20" w:qFormat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72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semiHidden="1" w:uiPriority="37" w:unhideWhenUsed="1"/>
    <w:lsdException w:name="Grid Table 3" w:semiHidden="1" w:uiPriority="39" w:unhideWhenUsed="1" w:qFormat="1"/>
    <w:lsdException w:name="Grid Table 4" w:uiPriority="41"/>
    <w:lsdException w:name="Grid Table 5 Dark" w:uiPriority="42"/>
    <w:lsdException w:name="Grid Table 6 Colorful" w:uiPriority="43"/>
    <w:lsdException w:name="Grid Table 7 Colorful" w:uiPriority="44"/>
    <w:lsdException w:name="Grid Table 1 Light Accent 1" w:uiPriority="45"/>
    <w:lsdException w:name="Grid Table 2 Accent 1" w:uiPriority="40"/>
    <w:lsdException w:name="Grid Table 3 Accent 1" w:uiPriority="46"/>
    <w:lsdException w:name="Grid Table 4 Accent 1" w:uiPriority="47"/>
    <w:lsdException w:name="Grid Table 5 Dark Accent 1" w:uiPriority="48"/>
    <w:lsdException w:name="Grid Table 6 Colorful Accent 1" w:uiPriority="49"/>
    <w:lsdException w:name="Grid Table 7 Colorful Accent 1" w:uiPriority="50"/>
    <w:lsdException w:name="Grid Table 1 Light Accent 2" w:uiPriority="51"/>
    <w:lsdException w:name="Grid Table 2 Accent 2" w:uiPriority="52"/>
    <w:lsdException w:name="Grid Table 3 Accent 2" w:uiPriority="46"/>
    <w:lsdException w:name="Grid Table 4 Accent 2" w:uiPriority="47"/>
    <w:lsdException w:name="Grid Table 5 Dark Accent 2" w:uiPriority="48"/>
    <w:lsdException w:name="Grid Table 6 Colorful Accent 2" w:uiPriority="49"/>
    <w:lsdException w:name="Grid Table 7 Colorful Accent 2" w:uiPriority="50"/>
    <w:lsdException w:name="Grid Table 1 Light Accent 3" w:uiPriority="51"/>
    <w:lsdException w:name="Grid Table 2 Accent 3" w:uiPriority="52"/>
    <w:lsdException w:name="Grid Table 3 Accent 3" w:uiPriority="46"/>
    <w:lsdException w:name="Grid Table 4 Accent 3" w:uiPriority="47"/>
    <w:lsdException w:name="Grid Table 5 Dark Accent 3" w:uiPriority="48"/>
    <w:lsdException w:name="Grid Table 6 Colorful Accent 3" w:uiPriority="49"/>
    <w:lsdException w:name="Grid Table 7 Colorful Accent 3" w:uiPriority="50"/>
    <w:lsdException w:name="Grid Table 1 Light Accent 4" w:uiPriority="51"/>
    <w:lsdException w:name="Grid Table 2 Accent 4" w:uiPriority="52"/>
    <w:lsdException w:name="Grid Table 3 Accent 4" w:uiPriority="46"/>
    <w:lsdException w:name="Grid Table 4 Accent 4" w:uiPriority="47"/>
    <w:lsdException w:name="Grid Table 5 Dark Accent 4" w:uiPriority="48"/>
    <w:lsdException w:name="Grid Table 6 Colorful Accent 4" w:uiPriority="49"/>
    <w:lsdException w:name="Grid Table 7 Colorful Accent 4" w:uiPriority="50"/>
    <w:lsdException w:name="Grid Table 1 Light Accent 5" w:uiPriority="51"/>
    <w:lsdException w:name="Grid Table 2 Accent 5" w:uiPriority="52"/>
    <w:lsdException w:name="Grid Table 3 Accent 5" w:uiPriority="46"/>
    <w:lsdException w:name="Grid Table 4 Accent 5" w:uiPriority="47"/>
    <w:lsdException w:name="Grid Table 5 Dark Accent 5" w:uiPriority="48"/>
    <w:lsdException w:name="Grid Table 6 Colorful Accent 5" w:uiPriority="49"/>
    <w:lsdException w:name="Grid Table 7 Colorful Accent 5" w:uiPriority="50"/>
    <w:lsdException w:name="Grid Table 1 Light Accent 6" w:uiPriority="51"/>
    <w:lsdException w:name="Grid Table 2 Accent 6" w:uiPriority="52"/>
    <w:lsdException w:name="Grid Table 3 Accent 6" w:uiPriority="46"/>
    <w:lsdException w:name="Grid Table 4 Accent 6" w:uiPriority="47"/>
    <w:lsdException w:name="Grid Table 5 Dark Accent 6" w:uiPriority="48"/>
    <w:lsdException w:name="Grid Table 6 Colorful Accent 6" w:uiPriority="49"/>
    <w:lsdException w:name="Grid Table 7 Colorful Accent 6" w:uiPriority="50"/>
    <w:lsdException w:name="List Table 1 Light" w:uiPriority="51"/>
    <w:lsdException w:name="List Table 2" w:uiPriority="52"/>
    <w:lsdException w:name="List Table 3" w:uiPriority="46"/>
    <w:lsdException w:name="List Table 4" w:uiPriority="47"/>
    <w:lsdException w:name="List Table 5 Dark" w:uiPriority="48"/>
    <w:lsdException w:name="List Table 6 Colorful" w:uiPriority="49"/>
    <w:lsdException w:name="List Table 7 Colorful" w:uiPriority="50"/>
    <w:lsdException w:name="List Table 1 Light Accent 1" w:uiPriority="51"/>
    <w:lsdException w:name="List Table 2 Accent 1" w:uiPriority="52"/>
    <w:lsdException w:name="List Table 3 Accent 1" w:uiPriority="46"/>
    <w:lsdException w:name="List Table 4 Accent 1" w:uiPriority="47"/>
    <w:lsdException w:name="List Table 5 Dark Accent 1" w:uiPriority="48"/>
    <w:lsdException w:name="List Table 6 Colorful Accent 1" w:uiPriority="49"/>
    <w:lsdException w:name="List Table 7 Colorful Accent 1" w:uiPriority="50"/>
    <w:lsdException w:name="List Table 1 Light Accent 2" w:uiPriority="51"/>
    <w:lsdException w:name="List Table 2 Accent 2" w:uiPriority="52"/>
    <w:lsdException w:name="List Table 3 Accent 2" w:uiPriority="46"/>
    <w:lsdException w:name="List Table 4 Accent 2" w:uiPriority="47"/>
    <w:lsdException w:name="List Table 5 Dark Accent 2" w:uiPriority="48"/>
    <w:lsdException w:name="List Table 6 Colorful Accent 2" w:uiPriority="49"/>
    <w:lsdException w:name="List Table 7 Colorful Accent 2" w:uiPriority="50"/>
    <w:lsdException w:name="List Table 1 Light Accent 3" w:uiPriority="51"/>
    <w:lsdException w:name="List Table 2 Accent 3" w:uiPriority="52"/>
    <w:lsdException w:name="List Table 3 Accent 3" w:uiPriority="46"/>
    <w:lsdException w:name="List Table 4 Accent 3" w:uiPriority="47"/>
    <w:lsdException w:name="List Table 5 Dark Accent 3" w:uiPriority="48"/>
    <w:lsdException w:name="List Table 6 Colorful Accent 3" w:uiPriority="49"/>
    <w:lsdException w:name="List Table 7 Colorful Accent 3" w:uiPriority="50"/>
    <w:lsdException w:name="List Table 1 Light Accent 4" w:uiPriority="51"/>
    <w:lsdException w:name="List Table 2 Accent 4" w:uiPriority="52"/>
    <w:lsdException w:name="List Table 3 Accent 4" w:uiPriority="46"/>
    <w:lsdException w:name="List Table 4 Accent 4" w:uiPriority="47"/>
    <w:lsdException w:name="List Table 5 Dark Accent 4" w:uiPriority="48"/>
    <w:lsdException w:name="List Table 6 Colorful Accent 4" w:uiPriority="49"/>
    <w:lsdException w:name="List Table 7 Colorful Accent 4" w:uiPriority="50"/>
    <w:lsdException w:name="List Table 1 Light Accent 5" w:uiPriority="51"/>
    <w:lsdException w:name="List Table 2 Accent 5" w:uiPriority="52"/>
    <w:lsdException w:name="List Table 3 Accent 5" w:uiPriority="46"/>
    <w:lsdException w:name="List Table 4 Accent 5" w:uiPriority="47"/>
    <w:lsdException w:name="List Table 5 Dark Accent 5" w:uiPriority="48"/>
    <w:lsdException w:name="List Table 6 Colorful Accent 5" w:uiPriority="49"/>
    <w:lsdException w:name="List Table 7 Colorful Accent 5" w:uiPriority="50"/>
    <w:lsdException w:name="List Table 1 Light Accent 6" w:uiPriority="51"/>
    <w:lsdException w:name="List Table 2 Accent 6" w:uiPriority="52"/>
    <w:lsdException w:name="List Table 3 Accent 6" w:uiPriority="46"/>
    <w:lsdException w:name="List Table 4 Accent 6" w:uiPriority="47"/>
    <w:lsdException w:name="List Table 5 Dark Accent 6" w:uiPriority="48"/>
    <w:lsdException w:name="List Table 6 Colorful Accent 6" w:uiPriority="49"/>
    <w:lsdException w:name="List Table 7 Colorful Accent 6" w:uiPriority="50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spacing w:after="120"/>
    </w:pPr>
    <w:rPr>
      <w:rFonts w:ascii="Arial" w:hAnsi="Arial"/>
      <w:sz w:val="22"/>
    </w:rPr>
  </w:style>
  <w:style w:type="paragraph" w:styleId="Rubrik1">
    <w:name w:val="heading 1"/>
    <w:basedOn w:val="Normal"/>
    <w:next w:val="Normal"/>
    <w:qFormat/>
    <w:pPr>
      <w:keepNext/>
      <w:numPr>
        <w:numId w:val="1"/>
      </w:numPr>
      <w:spacing w:before="240" w:after="100"/>
      <w:outlineLvl w:val="0"/>
    </w:pPr>
    <w:rPr>
      <w:b/>
      <w:sz w:val="28"/>
    </w:rPr>
  </w:style>
  <w:style w:type="paragraph" w:styleId="Rubrik2">
    <w:name w:val="heading 2"/>
    <w:basedOn w:val="Normal"/>
    <w:next w:val="Normal"/>
    <w:qFormat/>
    <w:pPr>
      <w:keepNext/>
      <w:numPr>
        <w:ilvl w:val="1"/>
        <w:numId w:val="1"/>
      </w:numPr>
      <w:spacing w:before="240" w:after="100"/>
      <w:outlineLvl w:val="1"/>
    </w:pPr>
    <w:rPr>
      <w:rFonts w:cs="Arial"/>
      <w:b/>
      <w:bCs/>
      <w:iCs/>
      <w:sz w:val="24"/>
      <w:szCs w:val="28"/>
    </w:rPr>
  </w:style>
  <w:style w:type="paragraph" w:styleId="Rubrik3">
    <w:name w:val="heading 3"/>
    <w:basedOn w:val="Normal"/>
    <w:next w:val="Normal"/>
    <w:qFormat/>
    <w:rsid w:val="007363BA"/>
    <w:pPr>
      <w:keepNext/>
      <w:numPr>
        <w:ilvl w:val="2"/>
        <w:numId w:val="1"/>
      </w:numPr>
      <w:spacing w:before="240" w:after="60"/>
      <w:outlineLvl w:val="2"/>
    </w:pPr>
    <w:rPr>
      <w:rFonts w:cs="Arial"/>
      <w:b/>
      <w:bCs/>
      <w:sz w:val="24"/>
      <w:szCs w:val="26"/>
    </w:rPr>
  </w:style>
  <w:style w:type="paragraph" w:styleId="Rubrik4">
    <w:name w:val="heading 4"/>
    <w:basedOn w:val="Normal"/>
    <w:next w:val="Normal"/>
    <w:qFormat/>
    <w:pPr>
      <w:keepNext/>
      <w:numPr>
        <w:ilvl w:val="3"/>
        <w:numId w:val="1"/>
      </w:numPr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paragraph" w:styleId="Rubrik5">
    <w:name w:val="heading 5"/>
    <w:basedOn w:val="Normal"/>
    <w:next w:val="Normal"/>
    <w:qFormat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Rubrik6">
    <w:name w:val="heading 6"/>
    <w:basedOn w:val="Normal"/>
    <w:next w:val="Normal"/>
    <w:qFormat/>
    <w:pPr>
      <w:numPr>
        <w:ilvl w:val="5"/>
        <w:numId w:val="1"/>
      </w:numPr>
      <w:spacing w:before="240" w:after="60"/>
      <w:outlineLvl w:val="5"/>
    </w:pPr>
    <w:rPr>
      <w:rFonts w:ascii="Times New Roman" w:hAnsi="Times New Roman"/>
      <w:b/>
      <w:bCs/>
      <w:szCs w:val="22"/>
    </w:rPr>
  </w:style>
  <w:style w:type="paragraph" w:styleId="Rubrik7">
    <w:name w:val="heading 7"/>
    <w:basedOn w:val="Normal"/>
    <w:next w:val="Normal"/>
    <w:qFormat/>
    <w:pPr>
      <w:numPr>
        <w:ilvl w:val="6"/>
        <w:numId w:val="1"/>
      </w:numPr>
      <w:spacing w:before="240" w:after="60"/>
      <w:outlineLvl w:val="6"/>
    </w:pPr>
    <w:rPr>
      <w:rFonts w:ascii="Times New Roman" w:hAnsi="Times New Roman"/>
      <w:szCs w:val="24"/>
    </w:rPr>
  </w:style>
  <w:style w:type="paragraph" w:styleId="Rubrik8">
    <w:name w:val="heading 8"/>
    <w:basedOn w:val="Normal"/>
    <w:next w:val="Normal"/>
    <w:qFormat/>
    <w:pPr>
      <w:numPr>
        <w:ilvl w:val="7"/>
        <w:numId w:val="1"/>
      </w:numPr>
      <w:spacing w:before="240" w:after="60"/>
      <w:outlineLvl w:val="7"/>
    </w:pPr>
    <w:rPr>
      <w:rFonts w:ascii="Times New Roman" w:hAnsi="Times New Roman"/>
      <w:i/>
      <w:iCs/>
      <w:szCs w:val="24"/>
    </w:rPr>
  </w:style>
  <w:style w:type="paragraph" w:styleId="Rubrik9">
    <w:name w:val="heading 9"/>
    <w:basedOn w:val="Normal"/>
    <w:next w:val="Normal"/>
    <w:qFormat/>
    <w:pPr>
      <w:numPr>
        <w:ilvl w:val="8"/>
        <w:numId w:val="1"/>
      </w:numPr>
      <w:spacing w:before="240" w:after="60"/>
      <w:outlineLvl w:val="8"/>
    </w:pPr>
    <w:rPr>
      <w:rFonts w:cs="Arial"/>
      <w:szCs w:val="22"/>
    </w:rPr>
  </w:style>
  <w:style w:type="character" w:default="1" w:styleId="Standardstycketeckensnitt">
    <w:name w:val="Default Paragraph Font"/>
    <w:semiHidden/>
  </w:style>
  <w:style w:type="table" w:default="1" w:styleId="Normaltabel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semiHidden/>
  </w:style>
  <w:style w:type="paragraph" w:styleId="Sidhuvud">
    <w:name w:val="header"/>
    <w:basedOn w:val="Normal"/>
    <w:pPr>
      <w:tabs>
        <w:tab w:val="center" w:pos="4536"/>
        <w:tab w:val="right" w:pos="9072"/>
      </w:tabs>
    </w:pPr>
  </w:style>
  <w:style w:type="paragraph" w:styleId="Sidfot">
    <w:name w:val="footer"/>
    <w:basedOn w:val="Normal"/>
    <w:pPr>
      <w:tabs>
        <w:tab w:val="center" w:pos="4536"/>
        <w:tab w:val="right" w:pos="9072"/>
      </w:tabs>
    </w:pPr>
  </w:style>
  <w:style w:type="paragraph" w:styleId="Brdtext">
    <w:name w:val="Body Text"/>
    <w:basedOn w:val="Normal"/>
  </w:style>
  <w:style w:type="paragraph" w:customStyle="1" w:styleId="Uppdrag">
    <w:name w:val="Uppdrag"/>
    <w:basedOn w:val="Normal"/>
    <w:autoRedefine/>
    <w:rsid w:val="006C5CF4"/>
    <w:rPr>
      <w:rFonts w:cs="Arial"/>
      <w:b/>
    </w:rPr>
  </w:style>
  <w:style w:type="character" w:styleId="Sidnummer">
    <w:name w:val="page number"/>
    <w:basedOn w:val="Standardstycketeckensnitt"/>
  </w:style>
  <w:style w:type="paragraph" w:styleId="Brdtextmedindrag">
    <w:name w:val="Body Text Indent"/>
    <w:basedOn w:val="Normal"/>
    <w:rPr>
      <w:i/>
      <w:iCs/>
      <w:sz w:val="18"/>
    </w:rPr>
  </w:style>
  <w:style w:type="paragraph" w:styleId="Brdtextmedindrag2">
    <w:name w:val="Body Text Indent 2"/>
    <w:basedOn w:val="Normal"/>
    <w:rPr>
      <w:i/>
      <w:iCs/>
      <w:sz w:val="18"/>
    </w:rPr>
  </w:style>
  <w:style w:type="paragraph" w:styleId="Innehll1">
    <w:name w:val="toc 1"/>
    <w:basedOn w:val="Normal"/>
    <w:next w:val="Normal"/>
    <w:autoRedefine/>
    <w:uiPriority w:val="39"/>
    <w:rsid w:val="00337AA8"/>
    <w:pPr>
      <w:tabs>
        <w:tab w:val="left" w:pos="440"/>
        <w:tab w:val="right" w:leader="dot" w:pos="7797"/>
      </w:tabs>
      <w:spacing w:after="60"/>
    </w:pPr>
    <w:rPr>
      <w:b/>
      <w:bCs/>
      <w:noProof/>
      <w:szCs w:val="28"/>
    </w:rPr>
  </w:style>
  <w:style w:type="paragraph" w:styleId="Innehll2">
    <w:name w:val="toc 2"/>
    <w:basedOn w:val="Normal"/>
    <w:next w:val="Normal"/>
    <w:autoRedefine/>
    <w:uiPriority w:val="39"/>
    <w:pPr>
      <w:tabs>
        <w:tab w:val="left" w:pos="880"/>
        <w:tab w:val="right" w:leader="dot" w:pos="7797"/>
      </w:tabs>
      <w:spacing w:after="60"/>
      <w:ind w:left="221"/>
    </w:pPr>
  </w:style>
  <w:style w:type="paragraph" w:styleId="Innehll3">
    <w:name w:val="toc 3"/>
    <w:basedOn w:val="Normal"/>
    <w:next w:val="Normal"/>
    <w:autoRedefine/>
    <w:semiHidden/>
    <w:pPr>
      <w:ind w:left="440"/>
    </w:pPr>
  </w:style>
  <w:style w:type="paragraph" w:styleId="Innehll4">
    <w:name w:val="toc 4"/>
    <w:basedOn w:val="Normal"/>
    <w:next w:val="Normal"/>
    <w:autoRedefine/>
    <w:semiHidden/>
    <w:pPr>
      <w:ind w:left="660"/>
    </w:pPr>
  </w:style>
  <w:style w:type="paragraph" w:styleId="Innehll5">
    <w:name w:val="toc 5"/>
    <w:basedOn w:val="Normal"/>
    <w:next w:val="Normal"/>
    <w:autoRedefine/>
    <w:semiHidden/>
    <w:pPr>
      <w:ind w:left="880"/>
    </w:pPr>
  </w:style>
  <w:style w:type="paragraph" w:styleId="Innehll6">
    <w:name w:val="toc 6"/>
    <w:basedOn w:val="Normal"/>
    <w:next w:val="Normal"/>
    <w:autoRedefine/>
    <w:semiHidden/>
    <w:pPr>
      <w:ind w:left="1100"/>
    </w:pPr>
  </w:style>
  <w:style w:type="paragraph" w:styleId="Innehll7">
    <w:name w:val="toc 7"/>
    <w:basedOn w:val="Normal"/>
    <w:next w:val="Normal"/>
    <w:autoRedefine/>
    <w:semiHidden/>
    <w:pPr>
      <w:ind w:left="1320"/>
    </w:pPr>
  </w:style>
  <w:style w:type="paragraph" w:styleId="Innehll8">
    <w:name w:val="toc 8"/>
    <w:basedOn w:val="Normal"/>
    <w:next w:val="Normal"/>
    <w:autoRedefine/>
    <w:semiHidden/>
    <w:pPr>
      <w:ind w:left="1540"/>
    </w:pPr>
  </w:style>
  <w:style w:type="paragraph" w:styleId="Innehll9">
    <w:name w:val="toc 9"/>
    <w:basedOn w:val="Normal"/>
    <w:next w:val="Normal"/>
    <w:autoRedefine/>
    <w:semiHidden/>
    <w:pPr>
      <w:ind w:left="1760"/>
    </w:pPr>
  </w:style>
  <w:style w:type="character" w:styleId="Hyperlnk">
    <w:name w:val="Hyperlink"/>
    <w:uiPriority w:val="99"/>
    <w:rPr>
      <w:color w:val="0000FF"/>
      <w:u w:val="single"/>
    </w:rPr>
  </w:style>
  <w:style w:type="paragraph" w:styleId="Brdtext2">
    <w:name w:val="Body Text 2"/>
    <w:basedOn w:val="Normal"/>
    <w:rPr>
      <w:sz w:val="16"/>
    </w:rPr>
  </w:style>
  <w:style w:type="paragraph" w:customStyle="1" w:styleId="Formatmall1">
    <w:name w:val="Formatmall1"/>
    <w:basedOn w:val="Uppdrag"/>
  </w:style>
  <w:style w:type="paragraph" w:styleId="Ballongtext">
    <w:name w:val="Balloon Text"/>
    <w:basedOn w:val="Normal"/>
    <w:link w:val="BallongtextChar"/>
    <w:rsid w:val="00525F84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link w:val="Ballongtext"/>
    <w:rsid w:val="00525F84"/>
    <w:rPr>
      <w:rFonts w:ascii="Tahoma" w:hAnsi="Tahoma" w:cs="Tahoma"/>
      <w:sz w:val="16"/>
      <w:szCs w:val="16"/>
    </w:rPr>
  </w:style>
  <w:style w:type="paragraph" w:styleId="Fotnotstext">
    <w:name w:val="footnote text"/>
    <w:basedOn w:val="Normal"/>
    <w:link w:val="FotnotstextChar"/>
    <w:rsid w:val="00635EA9"/>
    <w:rPr>
      <w:sz w:val="20"/>
    </w:rPr>
  </w:style>
  <w:style w:type="character" w:customStyle="1" w:styleId="FotnotstextChar">
    <w:name w:val="Fotnotstext Char"/>
    <w:link w:val="Fotnotstext"/>
    <w:rsid w:val="00635EA9"/>
    <w:rPr>
      <w:rFonts w:ascii="Arial" w:hAnsi="Arial"/>
    </w:rPr>
  </w:style>
  <w:style w:type="character" w:styleId="Fotnotsreferens">
    <w:name w:val="footnote reference"/>
    <w:rsid w:val="00635EA9"/>
    <w:rPr>
      <w:vertAlign w:val="superscript"/>
    </w:rPr>
  </w:style>
  <w:style w:type="paragraph" w:customStyle="1" w:styleId="Frgadlista-dekorfrg11">
    <w:name w:val="Färgad lista - dekorfärg 11"/>
    <w:basedOn w:val="Normal"/>
    <w:uiPriority w:val="72"/>
    <w:qFormat/>
    <w:rsid w:val="007E4305"/>
    <w:pPr>
      <w:ind w:left="720"/>
      <w:contextualSpacing/>
    </w:pPr>
  </w:style>
  <w:style w:type="character" w:styleId="Kommentarsreferens">
    <w:name w:val="annotation reference"/>
    <w:rsid w:val="0038781C"/>
    <w:rPr>
      <w:sz w:val="16"/>
      <w:szCs w:val="16"/>
    </w:rPr>
  </w:style>
  <w:style w:type="paragraph" w:styleId="Kommentarer">
    <w:name w:val="annotation text"/>
    <w:basedOn w:val="Normal"/>
    <w:link w:val="KommentarerChar"/>
    <w:rsid w:val="0038781C"/>
    <w:rPr>
      <w:sz w:val="20"/>
    </w:rPr>
  </w:style>
  <w:style w:type="character" w:customStyle="1" w:styleId="KommentarerChar">
    <w:name w:val="Kommentarer Char"/>
    <w:link w:val="Kommentarer"/>
    <w:rsid w:val="0038781C"/>
    <w:rPr>
      <w:rFonts w:ascii="Arial" w:hAnsi="Arial"/>
    </w:rPr>
  </w:style>
  <w:style w:type="paragraph" w:styleId="Kommentarsmne">
    <w:name w:val="annotation subject"/>
    <w:basedOn w:val="Kommentarer"/>
    <w:next w:val="Kommentarer"/>
    <w:link w:val="KommentarsmneChar"/>
    <w:rsid w:val="0038781C"/>
    <w:rPr>
      <w:b/>
      <w:bCs/>
    </w:rPr>
  </w:style>
  <w:style w:type="character" w:customStyle="1" w:styleId="KommentarsmneChar">
    <w:name w:val="Kommentarsämne Char"/>
    <w:link w:val="Kommentarsmne"/>
    <w:rsid w:val="0038781C"/>
    <w:rPr>
      <w:rFonts w:ascii="Arial" w:hAnsi="Arial"/>
      <w:b/>
      <w:bCs/>
    </w:rPr>
  </w:style>
  <w:style w:type="table" w:styleId="Tabellrutnt">
    <w:name w:val="Table Grid"/>
    <w:basedOn w:val="Normaltabell"/>
    <w:rsid w:val="00BA65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ormatmallUppdragefter6pt">
    <w:name w:val="Formatmall Uppdrag + efter:  6 pt"/>
    <w:basedOn w:val="Uppdrag"/>
    <w:rsid w:val="00833CB6"/>
    <w:rPr>
      <w:rFonts w:ascii="Times New Roman" w:hAnsi="Times New Roman" w:cs="Times New Roman"/>
      <w:bCs/>
      <w:sz w:val="24"/>
    </w:rPr>
  </w:style>
  <w:style w:type="paragraph" w:styleId="Rubrik">
    <w:name w:val="Title"/>
    <w:basedOn w:val="Normal"/>
    <w:next w:val="Normal"/>
    <w:link w:val="RubrikChar"/>
    <w:qFormat/>
    <w:rsid w:val="00833CB6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RubrikChar">
    <w:name w:val="Rubrik Char"/>
    <w:link w:val="Rubrik"/>
    <w:rsid w:val="00833CB6"/>
    <w:rPr>
      <w:rFonts w:ascii="Cambria" w:hAnsi="Cambria"/>
      <w:b/>
      <w:bCs/>
      <w:kern w:val="28"/>
      <w:sz w:val="32"/>
      <w:szCs w:val="32"/>
    </w:rPr>
  </w:style>
  <w:style w:type="paragraph" w:customStyle="1" w:styleId="Default">
    <w:name w:val="Default"/>
    <w:rsid w:val="00726911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styleId="Olstomnmnande">
    <w:name w:val="Unresolved Mention"/>
    <w:uiPriority w:val="99"/>
    <w:semiHidden/>
    <w:unhideWhenUsed/>
    <w:rsid w:val="000D0208"/>
    <w:rPr>
      <w:color w:val="808080"/>
      <w:shd w:val="clear" w:color="auto" w:fill="E6E6E6"/>
    </w:rPr>
  </w:style>
  <w:style w:type="character" w:styleId="AnvndHyperlnk">
    <w:name w:val="FollowedHyperlink"/>
    <w:rsid w:val="00A514C5"/>
    <w:rPr>
      <w:color w:val="954F72"/>
      <w:u w:val="single"/>
    </w:rPr>
  </w:style>
  <w:style w:type="character" w:styleId="Betoning">
    <w:name w:val="Emphasis"/>
    <w:uiPriority w:val="20"/>
    <w:qFormat/>
    <w:rsid w:val="00237D6D"/>
    <w:rPr>
      <w:i/>
      <w:iCs/>
    </w:rPr>
  </w:style>
  <w:style w:type="paragraph" w:styleId="Oformateradtext">
    <w:name w:val="Plain Text"/>
    <w:basedOn w:val="Normal"/>
    <w:link w:val="OformateradtextChar"/>
    <w:rsid w:val="00B131B6"/>
    <w:pPr>
      <w:spacing w:after="0"/>
    </w:pPr>
    <w:rPr>
      <w:rFonts w:ascii="Courier New" w:hAnsi="Courier New"/>
      <w:sz w:val="20"/>
    </w:rPr>
  </w:style>
  <w:style w:type="character" w:customStyle="1" w:styleId="OformateradtextChar">
    <w:name w:val="Oformaterad text Char"/>
    <w:link w:val="Oformateradtext"/>
    <w:rsid w:val="00B131B6"/>
    <w:rPr>
      <w:rFonts w:ascii="Courier New" w:hAnsi="Courier New"/>
    </w:rPr>
  </w:style>
  <w:style w:type="paragraph" w:styleId="Liststycke">
    <w:name w:val="List Paragraph"/>
    <w:basedOn w:val="Normal"/>
    <w:uiPriority w:val="34"/>
    <w:qFormat/>
    <w:rsid w:val="001E7877"/>
    <w:pPr>
      <w:spacing w:after="0"/>
      <w:ind w:left="720"/>
    </w:pPr>
    <w:rPr>
      <w:rFonts w:ascii="Calibri" w:eastAsia="Calibri" w:hAnsi="Calibri"/>
      <w:szCs w:val="22"/>
      <w:lang w:eastAsia="en-US"/>
    </w:rPr>
  </w:style>
  <w:style w:type="paragraph" w:customStyle="1" w:styleId="Rubrik1nr">
    <w:name w:val="Rubrik 1 nr"/>
    <w:basedOn w:val="Rubrik1"/>
    <w:next w:val="Normal"/>
    <w:rsid w:val="00FE3981"/>
    <w:pPr>
      <w:numPr>
        <w:numId w:val="2"/>
      </w:numPr>
      <w:spacing w:after="60"/>
      <w:ind w:left="0" w:firstLine="0"/>
    </w:pPr>
    <w:rPr>
      <w:rFonts w:cs="Arial"/>
      <w:bCs/>
      <w:kern w:val="32"/>
      <w:sz w:val="32"/>
      <w:szCs w:val="32"/>
    </w:rPr>
  </w:style>
  <w:style w:type="paragraph" w:customStyle="1" w:styleId="Rubrik2nr">
    <w:name w:val="Rubrik 2 nr"/>
    <w:basedOn w:val="Rubrik2"/>
    <w:next w:val="Normal"/>
    <w:rsid w:val="00FE3981"/>
    <w:pPr>
      <w:numPr>
        <w:numId w:val="2"/>
      </w:numPr>
      <w:tabs>
        <w:tab w:val="num" w:pos="360"/>
      </w:tabs>
      <w:spacing w:after="60"/>
      <w:ind w:left="0" w:firstLine="0"/>
    </w:pPr>
    <w:rPr>
      <w:sz w:val="28"/>
    </w:rPr>
  </w:style>
  <w:style w:type="paragraph" w:customStyle="1" w:styleId="Rubrik3nr">
    <w:name w:val="Rubrik 3 nr"/>
    <w:basedOn w:val="Rubrik3"/>
    <w:next w:val="Normal"/>
    <w:rsid w:val="00FE3981"/>
    <w:pPr>
      <w:numPr>
        <w:numId w:val="2"/>
      </w:numPr>
      <w:tabs>
        <w:tab w:val="num" w:pos="360"/>
      </w:tabs>
      <w:ind w:left="0" w:firstLine="0"/>
    </w:pPr>
    <w:rPr>
      <w:b w:val="0"/>
    </w:rPr>
  </w:style>
  <w:style w:type="numbering" w:customStyle="1" w:styleId="Rubriknumrering">
    <w:name w:val="Rubriknumrering"/>
    <w:rsid w:val="00FE3981"/>
    <w:pPr>
      <w:numPr>
        <w:numId w:val="2"/>
      </w:numPr>
    </w:pPr>
  </w:style>
  <w:style w:type="paragraph" w:customStyle="1" w:styleId="Normalfet">
    <w:name w:val="Normal fet"/>
    <w:rsid w:val="00D70C70"/>
    <w:rPr>
      <w:b/>
      <w:sz w:val="22"/>
    </w:rPr>
  </w:style>
  <w:style w:type="paragraph" w:styleId="Punktlista">
    <w:name w:val="List Bullet"/>
    <w:basedOn w:val="Normal"/>
    <w:autoRedefine/>
    <w:unhideWhenUsed/>
    <w:rsid w:val="00E7734C"/>
    <w:pPr>
      <w:numPr>
        <w:numId w:val="3"/>
      </w:numPr>
      <w:spacing w:after="0"/>
    </w:pPr>
    <w:rPr>
      <w:rFonts w:ascii="Times New Roman" w:hAnsi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56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8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72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00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7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05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83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74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48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68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51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181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6970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5229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1274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68543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50534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2510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6404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86466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14755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25584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884655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05659556">
                                                          <w:marLeft w:val="0"/>
                                                          <w:marRight w:val="0"/>
                                                          <w:marTop w:val="100"/>
                                                          <w:marBottom w:val="1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592797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160167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61147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3694536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256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0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1.xml"/><Relationship Id="rId18" Type="http://schemas.openxmlformats.org/officeDocument/2006/relationships/image" Target="media/image4.png"/><Relationship Id="rId26" Type="http://schemas.openxmlformats.org/officeDocument/2006/relationships/image" Target="media/image12.png"/><Relationship Id="rId39" Type="http://schemas.openxmlformats.org/officeDocument/2006/relationships/hyperlink" Target="mailto:stipendiebeslut-hrarkiv@ki.se" TargetMode="External"/><Relationship Id="rId21" Type="http://schemas.openxmlformats.org/officeDocument/2006/relationships/image" Target="media/image7.png"/><Relationship Id="rId34" Type="http://schemas.openxmlformats.org/officeDocument/2006/relationships/hyperlink" Target="mailto:beredskap-overtid-hrarkiv@ki.se" TargetMode="External"/><Relationship Id="rId42" Type="http://schemas.openxmlformats.org/officeDocument/2006/relationships/hyperlink" Target="mailto:ovrigt-personakt-hrarkiv@ki.se" TargetMode="External"/><Relationship Id="rId47" Type="http://schemas.openxmlformats.org/officeDocument/2006/relationships/image" Target="media/image22.png"/><Relationship Id="rId50" Type="http://schemas.openxmlformats.org/officeDocument/2006/relationships/image" Target="media/image24.png"/><Relationship Id="rId55" Type="http://schemas.openxmlformats.org/officeDocument/2006/relationships/image" Target="media/image29.png"/><Relationship Id="rId63" Type="http://schemas.openxmlformats.org/officeDocument/2006/relationships/image" Target="media/image37.png"/><Relationship Id="rId68" Type="http://schemas.openxmlformats.org/officeDocument/2006/relationships/hyperlink" Target="mailto:payroll@uf.ki.se" TargetMode="External"/><Relationship Id="rId7" Type="http://schemas.openxmlformats.org/officeDocument/2006/relationships/styles" Target="styles.xml"/><Relationship Id="rId2" Type="http://schemas.openxmlformats.org/officeDocument/2006/relationships/customXml" Target="../customXml/item2.xml"/><Relationship Id="rId16" Type="http://schemas.openxmlformats.org/officeDocument/2006/relationships/image" Target="media/image2.png"/><Relationship Id="rId29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10.png"/><Relationship Id="rId32" Type="http://schemas.openxmlformats.org/officeDocument/2006/relationships/hyperlink" Target="mailto:anstallning-hrarkiv@ki.se" TargetMode="External"/><Relationship Id="rId37" Type="http://schemas.openxmlformats.org/officeDocument/2006/relationships/hyperlink" Target="mailto:formansbesk-hrarkiv@ki.se" TargetMode="External"/><Relationship Id="rId40" Type="http://schemas.openxmlformats.org/officeDocument/2006/relationships/hyperlink" Target="mailto:rese-traktamente-hrarkiv@ki.se" TargetMode="External"/><Relationship Id="rId45" Type="http://schemas.openxmlformats.org/officeDocument/2006/relationships/image" Target="media/image20.png"/><Relationship Id="rId53" Type="http://schemas.openxmlformats.org/officeDocument/2006/relationships/image" Target="media/image27.png"/><Relationship Id="rId58" Type="http://schemas.openxmlformats.org/officeDocument/2006/relationships/image" Target="media/image32.png"/><Relationship Id="rId66" Type="http://schemas.openxmlformats.org/officeDocument/2006/relationships/image" Target="media/image40.png"/><Relationship Id="rId5" Type="http://schemas.openxmlformats.org/officeDocument/2006/relationships/customXml" Target="../customXml/item5.xml"/><Relationship Id="rId15" Type="http://schemas.openxmlformats.org/officeDocument/2006/relationships/hyperlink" Target="https://medarbetare.ki.se/" TargetMode="External"/><Relationship Id="rId23" Type="http://schemas.openxmlformats.org/officeDocument/2006/relationships/image" Target="media/image9.png"/><Relationship Id="rId28" Type="http://schemas.openxmlformats.org/officeDocument/2006/relationships/image" Target="media/image14.png"/><Relationship Id="rId36" Type="http://schemas.openxmlformats.org/officeDocument/2006/relationships/hyperlink" Target="mailto:ledighet-hrarkiv@ki.se" TargetMode="External"/><Relationship Id="rId49" Type="http://schemas.openxmlformats.org/officeDocument/2006/relationships/image" Target="media/image23.png"/><Relationship Id="rId57" Type="http://schemas.openxmlformats.org/officeDocument/2006/relationships/image" Target="media/image31.png"/><Relationship Id="rId61" Type="http://schemas.openxmlformats.org/officeDocument/2006/relationships/image" Target="media/image35.png"/><Relationship Id="rId10" Type="http://schemas.openxmlformats.org/officeDocument/2006/relationships/footnotes" Target="footnotes.xml"/><Relationship Id="rId19" Type="http://schemas.openxmlformats.org/officeDocument/2006/relationships/image" Target="media/image5.png"/><Relationship Id="rId31" Type="http://schemas.openxmlformats.org/officeDocument/2006/relationships/image" Target="media/image17.png"/><Relationship Id="rId44" Type="http://schemas.openxmlformats.org/officeDocument/2006/relationships/image" Target="media/image19.png"/><Relationship Id="rId52" Type="http://schemas.openxmlformats.org/officeDocument/2006/relationships/image" Target="media/image26.png"/><Relationship Id="rId60" Type="http://schemas.openxmlformats.org/officeDocument/2006/relationships/image" Target="media/image34.png"/><Relationship Id="rId65" Type="http://schemas.openxmlformats.org/officeDocument/2006/relationships/image" Target="media/image39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Relationship Id="rId22" Type="http://schemas.openxmlformats.org/officeDocument/2006/relationships/image" Target="media/image8.png"/><Relationship Id="rId27" Type="http://schemas.openxmlformats.org/officeDocument/2006/relationships/image" Target="media/image13.png"/><Relationship Id="rId30" Type="http://schemas.openxmlformats.org/officeDocument/2006/relationships/image" Target="media/image16.png"/><Relationship Id="rId35" Type="http://schemas.openxmlformats.org/officeDocument/2006/relationships/hyperlink" Target="mailto:sjukvard-lakemedel-hrarkiv@ki.se" TargetMode="External"/><Relationship Id="rId43" Type="http://schemas.openxmlformats.org/officeDocument/2006/relationships/image" Target="media/image18.png"/><Relationship Id="rId48" Type="http://schemas.openxmlformats.org/officeDocument/2006/relationships/hyperlink" Target="mailto:ovrigt-personakt-hrarkiv@ki.se" TargetMode="External"/><Relationship Id="rId56" Type="http://schemas.openxmlformats.org/officeDocument/2006/relationships/image" Target="media/image30.png"/><Relationship Id="rId64" Type="http://schemas.openxmlformats.org/officeDocument/2006/relationships/image" Target="media/image38.png"/><Relationship Id="rId69" Type="http://schemas.openxmlformats.org/officeDocument/2006/relationships/fontTable" Target="fontTable.xml"/><Relationship Id="rId8" Type="http://schemas.openxmlformats.org/officeDocument/2006/relationships/settings" Target="settings.xml"/><Relationship Id="rId51" Type="http://schemas.openxmlformats.org/officeDocument/2006/relationships/image" Target="media/image25.png"/><Relationship Id="rId3" Type="http://schemas.openxmlformats.org/officeDocument/2006/relationships/customXml" Target="../customXml/item3.xml"/><Relationship Id="rId12" Type="http://schemas.openxmlformats.org/officeDocument/2006/relationships/image" Target="media/image1.png"/><Relationship Id="rId17" Type="http://schemas.openxmlformats.org/officeDocument/2006/relationships/image" Target="media/image3.png"/><Relationship Id="rId25" Type="http://schemas.openxmlformats.org/officeDocument/2006/relationships/image" Target="media/image11.png"/><Relationship Id="rId33" Type="http://schemas.openxmlformats.org/officeDocument/2006/relationships/hyperlink" Target="mailto:skattebeslut-hrarkiv@ki.se" TargetMode="External"/><Relationship Id="rId38" Type="http://schemas.openxmlformats.org/officeDocument/2006/relationships/hyperlink" Target="mailto:lakarintyg-hrarkiv@ki.se" TargetMode="External"/><Relationship Id="rId46" Type="http://schemas.openxmlformats.org/officeDocument/2006/relationships/image" Target="media/image21.png"/><Relationship Id="rId59" Type="http://schemas.openxmlformats.org/officeDocument/2006/relationships/image" Target="media/image33.png"/><Relationship Id="rId67" Type="http://schemas.openxmlformats.org/officeDocument/2006/relationships/image" Target="media/image41.png"/><Relationship Id="rId20" Type="http://schemas.openxmlformats.org/officeDocument/2006/relationships/image" Target="media/image6.png"/><Relationship Id="rId41" Type="http://schemas.openxmlformats.org/officeDocument/2006/relationships/hyperlink" Target="mailto:ovrigt-personakt-hrarkiv@ki.se" TargetMode="External"/><Relationship Id="rId54" Type="http://schemas.openxmlformats.org/officeDocument/2006/relationships/image" Target="media/image28.png"/><Relationship Id="rId62" Type="http://schemas.openxmlformats.org/officeDocument/2006/relationships/image" Target="media/image36.png"/><Relationship Id="rId70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~1\martel\LOKALA~1\Temp\KI%20Projektbest&#228;llning%20Mall.dot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LongProperties xmlns="http://schemas.microsoft.com/office/2006/metadata/longProperties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D54BC319839964BA76A422EB266614C" ma:contentTypeVersion="2" ma:contentTypeDescription="Skapa ett nytt dokument." ma:contentTypeScope="" ma:versionID="32d750a55b2c688e2d3f7a1b8afb18d2">
  <xsd:schema xmlns:xsd="http://www.w3.org/2001/XMLSchema" xmlns:xs="http://www.w3.org/2001/XMLSchema" xmlns:p="http://schemas.microsoft.com/office/2006/metadata/properties" xmlns:ns2="e20d22c0-5663-4ba5-9aa5-a0c25c0dd5e8" targetNamespace="http://schemas.microsoft.com/office/2006/metadata/properties" ma:root="true" ma:fieldsID="05f2c8013da5a23fdee789f4b7fb3313" ns2:_="">
    <xsd:import namespace="e20d22c0-5663-4ba5-9aa5-a0c25c0dd5e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20d22c0-5663-4ba5-9aa5-a0c25c0dd5e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ehållstyp"/>
        <xsd:element ref="dc:title" minOccurs="0" maxOccurs="1" ma:index="4" ma:displayName="Rubri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C860257A-5DBD-4BB0-A389-7702C8F1ABFA}">
  <ds:schemaRefs>
    <ds:schemaRef ds:uri="http://schemas.microsoft.com/office/2006/metadata/longProperties"/>
  </ds:schemaRefs>
</ds:datastoreItem>
</file>

<file path=customXml/itemProps2.xml><?xml version="1.0" encoding="utf-8"?>
<ds:datastoreItem xmlns:ds="http://schemas.openxmlformats.org/officeDocument/2006/customXml" ds:itemID="{F011EC5C-6EE8-4083-8E76-46A6EFF4B54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2075482-87CA-4127-B01A-7023E74A511C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1AF0A4E6-6B12-489C-B1BC-7339F875A5D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20d22c0-5663-4ba5-9aa5-a0c25c0dd5e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4BC683AD-A468-4641-A40D-431EC5EDA7B3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KI Projektbeställning Mall.dot</Template>
  <TotalTime>0</TotalTime>
  <Pages>1</Pages>
  <Words>3655</Words>
  <Characters>19377</Characters>
  <Application>Microsoft Office Word</Application>
  <DocSecurity>0</DocSecurity>
  <Lines>161</Lines>
  <Paragraphs>45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ICT-projektet - Karolinska Institutet</Company>
  <LinksUpToDate>false</LinksUpToDate>
  <CharactersWithSpaces>22987</CharactersWithSpaces>
  <SharedDoc>false</SharedDoc>
  <HLinks>
    <vt:vector size="240" baseType="variant">
      <vt:variant>
        <vt:i4>2687062</vt:i4>
      </vt:variant>
      <vt:variant>
        <vt:i4>192</vt:i4>
      </vt:variant>
      <vt:variant>
        <vt:i4>0</vt:i4>
      </vt:variant>
      <vt:variant>
        <vt:i4>5</vt:i4>
      </vt:variant>
      <vt:variant>
        <vt:lpwstr>mailto:payroll@uf.ki.se</vt:lpwstr>
      </vt:variant>
      <vt:variant>
        <vt:lpwstr/>
      </vt:variant>
      <vt:variant>
        <vt:i4>8192094</vt:i4>
      </vt:variant>
      <vt:variant>
        <vt:i4>189</vt:i4>
      </vt:variant>
      <vt:variant>
        <vt:i4>0</vt:i4>
      </vt:variant>
      <vt:variant>
        <vt:i4>5</vt:i4>
      </vt:variant>
      <vt:variant>
        <vt:lpwstr/>
      </vt:variant>
      <vt:variant>
        <vt:lpwstr>_Ladda_upp_ett</vt:lpwstr>
      </vt:variant>
      <vt:variant>
        <vt:i4>3670024</vt:i4>
      </vt:variant>
      <vt:variant>
        <vt:i4>186</vt:i4>
      </vt:variant>
      <vt:variant>
        <vt:i4>0</vt:i4>
      </vt:variant>
      <vt:variant>
        <vt:i4>5</vt:i4>
      </vt:variant>
      <vt:variant>
        <vt:lpwstr>mailto:ovrigt-personakt-hrarkiv@ki.se</vt:lpwstr>
      </vt:variant>
      <vt:variant>
        <vt:lpwstr/>
      </vt:variant>
      <vt:variant>
        <vt:i4>14942296</vt:i4>
      </vt:variant>
      <vt:variant>
        <vt:i4>183</vt:i4>
      </vt:variant>
      <vt:variant>
        <vt:i4>0</vt:i4>
      </vt:variant>
      <vt:variant>
        <vt:i4>5</vt:i4>
      </vt:variant>
      <vt:variant>
        <vt:lpwstr/>
      </vt:variant>
      <vt:variant>
        <vt:lpwstr>_Ändra_indexdata_på</vt:lpwstr>
      </vt:variant>
      <vt:variant>
        <vt:i4>3670024</vt:i4>
      </vt:variant>
      <vt:variant>
        <vt:i4>180</vt:i4>
      </vt:variant>
      <vt:variant>
        <vt:i4>0</vt:i4>
      </vt:variant>
      <vt:variant>
        <vt:i4>5</vt:i4>
      </vt:variant>
      <vt:variant>
        <vt:lpwstr>mailto:ovrigt-personakt-hrarkiv@ki.se</vt:lpwstr>
      </vt:variant>
      <vt:variant>
        <vt:lpwstr/>
      </vt:variant>
      <vt:variant>
        <vt:i4>3670024</vt:i4>
      </vt:variant>
      <vt:variant>
        <vt:i4>177</vt:i4>
      </vt:variant>
      <vt:variant>
        <vt:i4>0</vt:i4>
      </vt:variant>
      <vt:variant>
        <vt:i4>5</vt:i4>
      </vt:variant>
      <vt:variant>
        <vt:lpwstr>mailto:ovrigt-personakt-hrarkiv@ki.se</vt:lpwstr>
      </vt:variant>
      <vt:variant>
        <vt:lpwstr/>
      </vt:variant>
      <vt:variant>
        <vt:i4>3735580</vt:i4>
      </vt:variant>
      <vt:variant>
        <vt:i4>174</vt:i4>
      </vt:variant>
      <vt:variant>
        <vt:i4>0</vt:i4>
      </vt:variant>
      <vt:variant>
        <vt:i4>5</vt:i4>
      </vt:variant>
      <vt:variant>
        <vt:lpwstr>mailto:rese-traktamente-hrarkiv@ki.se</vt:lpwstr>
      </vt:variant>
      <vt:variant>
        <vt:lpwstr/>
      </vt:variant>
      <vt:variant>
        <vt:i4>5570611</vt:i4>
      </vt:variant>
      <vt:variant>
        <vt:i4>171</vt:i4>
      </vt:variant>
      <vt:variant>
        <vt:i4>0</vt:i4>
      </vt:variant>
      <vt:variant>
        <vt:i4>5</vt:i4>
      </vt:variant>
      <vt:variant>
        <vt:lpwstr>mailto:stipendiebeslut-hrarkiv@ki.se</vt:lpwstr>
      </vt:variant>
      <vt:variant>
        <vt:lpwstr/>
      </vt:variant>
      <vt:variant>
        <vt:i4>1966177</vt:i4>
      </vt:variant>
      <vt:variant>
        <vt:i4>168</vt:i4>
      </vt:variant>
      <vt:variant>
        <vt:i4>0</vt:i4>
      </vt:variant>
      <vt:variant>
        <vt:i4>5</vt:i4>
      </vt:variant>
      <vt:variant>
        <vt:lpwstr>mailto:lakarintyg-hrarkiv@ki.se</vt:lpwstr>
      </vt:variant>
      <vt:variant>
        <vt:lpwstr/>
      </vt:variant>
      <vt:variant>
        <vt:i4>6160425</vt:i4>
      </vt:variant>
      <vt:variant>
        <vt:i4>165</vt:i4>
      </vt:variant>
      <vt:variant>
        <vt:i4>0</vt:i4>
      </vt:variant>
      <vt:variant>
        <vt:i4>5</vt:i4>
      </vt:variant>
      <vt:variant>
        <vt:lpwstr>mailto:formansbesk-hrarkiv@ki.se</vt:lpwstr>
      </vt:variant>
      <vt:variant>
        <vt:lpwstr/>
      </vt:variant>
      <vt:variant>
        <vt:i4>7733259</vt:i4>
      </vt:variant>
      <vt:variant>
        <vt:i4>162</vt:i4>
      </vt:variant>
      <vt:variant>
        <vt:i4>0</vt:i4>
      </vt:variant>
      <vt:variant>
        <vt:i4>5</vt:i4>
      </vt:variant>
      <vt:variant>
        <vt:lpwstr>mailto:ledighet-hrarkiv@ki.se</vt:lpwstr>
      </vt:variant>
      <vt:variant>
        <vt:lpwstr/>
      </vt:variant>
      <vt:variant>
        <vt:i4>5701757</vt:i4>
      </vt:variant>
      <vt:variant>
        <vt:i4>159</vt:i4>
      </vt:variant>
      <vt:variant>
        <vt:i4>0</vt:i4>
      </vt:variant>
      <vt:variant>
        <vt:i4>5</vt:i4>
      </vt:variant>
      <vt:variant>
        <vt:lpwstr>mailto:sjukvard-lakemedel-hrarkiv@ki.se</vt:lpwstr>
      </vt:variant>
      <vt:variant>
        <vt:lpwstr/>
      </vt:variant>
      <vt:variant>
        <vt:i4>2293766</vt:i4>
      </vt:variant>
      <vt:variant>
        <vt:i4>156</vt:i4>
      </vt:variant>
      <vt:variant>
        <vt:i4>0</vt:i4>
      </vt:variant>
      <vt:variant>
        <vt:i4>5</vt:i4>
      </vt:variant>
      <vt:variant>
        <vt:lpwstr>mailto:beredskap-overtid-hrarkiv@ki.se</vt:lpwstr>
      </vt:variant>
      <vt:variant>
        <vt:lpwstr/>
      </vt:variant>
      <vt:variant>
        <vt:i4>8257564</vt:i4>
      </vt:variant>
      <vt:variant>
        <vt:i4>153</vt:i4>
      </vt:variant>
      <vt:variant>
        <vt:i4>0</vt:i4>
      </vt:variant>
      <vt:variant>
        <vt:i4>5</vt:i4>
      </vt:variant>
      <vt:variant>
        <vt:lpwstr>mailto:skattebeslut-hrarkiv@ki.se</vt:lpwstr>
      </vt:variant>
      <vt:variant>
        <vt:lpwstr/>
      </vt:variant>
      <vt:variant>
        <vt:i4>4653090</vt:i4>
      </vt:variant>
      <vt:variant>
        <vt:i4>150</vt:i4>
      </vt:variant>
      <vt:variant>
        <vt:i4>0</vt:i4>
      </vt:variant>
      <vt:variant>
        <vt:i4>5</vt:i4>
      </vt:variant>
      <vt:variant>
        <vt:lpwstr>mailto:anstallning-hrarkiv@ki.se</vt:lpwstr>
      </vt:variant>
      <vt:variant>
        <vt:lpwstr/>
      </vt:variant>
      <vt:variant>
        <vt:i4>6946938</vt:i4>
      </vt:variant>
      <vt:variant>
        <vt:i4>147</vt:i4>
      </vt:variant>
      <vt:variant>
        <vt:i4>0</vt:i4>
      </vt:variant>
      <vt:variant>
        <vt:i4>5</vt:i4>
      </vt:variant>
      <vt:variant>
        <vt:lpwstr>https://medarbetare.ki.se/</vt:lpwstr>
      </vt:variant>
      <vt:variant>
        <vt:lpwstr/>
      </vt:variant>
      <vt:variant>
        <vt:i4>1179702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_Toc73694639</vt:lpwstr>
      </vt:variant>
      <vt:variant>
        <vt:i4>1245238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_Toc73694638</vt:lpwstr>
      </vt:variant>
      <vt:variant>
        <vt:i4>1835062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_Toc73694637</vt:lpwstr>
      </vt:variant>
      <vt:variant>
        <vt:i4>1900598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_Toc73694636</vt:lpwstr>
      </vt:variant>
      <vt:variant>
        <vt:i4>1966134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_Toc73694635</vt:lpwstr>
      </vt:variant>
      <vt:variant>
        <vt:i4>2031670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_Toc73694634</vt:lpwstr>
      </vt:variant>
      <vt:variant>
        <vt:i4>1572918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_Toc73694633</vt:lpwstr>
      </vt:variant>
      <vt:variant>
        <vt:i4>1638454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_Toc73694632</vt:lpwstr>
      </vt:variant>
      <vt:variant>
        <vt:i4>1703990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_Toc73694631</vt:lpwstr>
      </vt:variant>
      <vt:variant>
        <vt:i4>1769526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_Toc73694630</vt:lpwstr>
      </vt:variant>
      <vt:variant>
        <vt:i4>1179703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_Toc73694629</vt:lpwstr>
      </vt:variant>
      <vt:variant>
        <vt:i4>1245239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_Toc73694628</vt:lpwstr>
      </vt:variant>
      <vt:variant>
        <vt:i4>1835063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_Toc73694627</vt:lpwstr>
      </vt:variant>
      <vt:variant>
        <vt:i4>1900599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_Toc73694626</vt:lpwstr>
      </vt:variant>
      <vt:variant>
        <vt:i4>1966135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_Toc73694625</vt:lpwstr>
      </vt:variant>
      <vt:variant>
        <vt:i4>2031671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_Toc73694624</vt:lpwstr>
      </vt:variant>
      <vt:variant>
        <vt:i4>1572919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_Toc73694623</vt:lpwstr>
      </vt:variant>
      <vt:variant>
        <vt:i4>1638455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_Toc73694622</vt:lpwstr>
      </vt:variant>
      <vt:variant>
        <vt:i4>1703991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_Toc73694621</vt:lpwstr>
      </vt:variant>
      <vt:variant>
        <vt:i4>1769527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_Toc73694620</vt:lpwstr>
      </vt:variant>
      <vt:variant>
        <vt:i4>1179700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_Toc73694619</vt:lpwstr>
      </vt:variant>
      <vt:variant>
        <vt:i4>1245236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_Toc73694618</vt:lpwstr>
      </vt:variant>
      <vt:variant>
        <vt:i4>1835060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_Toc73694617</vt:lpwstr>
      </vt:variant>
      <vt:variant>
        <vt:i4>1900596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_Toc73694616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Beslutsunderlag</dc:subject>
  <dc:creator>Andreas Larsson</dc:creator>
  <cp:keywords/>
  <dc:description/>
  <cp:lastModifiedBy>Martin Sjölund</cp:lastModifiedBy>
  <cp:revision>2</cp:revision>
  <cp:lastPrinted>2010-01-18T13:53:00Z</cp:lastPrinted>
  <dcterms:created xsi:type="dcterms:W3CDTF">2025-02-17T10:23:00Z</dcterms:created>
  <dcterms:modified xsi:type="dcterms:W3CDTF">2025-02-17T10:23:00Z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0x0101005F2EAC119F86453F8773A10334E600AE006DEFD8C8143DDA43B95095B9549AAD87</vt:lpwstr>
  </property>
  <property fmtid="{D5CDD505-2E9C-101B-9397-08002B2CF9AE}" pid="3" name="IconOverlay">
    <vt:lpwstr/>
  </property>
  <property fmtid="{D5CDD505-2E9C-101B-9397-08002B2CF9AE}" pid="4" name="HiddenMetaDataKeywordField0">
    <vt:lpwstr>Administration|3e7ed282-1bc4-4c6a-8249-acd3ff4d2b33</vt:lpwstr>
  </property>
  <property fmtid="{D5CDD505-2E9C-101B-9397-08002B2CF9AE}" pid="5" name="HiddenMetaDataDepartmentField0">
    <vt:lpwstr/>
  </property>
  <property fmtid="{D5CDD505-2E9C-101B-9397-08002B2CF9AE}" pid="6" name="HiddenMetaDataClassificationField0">
    <vt:lpwstr/>
  </property>
  <property fmtid="{D5CDD505-2E9C-101B-9397-08002B2CF9AE}" pid="7" name="TaxCatchAll">
    <vt:lpwstr>1;#Administration|3e7ed282-1bc4-4c6a-8249-acd3ff4d2b33</vt:lpwstr>
  </property>
  <property fmtid="{D5CDD505-2E9C-101B-9397-08002B2CF9AE}" pid="8" name="KIDepartment">
    <vt:lpwstr/>
  </property>
  <property fmtid="{D5CDD505-2E9C-101B-9397-08002B2CF9AE}" pid="9" name="Classification">
    <vt:lpwstr/>
  </property>
  <property fmtid="{D5CDD505-2E9C-101B-9397-08002B2CF9AE}" pid="10" name="KIKeyword">
    <vt:lpwstr>1;#Administration|3e7ed282-1bc4-4c6a-8249-acd3ff4d2b33</vt:lpwstr>
  </property>
  <property fmtid="{D5CDD505-2E9C-101B-9397-08002B2CF9AE}" pid="11" name="_dlc_DocId">
    <vt:lpwstr>5Q6QKVZX4XU6-608569387-2314</vt:lpwstr>
  </property>
  <property fmtid="{D5CDD505-2E9C-101B-9397-08002B2CF9AE}" pid="12" name="_dlc_DocIdItemGuid">
    <vt:lpwstr>96f69a0d-e7da-42a5-822c-64a7ea890799</vt:lpwstr>
  </property>
  <property fmtid="{D5CDD505-2E9C-101B-9397-08002B2CF9AE}" pid="13" name="_dlc_DocIdUrl">
    <vt:lpwstr>https://kishare.ki.se/sites/nibs/_layouts/15/DocIdRedir.aspx?ID=5Q6QKVZX4XU6-608569387-2314, 5Q6QKVZX4XU6-608569387-2314</vt:lpwstr>
  </property>
</Properties>
</file>